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1B6" w:rsidRDefault="00DA6E9E" w:rsidP="00672831">
      <w:pPr>
        <w:pStyle w:val="a6"/>
        <w:spacing w:after="0" w:line="240" w:lineRule="auto"/>
        <w:ind w:right="453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5490845</wp:posOffset>
                </wp:positionH>
                <wp:positionV relativeFrom="page">
                  <wp:posOffset>2182495</wp:posOffset>
                </wp:positionV>
                <wp:extent cx="1278255" cy="224155"/>
                <wp:effectExtent l="4445" t="1270" r="3175" b="3175"/>
                <wp:wrapNone/>
                <wp:docPr id="3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2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62DE" w:rsidRPr="00482A25" w:rsidRDefault="005C3A89" w:rsidP="009E62DE">
                            <w:pPr>
                              <w:pStyle w:val="a7"/>
                              <w:jc w:val="left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79</w:t>
                            </w:r>
                            <w:r w:rsidR="009E62DE">
                              <w:rPr>
                                <w:szCs w:val="28"/>
                                <w:lang w:val="ru-RU"/>
                              </w:rPr>
                              <w:t>-293-01-01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6" type="#_x0000_t202" style="position:absolute;left:0;text-align:left;margin-left:432.35pt;margin-top:171.85pt;width:100.65pt;height:17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W+CrAIAAKo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" filled="f" stroked="f">
                <v:textbox inset="0,0,0,0">
                  <w:txbxContent>
                    <w:p w:rsidR="009E62DE" w:rsidRPr="00482A25" w:rsidRDefault="005C3A89" w:rsidP="009E62DE">
                      <w:pPr>
                        <w:pStyle w:val="a7"/>
                        <w:jc w:val="left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79</w:t>
                      </w:r>
                      <w:r w:rsidR="009E62DE">
                        <w:rPr>
                          <w:szCs w:val="28"/>
                          <w:lang w:val="ru-RU"/>
                        </w:rPr>
                        <w:t>-293-01-01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1764030</wp:posOffset>
                </wp:positionH>
                <wp:positionV relativeFrom="page">
                  <wp:posOffset>2182495</wp:posOffset>
                </wp:positionV>
                <wp:extent cx="1278255" cy="224155"/>
                <wp:effectExtent l="1905" t="1270" r="0" b="3175"/>
                <wp:wrapNone/>
                <wp:docPr id="2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2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62DE" w:rsidRPr="00482A25" w:rsidRDefault="009E62DE" w:rsidP="00311DAC">
                            <w:pPr>
                              <w:pStyle w:val="a7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0</w:t>
                            </w:r>
                            <w:r w:rsidR="005C3A89">
                              <w:rPr>
                                <w:szCs w:val="28"/>
                                <w:lang w:val="ru-RU"/>
                              </w:rPr>
                              <w:t>1</w:t>
                            </w:r>
                            <w:r>
                              <w:rPr>
                                <w:szCs w:val="28"/>
                                <w:lang w:val="ru-RU"/>
                              </w:rPr>
                              <w:t>.02.2022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27" type="#_x0000_t202" style="position:absolute;left:0;text-align:left;margin-left:138.9pt;margin-top:171.85pt;width:100.65pt;height:17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2Ryrw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" filled="f" stroked="f">
                <v:textbox inset="0,0,0,0">
                  <w:txbxContent>
                    <w:p w:rsidR="009E62DE" w:rsidRPr="00482A25" w:rsidRDefault="009E62DE" w:rsidP="00311DAC">
                      <w:pPr>
                        <w:pStyle w:val="a7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0</w:t>
                      </w:r>
                      <w:r w:rsidR="005C3A89">
                        <w:rPr>
                          <w:szCs w:val="28"/>
                          <w:lang w:val="ru-RU"/>
                        </w:rPr>
                        <w:t>1</w:t>
                      </w:r>
                      <w:r>
                        <w:rPr>
                          <w:szCs w:val="28"/>
                          <w:lang w:val="ru-RU"/>
                        </w:rPr>
                        <w:t>.02.2022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page">
              <wp:posOffset>1080135</wp:posOffset>
            </wp:positionH>
            <wp:positionV relativeFrom="page">
              <wp:posOffset>230505</wp:posOffset>
            </wp:positionV>
            <wp:extent cx="5673090" cy="2743200"/>
            <wp:effectExtent l="0" t="0" r="0" b="0"/>
            <wp:wrapTopAndBottom/>
            <wp:docPr id="55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2831" w:rsidRPr="00672831">
        <w:rPr>
          <w:noProof/>
        </w:rPr>
        <w:t>О внесении изменений в муниципальную программу «Развитие культуры, физической культуры и спорта, молодежной политики и туризма в Кочевском муниципальном округе», утвержденную постановлением администрации Кочевского муниципального округа Пермского края от 03.11.2021 №  668-293-01-01</w:t>
      </w:r>
    </w:p>
    <w:p w:rsidR="000C702A" w:rsidRDefault="000C702A" w:rsidP="00155EBA">
      <w:pPr>
        <w:pStyle w:val="a5"/>
        <w:ind w:firstLine="0"/>
      </w:pPr>
    </w:p>
    <w:p w:rsidR="000858EA" w:rsidRDefault="000858EA" w:rsidP="00155EBA">
      <w:pPr>
        <w:pStyle w:val="a5"/>
        <w:ind w:firstLine="0"/>
      </w:pPr>
    </w:p>
    <w:p w:rsidR="00672831" w:rsidRDefault="00672831" w:rsidP="00DB546B">
      <w:pPr>
        <w:pStyle w:val="a5"/>
        <w:spacing w:line="240" w:lineRule="auto"/>
        <w:ind w:firstLine="567"/>
      </w:pPr>
      <w:r>
        <w:t xml:space="preserve">В соответствии со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Кочевского муниципального округа Пермского края, статьей 31 Положения о бюджетном процессе в Кочевском муниципальном округе Пермского края, утвержденного решением Думы Кочевского муниципального округа Пермского края от 26.02.2020 № 36, </w:t>
      </w:r>
      <w:r w:rsidR="00AC1886">
        <w:t>решением Думы Кочевского муниципального округа Пермского края от 27.12.2021 № 154 «О бюджете Кочевского муниципального округа Пермского края на 2022 год и плановый период 2023 и 2024 годов»,</w:t>
      </w:r>
    </w:p>
    <w:p w:rsidR="00672831" w:rsidRDefault="00672831" w:rsidP="00DB546B">
      <w:pPr>
        <w:pStyle w:val="a5"/>
        <w:spacing w:line="240" w:lineRule="auto"/>
        <w:ind w:firstLine="567"/>
      </w:pPr>
      <w:r>
        <w:t>Администрация Кочевского муниципального округа ПОСТАНОВЛЯЕТ:</w:t>
      </w:r>
    </w:p>
    <w:p w:rsidR="004E7C02" w:rsidRDefault="00672831" w:rsidP="00DB546B">
      <w:pPr>
        <w:pStyle w:val="a5"/>
        <w:spacing w:line="240" w:lineRule="auto"/>
        <w:ind w:firstLine="567"/>
      </w:pPr>
      <w:r>
        <w:t>1. Внести в муниципальную программу «Развитие культуры, физической культуры и спорта, молодежной политики и туризма в Кочевском муниципальном округе», утвержденную постановлением администрации Кочевского муниципального округа Пе</w:t>
      </w:r>
      <w:r w:rsidR="00DB546B">
        <w:t xml:space="preserve">рмского края от 03.11.2021 № </w:t>
      </w:r>
      <w:r>
        <w:t>668-293-01-01, следующие прилагаемые изменения:</w:t>
      </w:r>
    </w:p>
    <w:p w:rsidR="00DB546B" w:rsidRDefault="00DB546B" w:rsidP="00DB546B">
      <w:pPr>
        <w:pStyle w:val="a5"/>
        <w:spacing w:line="240" w:lineRule="auto"/>
        <w:ind w:firstLine="567"/>
      </w:pPr>
      <w:r>
        <w:t xml:space="preserve">1.1. Паспорт муниципальной программы </w:t>
      </w:r>
      <w:r w:rsidRPr="00DB546B">
        <w:t>«Развитие культуры, физической культуры и спорта, молодежной политики и туризма в Кочевском муниципальном округе», утвержденн</w:t>
      </w:r>
      <w:r w:rsidR="00CA762E">
        <w:t>ой</w:t>
      </w:r>
      <w:r w:rsidRPr="00DB546B">
        <w:t xml:space="preserve"> постановлением администрации Кочевского муниципального округа Пермского края от 03.11.2021 № 668-293-01-01,</w:t>
      </w:r>
      <w:r>
        <w:t xml:space="preserve"> изложить</w:t>
      </w:r>
      <w:r w:rsidRPr="00DB546B">
        <w:t xml:space="preserve"> в следующей редакции согласно Приложен</w:t>
      </w:r>
      <w:r>
        <w:t>ию 1 к настоящему постановлению;</w:t>
      </w:r>
    </w:p>
    <w:p w:rsidR="00DB546B" w:rsidRDefault="00DB546B" w:rsidP="00DB546B">
      <w:pPr>
        <w:pStyle w:val="a5"/>
        <w:spacing w:line="240" w:lineRule="auto"/>
        <w:ind w:firstLine="567"/>
      </w:pPr>
      <w:r>
        <w:lastRenderedPageBreak/>
        <w:t xml:space="preserve">1.2. Приложение 1 к Программе </w:t>
      </w:r>
      <w:r w:rsidRPr="00DB546B">
        <w:t>изложить в следующе</w:t>
      </w:r>
      <w:r>
        <w:t>й редакции согласно Приложению 2</w:t>
      </w:r>
      <w:r w:rsidRPr="00DB546B">
        <w:t xml:space="preserve"> к настоящему постановл</w:t>
      </w:r>
      <w:r>
        <w:t>ению;</w:t>
      </w:r>
    </w:p>
    <w:p w:rsidR="00DB546B" w:rsidRDefault="00DB546B" w:rsidP="00DB546B">
      <w:pPr>
        <w:pStyle w:val="a5"/>
        <w:spacing w:line="240" w:lineRule="auto"/>
        <w:ind w:firstLine="567"/>
      </w:pPr>
      <w:r>
        <w:t xml:space="preserve">1.3. Приложение 2 </w:t>
      </w:r>
      <w:r w:rsidRPr="00DB546B">
        <w:t>к Программе изложить в следующе</w:t>
      </w:r>
      <w:r>
        <w:t>й редакции согласно Приложению 3</w:t>
      </w:r>
      <w:r w:rsidRPr="00DB546B">
        <w:t xml:space="preserve"> к настоящему постановлению;</w:t>
      </w:r>
    </w:p>
    <w:p w:rsidR="00DB546B" w:rsidRDefault="00DB546B" w:rsidP="00DB546B">
      <w:pPr>
        <w:pStyle w:val="a5"/>
        <w:spacing w:line="240" w:lineRule="auto"/>
        <w:ind w:firstLine="567"/>
      </w:pPr>
      <w:r>
        <w:t>1.4. Приложение 7</w:t>
      </w:r>
      <w:r w:rsidRPr="00DB546B">
        <w:t xml:space="preserve"> к Программе изложить в следующе</w:t>
      </w:r>
      <w:r>
        <w:t>й редакции согласно Приложению 4 к настоящему постановлению.</w:t>
      </w:r>
    </w:p>
    <w:p w:rsidR="00DB546B" w:rsidRPr="00DB546B" w:rsidRDefault="00DB546B" w:rsidP="00DB546B">
      <w:pPr>
        <w:pStyle w:val="a5"/>
        <w:spacing w:line="240" w:lineRule="auto"/>
        <w:ind w:firstLine="567"/>
      </w:pPr>
      <w:r>
        <w:t xml:space="preserve">2. Настоящее постановление вступает </w:t>
      </w:r>
      <w:r w:rsidR="00515937">
        <w:t>в силу со дня опубликования в соответствии с Уставом Кочевского муниципального округа Пермского края и распространяется на правоотношения, возникшие с 01 января 2022 года</w:t>
      </w:r>
      <w:r w:rsidR="00AC1886">
        <w:t xml:space="preserve">, </w:t>
      </w:r>
      <w:r w:rsidR="00CF2541">
        <w:t>и применяется к правоотношениям при составлении и исполнении бюджета Кочевского муниципального округа Пермского края, начиная с бюджета на 2022 год и на плановый период 2023 и 2024 годов</w:t>
      </w:r>
      <w:r>
        <w:t>.</w:t>
      </w:r>
    </w:p>
    <w:p w:rsidR="000858EA" w:rsidRDefault="000858EA" w:rsidP="004E7C02">
      <w:pPr>
        <w:pStyle w:val="a5"/>
        <w:spacing w:line="240" w:lineRule="auto"/>
        <w:ind w:firstLine="0"/>
      </w:pPr>
    </w:p>
    <w:p w:rsidR="00672831" w:rsidRDefault="00672831" w:rsidP="004E7C02">
      <w:pPr>
        <w:pStyle w:val="a5"/>
        <w:spacing w:line="240" w:lineRule="auto"/>
        <w:ind w:firstLine="0"/>
      </w:pPr>
    </w:p>
    <w:p w:rsidR="00100739" w:rsidRDefault="00100739" w:rsidP="004E7C02">
      <w:pPr>
        <w:pStyle w:val="a5"/>
        <w:spacing w:line="240" w:lineRule="auto"/>
        <w:ind w:firstLine="0"/>
      </w:pPr>
      <w:r>
        <w:t>Глава муниципального округа – глава</w:t>
      </w:r>
    </w:p>
    <w:p w:rsidR="00DA6E9E" w:rsidRDefault="00DA6E9E" w:rsidP="004E7C02">
      <w:pPr>
        <w:pStyle w:val="a5"/>
        <w:spacing w:line="240" w:lineRule="auto"/>
        <w:ind w:firstLine="0"/>
      </w:pPr>
      <w:r>
        <w:t xml:space="preserve">администрации Кочевского </w:t>
      </w:r>
    </w:p>
    <w:p w:rsidR="00DA6E9E" w:rsidRDefault="00DA6E9E" w:rsidP="00DA6E9E">
      <w:pPr>
        <w:pStyle w:val="a5"/>
        <w:ind w:firstLine="0"/>
      </w:pPr>
      <w:r>
        <w:t>муниципального округа</w:t>
      </w:r>
      <w:r w:rsidR="00100739">
        <w:t xml:space="preserve"> Пермского края</w:t>
      </w:r>
      <w:r w:rsidR="00100739">
        <w:tab/>
      </w:r>
      <w:r w:rsidR="00100739">
        <w:tab/>
      </w:r>
      <w:r w:rsidR="00100739">
        <w:tab/>
      </w:r>
      <w:r w:rsidR="00100739">
        <w:tab/>
      </w:r>
      <w:r w:rsidR="00100739">
        <w:tab/>
        <w:t xml:space="preserve">     </w:t>
      </w:r>
      <w:r>
        <w:t>А.Н. Юркин</w:t>
      </w:r>
    </w:p>
    <w:p w:rsidR="00DA6E9E" w:rsidRDefault="00DA6E9E" w:rsidP="00DA6E9E">
      <w:pPr>
        <w:pStyle w:val="a5"/>
        <w:ind w:firstLine="0"/>
      </w:pPr>
    </w:p>
    <w:p w:rsidR="006255D0" w:rsidRDefault="006255D0" w:rsidP="0081770D">
      <w:pPr>
        <w:pStyle w:val="a5"/>
        <w:ind w:firstLine="0"/>
        <w:jc w:val="right"/>
        <w:sectPr w:rsidR="006255D0" w:rsidSect="00482A25">
          <w:footerReference w:type="default" r:id="rId9"/>
          <w:pgSz w:w="11906" w:h="16838" w:code="9"/>
          <w:pgMar w:top="1134" w:right="567" w:bottom="1134" w:left="1701" w:header="720" w:footer="720" w:gutter="0"/>
          <w:cols w:space="708"/>
          <w:docGrid w:linePitch="360"/>
        </w:sectPr>
      </w:pPr>
    </w:p>
    <w:p w:rsidR="0018084B" w:rsidRDefault="0018084B" w:rsidP="00672831">
      <w:pPr>
        <w:tabs>
          <w:tab w:val="left" w:pos="6379"/>
        </w:tabs>
        <w:jc w:val="right"/>
        <w:rPr>
          <w:szCs w:val="28"/>
        </w:rPr>
      </w:pPr>
      <w:r>
        <w:rPr>
          <w:szCs w:val="28"/>
        </w:rPr>
        <w:lastRenderedPageBreak/>
        <w:t>Приложение 1</w:t>
      </w:r>
    </w:p>
    <w:p w:rsidR="0018084B" w:rsidRDefault="0018084B" w:rsidP="00672831">
      <w:pPr>
        <w:tabs>
          <w:tab w:val="left" w:pos="6379"/>
        </w:tabs>
        <w:jc w:val="right"/>
        <w:rPr>
          <w:szCs w:val="28"/>
        </w:rPr>
      </w:pPr>
      <w:r>
        <w:rPr>
          <w:szCs w:val="28"/>
        </w:rPr>
        <w:t xml:space="preserve">к Постановлению администрации </w:t>
      </w:r>
    </w:p>
    <w:p w:rsidR="0018084B" w:rsidRDefault="0018084B" w:rsidP="00672831">
      <w:pPr>
        <w:tabs>
          <w:tab w:val="left" w:pos="6379"/>
        </w:tabs>
        <w:jc w:val="right"/>
        <w:rPr>
          <w:szCs w:val="28"/>
        </w:rPr>
      </w:pPr>
      <w:r>
        <w:rPr>
          <w:szCs w:val="28"/>
        </w:rPr>
        <w:t>Кочевского муниципального округа Пермского края</w:t>
      </w:r>
    </w:p>
    <w:p w:rsidR="0018084B" w:rsidRDefault="005C3A89" w:rsidP="00672831">
      <w:pPr>
        <w:tabs>
          <w:tab w:val="left" w:pos="6379"/>
        </w:tabs>
        <w:jc w:val="right"/>
        <w:rPr>
          <w:szCs w:val="28"/>
        </w:rPr>
      </w:pPr>
      <w:r>
        <w:rPr>
          <w:szCs w:val="28"/>
        </w:rPr>
        <w:t>от 01.02.2022 № 79</w:t>
      </w:r>
      <w:bookmarkStart w:id="0" w:name="_GoBack"/>
      <w:bookmarkEnd w:id="0"/>
      <w:r w:rsidR="009E62DE">
        <w:rPr>
          <w:szCs w:val="28"/>
        </w:rPr>
        <w:t>-293-01-01</w:t>
      </w:r>
    </w:p>
    <w:p w:rsidR="00672831" w:rsidRPr="006D23FA" w:rsidRDefault="00672831" w:rsidP="00672831">
      <w:pPr>
        <w:tabs>
          <w:tab w:val="left" w:pos="5103"/>
        </w:tabs>
        <w:ind w:firstLine="708"/>
        <w:jc w:val="right"/>
        <w:rPr>
          <w:szCs w:val="28"/>
        </w:rPr>
      </w:pPr>
    </w:p>
    <w:p w:rsidR="00672831" w:rsidRPr="006D23FA" w:rsidRDefault="00672831" w:rsidP="00672831">
      <w:pPr>
        <w:jc w:val="center"/>
        <w:rPr>
          <w:b/>
          <w:szCs w:val="28"/>
        </w:rPr>
      </w:pPr>
    </w:p>
    <w:p w:rsidR="00672831" w:rsidRPr="006D23FA" w:rsidRDefault="00672831" w:rsidP="00672831">
      <w:pPr>
        <w:jc w:val="center"/>
        <w:rPr>
          <w:b/>
          <w:szCs w:val="28"/>
        </w:rPr>
      </w:pPr>
      <w:r w:rsidRPr="006D23FA">
        <w:rPr>
          <w:b/>
          <w:szCs w:val="28"/>
        </w:rPr>
        <w:t xml:space="preserve">ПАСПОРТ </w:t>
      </w:r>
    </w:p>
    <w:p w:rsidR="00672831" w:rsidRPr="006D23FA" w:rsidRDefault="00672831" w:rsidP="00672831">
      <w:pPr>
        <w:jc w:val="center"/>
        <w:rPr>
          <w:b/>
          <w:szCs w:val="28"/>
        </w:rPr>
      </w:pPr>
      <w:r w:rsidRPr="004214DE">
        <w:rPr>
          <w:b/>
          <w:szCs w:val="28"/>
        </w:rPr>
        <w:t>муниципальной программы</w:t>
      </w:r>
      <w:r>
        <w:rPr>
          <w:b/>
          <w:szCs w:val="28"/>
        </w:rPr>
        <w:t xml:space="preserve"> </w:t>
      </w:r>
      <w:r w:rsidRPr="006D23FA">
        <w:rPr>
          <w:b/>
          <w:szCs w:val="28"/>
        </w:rPr>
        <w:t>«Развитие культуры, физической культуры и спорта</w:t>
      </w:r>
      <w:r>
        <w:rPr>
          <w:b/>
          <w:szCs w:val="28"/>
        </w:rPr>
        <w:t>, молодежной политики и туризма</w:t>
      </w:r>
      <w:r w:rsidRPr="006D23FA">
        <w:rPr>
          <w:b/>
          <w:szCs w:val="28"/>
        </w:rPr>
        <w:t xml:space="preserve"> в Кочевском муниципальном </w:t>
      </w:r>
      <w:r>
        <w:rPr>
          <w:b/>
          <w:szCs w:val="28"/>
        </w:rPr>
        <w:t>округе</w:t>
      </w:r>
      <w:r w:rsidRPr="006D23FA">
        <w:rPr>
          <w:b/>
          <w:szCs w:val="28"/>
        </w:rPr>
        <w:t>»</w:t>
      </w:r>
    </w:p>
    <w:p w:rsidR="00672831" w:rsidRPr="006D23FA" w:rsidRDefault="00672831" w:rsidP="00672831">
      <w:pPr>
        <w:pStyle w:val="ae"/>
        <w:spacing w:line="276" w:lineRule="auto"/>
        <w:jc w:val="center"/>
        <w:rPr>
          <w:szCs w:val="28"/>
        </w:rPr>
      </w:pPr>
    </w:p>
    <w:tbl>
      <w:tblPr>
        <w:tblW w:w="15735" w:type="dxa"/>
        <w:tblInd w:w="-7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63"/>
        <w:gridCol w:w="567"/>
        <w:gridCol w:w="3402"/>
        <w:gridCol w:w="993"/>
        <w:gridCol w:w="1275"/>
        <w:gridCol w:w="426"/>
        <w:gridCol w:w="992"/>
        <w:gridCol w:w="567"/>
        <w:gridCol w:w="850"/>
        <w:gridCol w:w="851"/>
        <w:gridCol w:w="923"/>
        <w:gridCol w:w="2126"/>
      </w:tblGrid>
      <w:tr w:rsidR="00672831" w:rsidRPr="006D23FA" w:rsidTr="0018084B">
        <w:trPr>
          <w:trHeight w:val="557"/>
        </w:trPr>
        <w:tc>
          <w:tcPr>
            <w:tcW w:w="2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ind w:left="139"/>
              <w:rPr>
                <w:szCs w:val="28"/>
              </w:rPr>
            </w:pPr>
            <w:r w:rsidRPr="006D23FA">
              <w:rPr>
                <w:szCs w:val="28"/>
              </w:rPr>
              <w:t>Ответственный исполнитель программы</w:t>
            </w:r>
          </w:p>
        </w:tc>
        <w:tc>
          <w:tcPr>
            <w:tcW w:w="12972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ind w:left="74"/>
              <w:jc w:val="both"/>
              <w:rPr>
                <w:szCs w:val="28"/>
              </w:rPr>
            </w:pPr>
            <w:r w:rsidRPr="006D23FA">
              <w:rPr>
                <w:szCs w:val="28"/>
              </w:rPr>
              <w:t xml:space="preserve">Администрация Кочевского муниципального </w:t>
            </w:r>
            <w:r>
              <w:rPr>
                <w:szCs w:val="28"/>
              </w:rPr>
              <w:t>округа Пермского края</w:t>
            </w:r>
          </w:p>
        </w:tc>
      </w:tr>
      <w:tr w:rsidR="00672831" w:rsidRPr="006D23FA" w:rsidTr="0018084B">
        <w:trPr>
          <w:trHeight w:val="622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ind w:left="139"/>
              <w:rPr>
                <w:szCs w:val="28"/>
              </w:rPr>
            </w:pPr>
            <w:r w:rsidRPr="006D23FA">
              <w:rPr>
                <w:szCs w:val="28"/>
              </w:rPr>
              <w:t>Соисполнители программы</w:t>
            </w:r>
          </w:p>
        </w:tc>
        <w:tc>
          <w:tcPr>
            <w:tcW w:w="129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831" w:rsidRPr="00597005" w:rsidRDefault="00672831" w:rsidP="0018084B">
            <w:pPr>
              <w:pStyle w:val="ae"/>
              <w:ind w:left="74" w:right="142"/>
              <w:jc w:val="both"/>
              <w:rPr>
                <w:szCs w:val="28"/>
              </w:rPr>
            </w:pPr>
            <w:r>
              <w:rPr>
                <w:szCs w:val="28"/>
              </w:rPr>
              <w:t>отсутствуют</w:t>
            </w:r>
          </w:p>
        </w:tc>
      </w:tr>
      <w:tr w:rsidR="00672831" w:rsidRPr="006D23FA" w:rsidTr="0018084B">
        <w:trPr>
          <w:trHeight w:val="687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ind w:left="139"/>
              <w:rPr>
                <w:rStyle w:val="105pt0pt"/>
                <w:rFonts w:eastAsia="Calibri"/>
                <w:szCs w:val="28"/>
              </w:rPr>
            </w:pPr>
            <w:r w:rsidRPr="006D23FA">
              <w:rPr>
                <w:szCs w:val="28"/>
              </w:rPr>
              <w:t>Участники программы</w:t>
            </w:r>
          </w:p>
        </w:tc>
        <w:tc>
          <w:tcPr>
            <w:tcW w:w="129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pStyle w:val="ae"/>
              <w:ind w:left="74" w:right="142"/>
              <w:jc w:val="both"/>
              <w:rPr>
                <w:szCs w:val="28"/>
              </w:rPr>
            </w:pPr>
            <w:r w:rsidRPr="00697226">
              <w:rPr>
                <w:szCs w:val="28"/>
              </w:rPr>
              <w:t>Муниципальное бюджетное учреждение культуры «Кочевский центр развития культуры» (</w:t>
            </w:r>
            <w:r>
              <w:rPr>
                <w:szCs w:val="28"/>
              </w:rPr>
              <w:t xml:space="preserve">далее - </w:t>
            </w:r>
            <w:r w:rsidRPr="00697226">
              <w:rPr>
                <w:szCs w:val="28"/>
              </w:rPr>
              <w:t xml:space="preserve">МБУК «Кочевский </w:t>
            </w:r>
            <w:r>
              <w:rPr>
                <w:szCs w:val="28"/>
              </w:rPr>
              <w:t>ЦРК</w:t>
            </w:r>
            <w:r w:rsidRPr="00697226">
              <w:rPr>
                <w:szCs w:val="28"/>
              </w:rPr>
              <w:t>»)</w:t>
            </w:r>
            <w:r>
              <w:rPr>
                <w:szCs w:val="28"/>
              </w:rPr>
              <w:t>, м</w:t>
            </w:r>
            <w:r w:rsidRPr="00697226">
              <w:rPr>
                <w:szCs w:val="28"/>
              </w:rPr>
              <w:t>униципальное бюд</w:t>
            </w:r>
            <w:r>
              <w:rPr>
                <w:szCs w:val="28"/>
              </w:rPr>
              <w:t>жетное учреждение культуры «Коче</w:t>
            </w:r>
            <w:r w:rsidRPr="00697226">
              <w:rPr>
                <w:szCs w:val="28"/>
              </w:rPr>
              <w:t>вский музейно-библиотечный центр» (</w:t>
            </w:r>
            <w:r>
              <w:rPr>
                <w:szCs w:val="28"/>
              </w:rPr>
              <w:t>далее - МБУК «Коче</w:t>
            </w:r>
            <w:r w:rsidRPr="00697226">
              <w:rPr>
                <w:szCs w:val="28"/>
              </w:rPr>
              <w:t>вский МБЦ»)</w:t>
            </w:r>
            <w:r>
              <w:rPr>
                <w:szCs w:val="28"/>
              </w:rPr>
              <w:t>, м</w:t>
            </w:r>
            <w:r w:rsidRPr="00697226">
              <w:rPr>
                <w:szCs w:val="28"/>
              </w:rPr>
              <w:t>униципальное бюджетное учреждение дополнительного образования «Коч</w:t>
            </w:r>
            <w:r>
              <w:rPr>
                <w:szCs w:val="28"/>
              </w:rPr>
              <w:t>е</w:t>
            </w:r>
            <w:r w:rsidRPr="00697226">
              <w:rPr>
                <w:szCs w:val="28"/>
              </w:rPr>
              <w:t>вская детская школа искусств» (</w:t>
            </w:r>
            <w:r>
              <w:rPr>
                <w:szCs w:val="28"/>
              </w:rPr>
              <w:t xml:space="preserve">далее - </w:t>
            </w:r>
            <w:r w:rsidRPr="00697226">
              <w:rPr>
                <w:szCs w:val="28"/>
              </w:rPr>
              <w:t>МБУ ДО «Кочевская ДШИ»)</w:t>
            </w:r>
            <w:r>
              <w:rPr>
                <w:szCs w:val="28"/>
              </w:rPr>
              <w:t>, м</w:t>
            </w:r>
            <w:r w:rsidRPr="00697226">
              <w:rPr>
                <w:szCs w:val="28"/>
              </w:rPr>
              <w:t>униципальное бюджетное учреждение «Кочевская спортивная школа» (</w:t>
            </w:r>
            <w:r>
              <w:rPr>
                <w:szCs w:val="28"/>
              </w:rPr>
              <w:t xml:space="preserve">далее - </w:t>
            </w:r>
            <w:r w:rsidRPr="00697226">
              <w:rPr>
                <w:szCs w:val="28"/>
              </w:rPr>
              <w:t>МБУ «Кочевская СШ»)</w:t>
            </w:r>
          </w:p>
        </w:tc>
      </w:tr>
      <w:tr w:rsidR="00672831" w:rsidRPr="006D23FA" w:rsidTr="0018084B">
        <w:trPr>
          <w:trHeight w:val="290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ind w:left="139"/>
              <w:rPr>
                <w:szCs w:val="28"/>
              </w:rPr>
            </w:pPr>
            <w:r w:rsidRPr="006D23FA">
              <w:rPr>
                <w:szCs w:val="28"/>
              </w:rPr>
              <w:t>Цели программы</w:t>
            </w:r>
          </w:p>
        </w:tc>
        <w:tc>
          <w:tcPr>
            <w:tcW w:w="129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831" w:rsidRPr="00697226" w:rsidRDefault="00672831" w:rsidP="00672831">
            <w:pPr>
              <w:numPr>
                <w:ilvl w:val="0"/>
                <w:numId w:val="2"/>
              </w:numPr>
              <w:ind w:left="0" w:firstLine="300"/>
              <w:contextualSpacing/>
              <w:jc w:val="both"/>
              <w:rPr>
                <w:szCs w:val="28"/>
              </w:rPr>
            </w:pPr>
            <w:r w:rsidRPr="00697226">
              <w:rPr>
                <w:szCs w:val="28"/>
              </w:rPr>
              <w:t xml:space="preserve">Развитие и продвижение культурного потенциала и культурного наследия Кочевского округа, направленных на реализацию приоритетов культурной политики. </w:t>
            </w:r>
          </w:p>
          <w:p w:rsidR="00672831" w:rsidRPr="00697226" w:rsidRDefault="00672831" w:rsidP="00672831">
            <w:pPr>
              <w:numPr>
                <w:ilvl w:val="0"/>
                <w:numId w:val="2"/>
              </w:numPr>
              <w:ind w:left="0" w:firstLine="300"/>
              <w:contextualSpacing/>
              <w:jc w:val="both"/>
              <w:rPr>
                <w:szCs w:val="28"/>
              </w:rPr>
            </w:pPr>
            <w:r w:rsidRPr="00697226">
              <w:rPr>
                <w:szCs w:val="28"/>
              </w:rPr>
              <w:t>Укрепление здоровья населения, создание условий для активных занятий физической культурой и спортом.</w:t>
            </w:r>
          </w:p>
          <w:p w:rsidR="00672831" w:rsidRPr="00697226" w:rsidRDefault="00672831" w:rsidP="00672831">
            <w:pPr>
              <w:numPr>
                <w:ilvl w:val="0"/>
                <w:numId w:val="2"/>
              </w:numPr>
              <w:ind w:left="0" w:firstLine="300"/>
              <w:contextualSpacing/>
              <w:jc w:val="both"/>
              <w:rPr>
                <w:szCs w:val="28"/>
              </w:rPr>
            </w:pPr>
            <w:r w:rsidRPr="00697226">
              <w:rPr>
                <w:szCs w:val="28"/>
              </w:rPr>
              <w:t>Обеспечение гармонизации межнациональных отношений в Кочевском муниципальном округе.</w:t>
            </w:r>
          </w:p>
          <w:p w:rsidR="00672831" w:rsidRPr="00697226" w:rsidRDefault="00672831" w:rsidP="00672831">
            <w:pPr>
              <w:numPr>
                <w:ilvl w:val="0"/>
                <w:numId w:val="2"/>
              </w:numPr>
              <w:ind w:left="0" w:firstLine="300"/>
              <w:contextualSpacing/>
              <w:jc w:val="both"/>
              <w:rPr>
                <w:szCs w:val="28"/>
              </w:rPr>
            </w:pPr>
            <w:r w:rsidRPr="00697226">
              <w:rPr>
                <w:szCs w:val="28"/>
              </w:rPr>
              <w:t>Создание благоприятных условий для гражданского становления и самореализации молодежи, поддержка и развитие молодежных инициатив.</w:t>
            </w:r>
          </w:p>
          <w:p w:rsidR="00672831" w:rsidRPr="00CA09EA" w:rsidRDefault="00672831" w:rsidP="00672831">
            <w:pPr>
              <w:numPr>
                <w:ilvl w:val="0"/>
                <w:numId w:val="2"/>
              </w:numPr>
              <w:ind w:left="0" w:firstLine="300"/>
              <w:contextualSpacing/>
              <w:jc w:val="both"/>
              <w:rPr>
                <w:szCs w:val="28"/>
              </w:rPr>
            </w:pPr>
            <w:r w:rsidRPr="00697226">
              <w:rPr>
                <w:szCs w:val="28"/>
              </w:rPr>
              <w:t>Увеличение туристической привлекательности территории для развития событийного туризма.</w:t>
            </w:r>
          </w:p>
        </w:tc>
      </w:tr>
      <w:tr w:rsidR="00672831" w:rsidRPr="006D23FA" w:rsidTr="0018084B">
        <w:trPr>
          <w:trHeight w:val="1334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ind w:left="139"/>
              <w:rPr>
                <w:bCs/>
                <w:szCs w:val="28"/>
                <w:shd w:val="clear" w:color="auto" w:fill="FFFFFF"/>
              </w:rPr>
            </w:pPr>
            <w:r w:rsidRPr="006D23FA">
              <w:rPr>
                <w:szCs w:val="28"/>
              </w:rPr>
              <w:lastRenderedPageBreak/>
              <w:t>Задачи программы</w:t>
            </w:r>
          </w:p>
        </w:tc>
        <w:tc>
          <w:tcPr>
            <w:tcW w:w="129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831" w:rsidRDefault="00672831" w:rsidP="00672831">
            <w:pPr>
              <w:pStyle w:val="ae"/>
              <w:numPr>
                <w:ilvl w:val="0"/>
                <w:numId w:val="3"/>
              </w:numPr>
              <w:tabs>
                <w:tab w:val="left" w:pos="107"/>
                <w:tab w:val="left" w:pos="867"/>
              </w:tabs>
              <w:ind w:left="158" w:right="142" w:firstLine="202"/>
              <w:jc w:val="both"/>
              <w:rPr>
                <w:bCs/>
                <w:szCs w:val="28"/>
                <w:shd w:val="clear" w:color="auto" w:fill="FFFFFF"/>
              </w:rPr>
            </w:pPr>
            <w:r w:rsidRPr="006D23FA">
              <w:rPr>
                <w:bCs/>
                <w:szCs w:val="28"/>
                <w:shd w:val="clear" w:color="auto" w:fill="FFFFFF"/>
              </w:rPr>
              <w:t>Создание условий для организации культурно-досуговой деятельности и предоставления услуг учреждениями культуры на территории К</w:t>
            </w:r>
            <w:r>
              <w:rPr>
                <w:bCs/>
                <w:szCs w:val="28"/>
                <w:shd w:val="clear" w:color="auto" w:fill="FFFFFF"/>
              </w:rPr>
              <w:t>очевского муниципального округа;</w:t>
            </w:r>
          </w:p>
          <w:p w:rsidR="00672831" w:rsidRPr="006D23FA" w:rsidRDefault="00672831" w:rsidP="00672831">
            <w:pPr>
              <w:pStyle w:val="ae"/>
              <w:numPr>
                <w:ilvl w:val="0"/>
                <w:numId w:val="3"/>
              </w:numPr>
              <w:tabs>
                <w:tab w:val="left" w:pos="107"/>
                <w:tab w:val="left" w:pos="867"/>
              </w:tabs>
              <w:ind w:left="158" w:right="142" w:firstLine="202"/>
              <w:jc w:val="both"/>
              <w:rPr>
                <w:szCs w:val="28"/>
              </w:rPr>
            </w:pPr>
            <w:r>
              <w:rPr>
                <w:bCs/>
                <w:szCs w:val="28"/>
                <w:shd w:val="clear" w:color="auto" w:fill="FFFFFF"/>
              </w:rPr>
              <w:t>Популяризация народного творчества среди населения и пропаганды концертной деятельности;</w:t>
            </w:r>
            <w:r w:rsidRPr="006D23FA">
              <w:rPr>
                <w:bCs/>
                <w:szCs w:val="28"/>
                <w:shd w:val="clear" w:color="auto" w:fill="FFFFFF"/>
              </w:rPr>
              <w:t xml:space="preserve"> </w:t>
            </w:r>
          </w:p>
          <w:p w:rsidR="00672831" w:rsidRDefault="00672831" w:rsidP="00672831">
            <w:pPr>
              <w:pStyle w:val="ae"/>
              <w:numPr>
                <w:ilvl w:val="0"/>
                <w:numId w:val="3"/>
              </w:numPr>
              <w:tabs>
                <w:tab w:val="left" w:pos="107"/>
                <w:tab w:val="left" w:pos="867"/>
              </w:tabs>
              <w:ind w:left="158" w:right="142" w:firstLine="202"/>
              <w:jc w:val="both"/>
              <w:rPr>
                <w:szCs w:val="28"/>
              </w:rPr>
            </w:pPr>
            <w:r w:rsidRPr="006D23FA">
              <w:rPr>
                <w:szCs w:val="28"/>
              </w:rPr>
              <w:t>Создание условий для организации библиотечной деятельности на территории Кочевского</w:t>
            </w:r>
            <w:r>
              <w:rPr>
                <w:szCs w:val="28"/>
              </w:rPr>
              <w:t xml:space="preserve"> муниципального округа;</w:t>
            </w:r>
          </w:p>
          <w:p w:rsidR="00672831" w:rsidRDefault="00672831" w:rsidP="00672831">
            <w:pPr>
              <w:numPr>
                <w:ilvl w:val="0"/>
                <w:numId w:val="3"/>
              </w:numPr>
              <w:tabs>
                <w:tab w:val="left" w:pos="107"/>
                <w:tab w:val="left" w:pos="867"/>
                <w:tab w:val="left" w:pos="1418"/>
              </w:tabs>
              <w:ind w:left="158" w:right="142" w:firstLine="202"/>
              <w:jc w:val="both"/>
              <w:rPr>
                <w:szCs w:val="28"/>
              </w:rPr>
            </w:pPr>
            <w:r w:rsidRPr="00A35996">
              <w:rPr>
                <w:szCs w:val="28"/>
              </w:rPr>
              <w:t>Распространение среди населения историко-краеведческих, правовых, экологических, информационных знаний</w:t>
            </w:r>
            <w:r>
              <w:rPr>
                <w:szCs w:val="28"/>
              </w:rPr>
              <w:t>,</w:t>
            </w:r>
            <w:r w:rsidRPr="00A35996">
              <w:rPr>
                <w:szCs w:val="28"/>
              </w:rPr>
              <w:t xml:space="preserve"> </w:t>
            </w:r>
            <w:r>
              <w:rPr>
                <w:szCs w:val="28"/>
              </w:rPr>
              <w:t>с</w:t>
            </w:r>
            <w:r w:rsidRPr="00A35996">
              <w:rPr>
                <w:szCs w:val="28"/>
              </w:rPr>
              <w:t>одействие нравственному развитию подрастающего поколения, повышению образовательного уровня, творческих спосо</w:t>
            </w:r>
            <w:r>
              <w:rPr>
                <w:szCs w:val="28"/>
              </w:rPr>
              <w:t>бностей подрастающего поколения;</w:t>
            </w:r>
          </w:p>
          <w:p w:rsidR="00672831" w:rsidRPr="00A35996" w:rsidRDefault="00672831" w:rsidP="00672831">
            <w:pPr>
              <w:numPr>
                <w:ilvl w:val="0"/>
                <w:numId w:val="3"/>
              </w:numPr>
              <w:tabs>
                <w:tab w:val="left" w:pos="107"/>
                <w:tab w:val="left" w:pos="867"/>
                <w:tab w:val="left" w:pos="1418"/>
              </w:tabs>
              <w:ind w:left="158" w:right="142" w:firstLine="202"/>
              <w:jc w:val="both"/>
              <w:rPr>
                <w:szCs w:val="28"/>
              </w:rPr>
            </w:pPr>
            <w:r>
              <w:rPr>
                <w:szCs w:val="28"/>
              </w:rPr>
              <w:t>Публикация материалов в муниципальной газете и информирование населения о социально-экономическом и культурном развитии, развитии общественной инфраструктуры муниципального округа и иной информации;</w:t>
            </w:r>
          </w:p>
          <w:p w:rsidR="00672831" w:rsidRPr="006D23FA" w:rsidRDefault="00672831" w:rsidP="00672831">
            <w:pPr>
              <w:pStyle w:val="ae"/>
              <w:numPr>
                <w:ilvl w:val="0"/>
                <w:numId w:val="3"/>
              </w:numPr>
              <w:tabs>
                <w:tab w:val="left" w:pos="107"/>
                <w:tab w:val="left" w:pos="867"/>
              </w:tabs>
              <w:ind w:left="158" w:right="142" w:firstLine="202"/>
              <w:jc w:val="both"/>
              <w:rPr>
                <w:szCs w:val="28"/>
              </w:rPr>
            </w:pPr>
            <w:r w:rsidRPr="006D23FA">
              <w:rPr>
                <w:szCs w:val="28"/>
              </w:rPr>
              <w:t xml:space="preserve">Создание условий для организации музейного дела на территории Кочевского муниципального </w:t>
            </w:r>
            <w:r>
              <w:rPr>
                <w:szCs w:val="28"/>
              </w:rPr>
              <w:t>округа, организация выставочной деятельности</w:t>
            </w:r>
            <w:r w:rsidRPr="006D23FA">
              <w:rPr>
                <w:szCs w:val="28"/>
                <w:shd w:val="clear" w:color="auto" w:fill="FFFFFF"/>
              </w:rPr>
              <w:t>;</w:t>
            </w:r>
          </w:p>
          <w:p w:rsidR="00672831" w:rsidRDefault="00672831" w:rsidP="00672831">
            <w:pPr>
              <w:pStyle w:val="ae"/>
              <w:numPr>
                <w:ilvl w:val="0"/>
                <w:numId w:val="3"/>
              </w:numPr>
              <w:tabs>
                <w:tab w:val="left" w:pos="107"/>
                <w:tab w:val="left" w:pos="867"/>
              </w:tabs>
              <w:ind w:left="158" w:right="142" w:firstLine="202"/>
              <w:jc w:val="both"/>
              <w:rPr>
                <w:szCs w:val="28"/>
              </w:rPr>
            </w:pPr>
            <w:r>
              <w:rPr>
                <w:szCs w:val="28"/>
              </w:rPr>
              <w:t>Создание условий для развития физической культуры и массового спорта на территории округа;</w:t>
            </w:r>
          </w:p>
          <w:p w:rsidR="00672831" w:rsidRDefault="00672831" w:rsidP="00672831">
            <w:pPr>
              <w:pStyle w:val="ae"/>
              <w:numPr>
                <w:ilvl w:val="0"/>
                <w:numId w:val="3"/>
              </w:numPr>
              <w:tabs>
                <w:tab w:val="left" w:pos="107"/>
                <w:tab w:val="left" w:pos="867"/>
              </w:tabs>
              <w:ind w:left="158" w:right="142" w:firstLine="20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Развитие здорового образа жизни среди населения Кочевского муниципального округа, проведение спортивно-массовых мероприятий;  </w:t>
            </w:r>
          </w:p>
          <w:p w:rsidR="00672831" w:rsidRDefault="00672831" w:rsidP="00672831">
            <w:pPr>
              <w:pStyle w:val="ae"/>
              <w:numPr>
                <w:ilvl w:val="0"/>
                <w:numId w:val="3"/>
              </w:numPr>
              <w:tabs>
                <w:tab w:val="left" w:pos="107"/>
                <w:tab w:val="left" w:pos="867"/>
              </w:tabs>
              <w:ind w:left="158" w:right="142" w:firstLine="202"/>
              <w:jc w:val="both"/>
              <w:rPr>
                <w:szCs w:val="28"/>
              </w:rPr>
            </w:pPr>
            <w:r>
              <w:rPr>
                <w:szCs w:val="28"/>
              </w:rPr>
              <w:t>Проведение мероприятий, направленных на гармонизацию межнациональных и межэтнических взаимоотношений на территории округа;</w:t>
            </w:r>
          </w:p>
          <w:p w:rsidR="00672831" w:rsidRDefault="00672831" w:rsidP="00672831">
            <w:pPr>
              <w:pStyle w:val="ae"/>
              <w:numPr>
                <w:ilvl w:val="0"/>
                <w:numId w:val="3"/>
              </w:numPr>
              <w:tabs>
                <w:tab w:val="left" w:pos="107"/>
                <w:tab w:val="left" w:pos="867"/>
              </w:tabs>
              <w:ind w:left="158" w:right="142" w:firstLine="202"/>
              <w:jc w:val="both"/>
              <w:rPr>
                <w:szCs w:val="28"/>
              </w:rPr>
            </w:pPr>
            <w:r w:rsidRPr="00CA09EA">
              <w:rPr>
                <w:szCs w:val="28"/>
                <w:lang w:eastAsia="ru-RU"/>
              </w:rPr>
              <w:t>Содействие нравственному, интеллектуальному развитию молодых граждан, привлечению к участию в общественной жизни</w:t>
            </w:r>
            <w:r>
              <w:rPr>
                <w:szCs w:val="28"/>
                <w:lang w:eastAsia="ru-RU"/>
              </w:rPr>
              <w:t>.</w:t>
            </w:r>
          </w:p>
          <w:p w:rsidR="00672831" w:rsidRDefault="00672831" w:rsidP="00672831">
            <w:pPr>
              <w:pStyle w:val="ae"/>
              <w:numPr>
                <w:ilvl w:val="0"/>
                <w:numId w:val="3"/>
              </w:numPr>
              <w:tabs>
                <w:tab w:val="left" w:pos="107"/>
                <w:tab w:val="left" w:pos="867"/>
              </w:tabs>
              <w:ind w:left="158" w:right="142" w:firstLine="202"/>
              <w:jc w:val="both"/>
              <w:rPr>
                <w:szCs w:val="28"/>
              </w:rPr>
            </w:pPr>
            <w:r w:rsidRPr="00CA09EA">
              <w:rPr>
                <w:szCs w:val="28"/>
                <w:lang w:eastAsia="ru-RU"/>
              </w:rPr>
              <w:t>Поддержка творческих инициатив и молодежных проектов</w:t>
            </w:r>
            <w:r>
              <w:rPr>
                <w:szCs w:val="28"/>
                <w:lang w:eastAsia="ru-RU"/>
              </w:rPr>
              <w:t xml:space="preserve">, </w:t>
            </w:r>
            <w:r w:rsidRPr="00CA09EA">
              <w:rPr>
                <w:szCs w:val="28"/>
                <w:lang w:eastAsia="ru-RU"/>
              </w:rPr>
              <w:t>молодой семьи, института семьи в целом</w:t>
            </w:r>
            <w:r>
              <w:rPr>
                <w:szCs w:val="28"/>
                <w:lang w:eastAsia="ru-RU"/>
              </w:rPr>
              <w:t>, волонтерского движения.</w:t>
            </w:r>
          </w:p>
          <w:p w:rsidR="00672831" w:rsidRPr="00F024FE" w:rsidRDefault="00672831" w:rsidP="00672831">
            <w:pPr>
              <w:pStyle w:val="ae"/>
              <w:numPr>
                <w:ilvl w:val="0"/>
                <w:numId w:val="3"/>
              </w:numPr>
              <w:tabs>
                <w:tab w:val="left" w:pos="107"/>
                <w:tab w:val="left" w:pos="867"/>
              </w:tabs>
              <w:ind w:left="158" w:right="142" w:firstLine="202"/>
              <w:jc w:val="both"/>
              <w:rPr>
                <w:szCs w:val="28"/>
              </w:rPr>
            </w:pPr>
            <w:r w:rsidRPr="00F024FE">
              <w:rPr>
                <w:szCs w:val="28"/>
              </w:rPr>
              <w:t>Проведение мероприятий этнокультурной направленности и гармонизации межнациональных отношений.</w:t>
            </w:r>
          </w:p>
          <w:p w:rsidR="00672831" w:rsidRPr="003F5061" w:rsidRDefault="00672831" w:rsidP="00672831">
            <w:pPr>
              <w:pStyle w:val="ae"/>
              <w:numPr>
                <w:ilvl w:val="0"/>
                <w:numId w:val="3"/>
              </w:numPr>
              <w:tabs>
                <w:tab w:val="left" w:pos="107"/>
                <w:tab w:val="left" w:pos="867"/>
              </w:tabs>
              <w:ind w:left="158" w:right="142" w:firstLine="202"/>
              <w:jc w:val="both"/>
              <w:rPr>
                <w:szCs w:val="28"/>
              </w:rPr>
            </w:pPr>
            <w:r w:rsidRPr="00F024FE">
              <w:rPr>
                <w:szCs w:val="28"/>
              </w:rPr>
              <w:t>Увеличение туристической привлекательности территории для увеличения туристического потока.</w:t>
            </w:r>
          </w:p>
        </w:tc>
      </w:tr>
      <w:tr w:rsidR="00672831" w:rsidRPr="006D23FA" w:rsidTr="0018084B">
        <w:trPr>
          <w:trHeight w:val="416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ind w:left="139"/>
              <w:rPr>
                <w:szCs w:val="28"/>
              </w:rPr>
            </w:pPr>
            <w:r>
              <w:rPr>
                <w:szCs w:val="28"/>
              </w:rPr>
              <w:t>Подпрограммы программы</w:t>
            </w:r>
          </w:p>
        </w:tc>
        <w:tc>
          <w:tcPr>
            <w:tcW w:w="129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831" w:rsidRPr="00BE2200" w:rsidRDefault="00672831" w:rsidP="0018084B">
            <w:pPr>
              <w:widowControl w:val="0"/>
              <w:autoSpaceDE w:val="0"/>
              <w:ind w:left="74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BE2200">
              <w:rPr>
                <w:szCs w:val="28"/>
              </w:rPr>
              <w:t>одпрограмм</w:t>
            </w:r>
            <w:r>
              <w:rPr>
                <w:szCs w:val="28"/>
              </w:rPr>
              <w:t>а</w:t>
            </w:r>
            <w:r w:rsidRPr="00BE2200">
              <w:rPr>
                <w:szCs w:val="28"/>
              </w:rPr>
              <w:t xml:space="preserve"> 1 «Организация клубного дела и досуга населения, музейного и </w:t>
            </w:r>
          </w:p>
          <w:p w:rsidR="00672831" w:rsidRDefault="00672831" w:rsidP="0018084B">
            <w:pPr>
              <w:ind w:left="74"/>
              <w:rPr>
                <w:szCs w:val="28"/>
              </w:rPr>
            </w:pPr>
            <w:r w:rsidRPr="00BE2200">
              <w:rPr>
                <w:szCs w:val="28"/>
              </w:rPr>
              <w:t>библиотечного обслуживания в Кочевском муниципальном округе»</w:t>
            </w:r>
            <w:r>
              <w:rPr>
                <w:szCs w:val="28"/>
              </w:rPr>
              <w:t>.</w:t>
            </w:r>
          </w:p>
          <w:p w:rsidR="00672831" w:rsidRPr="00BE2200" w:rsidRDefault="00672831" w:rsidP="0018084B">
            <w:pPr>
              <w:widowControl w:val="0"/>
              <w:autoSpaceDE w:val="0"/>
              <w:ind w:left="74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BE2200">
              <w:rPr>
                <w:szCs w:val="28"/>
              </w:rPr>
              <w:t>одпрограмм</w:t>
            </w:r>
            <w:r>
              <w:rPr>
                <w:szCs w:val="28"/>
              </w:rPr>
              <w:t xml:space="preserve">а 2 </w:t>
            </w:r>
            <w:r w:rsidRPr="00BE2200">
              <w:rPr>
                <w:szCs w:val="28"/>
              </w:rPr>
              <w:t xml:space="preserve">«Организация дополнительного образования художественно-эстетической </w:t>
            </w:r>
          </w:p>
          <w:p w:rsidR="00672831" w:rsidRDefault="00672831" w:rsidP="0018084B">
            <w:pPr>
              <w:ind w:left="74"/>
              <w:rPr>
                <w:szCs w:val="28"/>
              </w:rPr>
            </w:pPr>
            <w:r w:rsidRPr="00BE2200">
              <w:rPr>
                <w:szCs w:val="28"/>
              </w:rPr>
              <w:t>направленности в Кочевском муниципальном округе»</w:t>
            </w:r>
            <w:r>
              <w:rPr>
                <w:szCs w:val="28"/>
              </w:rPr>
              <w:t>.</w:t>
            </w:r>
          </w:p>
          <w:p w:rsidR="00672831" w:rsidRDefault="00672831" w:rsidP="0018084B">
            <w:pPr>
              <w:widowControl w:val="0"/>
              <w:autoSpaceDE w:val="0"/>
              <w:ind w:left="74"/>
              <w:rPr>
                <w:szCs w:val="28"/>
              </w:rPr>
            </w:pPr>
            <w:r w:rsidRPr="00905E57">
              <w:rPr>
                <w:szCs w:val="28"/>
              </w:rPr>
              <w:t>Подпрограмма 3 «Развитие физической культуры и спорта в Кочевском муниципальном округе»</w:t>
            </w:r>
            <w:r>
              <w:rPr>
                <w:szCs w:val="28"/>
              </w:rPr>
              <w:t>.</w:t>
            </w:r>
          </w:p>
          <w:p w:rsidR="00672831" w:rsidRPr="00BE2200" w:rsidRDefault="00672831" w:rsidP="0018084B">
            <w:pPr>
              <w:widowControl w:val="0"/>
              <w:autoSpaceDE w:val="0"/>
              <w:ind w:left="74"/>
              <w:rPr>
                <w:szCs w:val="28"/>
              </w:rPr>
            </w:pPr>
            <w:r w:rsidRPr="00905E57">
              <w:rPr>
                <w:szCs w:val="28"/>
              </w:rPr>
              <w:lastRenderedPageBreak/>
              <w:t>Подпрограмма 4 «Гармонизация межнациональных отношений в Кочевском муниципальном округе»</w:t>
            </w:r>
            <w:r>
              <w:rPr>
                <w:szCs w:val="28"/>
              </w:rPr>
              <w:t>.</w:t>
            </w:r>
          </w:p>
          <w:p w:rsidR="00672831" w:rsidRPr="006D23FA" w:rsidRDefault="00672831" w:rsidP="0018084B">
            <w:pPr>
              <w:widowControl w:val="0"/>
              <w:autoSpaceDE w:val="0"/>
              <w:ind w:left="74"/>
              <w:rPr>
                <w:bCs/>
                <w:szCs w:val="28"/>
                <w:shd w:val="clear" w:color="auto" w:fill="FFFFFF"/>
              </w:rPr>
            </w:pPr>
            <w:r w:rsidRPr="00905E57">
              <w:rPr>
                <w:szCs w:val="28"/>
              </w:rPr>
              <w:t>Подпрограмма 5 «</w:t>
            </w:r>
            <w:r w:rsidRPr="002334CA">
              <w:rPr>
                <w:szCs w:val="28"/>
              </w:rPr>
              <w:t>Развитие молодежной политики и развитие инфраструктуры культурной деятельности в Кочевском муниципальном округе»</w:t>
            </w:r>
          </w:p>
        </w:tc>
      </w:tr>
      <w:tr w:rsidR="00672831" w:rsidRPr="006D23FA" w:rsidTr="0018084B">
        <w:trPr>
          <w:trHeight w:val="528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ind w:left="139"/>
              <w:rPr>
                <w:szCs w:val="28"/>
              </w:rPr>
            </w:pPr>
            <w:r>
              <w:rPr>
                <w:szCs w:val="28"/>
              </w:rPr>
              <w:lastRenderedPageBreak/>
              <w:t>С</w:t>
            </w:r>
            <w:r w:rsidRPr="006D23FA">
              <w:rPr>
                <w:szCs w:val="28"/>
              </w:rPr>
              <w:t>роки реализации</w:t>
            </w:r>
          </w:p>
          <w:p w:rsidR="00672831" w:rsidRPr="006D23FA" w:rsidRDefault="00672831" w:rsidP="0018084B">
            <w:pPr>
              <w:widowControl w:val="0"/>
              <w:autoSpaceDE w:val="0"/>
              <w:ind w:left="139"/>
              <w:rPr>
                <w:szCs w:val="28"/>
              </w:rPr>
            </w:pPr>
            <w:r w:rsidRPr="006D23FA">
              <w:rPr>
                <w:szCs w:val="28"/>
              </w:rPr>
              <w:t>программы</w:t>
            </w:r>
          </w:p>
        </w:tc>
        <w:tc>
          <w:tcPr>
            <w:tcW w:w="129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2E1957" w:rsidRDefault="00672831" w:rsidP="0018084B">
            <w:pPr>
              <w:widowControl w:val="0"/>
              <w:autoSpaceDE w:val="0"/>
              <w:autoSpaceDN w:val="0"/>
              <w:adjustRightInd w:val="0"/>
              <w:ind w:left="74" w:right="141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</w:t>
            </w:r>
            <w:r w:rsidRPr="00FB43DE">
              <w:rPr>
                <w:color w:val="000000"/>
                <w:szCs w:val="28"/>
              </w:rPr>
              <w:t xml:space="preserve">рограмма </w:t>
            </w:r>
            <w:r>
              <w:rPr>
                <w:color w:val="000000"/>
                <w:szCs w:val="28"/>
              </w:rPr>
              <w:t>рассчитана на период реализации с 2022 по 2024 годы</w:t>
            </w:r>
            <w:r w:rsidRPr="0090513A">
              <w:rPr>
                <w:szCs w:val="28"/>
              </w:rPr>
              <w:t>.</w:t>
            </w:r>
            <w:r w:rsidRPr="00FB43DE">
              <w:rPr>
                <w:color w:val="000000"/>
                <w:szCs w:val="28"/>
              </w:rPr>
              <w:t xml:space="preserve"> </w:t>
            </w:r>
          </w:p>
        </w:tc>
      </w:tr>
      <w:tr w:rsidR="00672831" w:rsidRPr="006D23FA" w:rsidTr="0018084B">
        <w:trPr>
          <w:trHeight w:val="1690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ind w:left="139"/>
              <w:rPr>
                <w:bCs/>
                <w:szCs w:val="28"/>
              </w:rPr>
            </w:pPr>
            <w:r w:rsidRPr="006D23FA">
              <w:rPr>
                <w:szCs w:val="28"/>
              </w:rPr>
              <w:t>Ожидаемые результаты реализации программы</w:t>
            </w:r>
          </w:p>
        </w:tc>
        <w:tc>
          <w:tcPr>
            <w:tcW w:w="129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831" w:rsidRPr="00697226" w:rsidRDefault="00672831" w:rsidP="0018084B">
            <w:pPr>
              <w:ind w:left="142"/>
              <w:jc w:val="both"/>
              <w:rPr>
                <w:spacing w:val="2"/>
                <w:szCs w:val="28"/>
              </w:rPr>
            </w:pPr>
            <w:r w:rsidRPr="00697226">
              <w:rPr>
                <w:spacing w:val="2"/>
                <w:szCs w:val="28"/>
              </w:rPr>
              <w:t>Реализация муниципальной программы позволит:</w:t>
            </w:r>
          </w:p>
          <w:p w:rsidR="00672831" w:rsidRPr="00697226" w:rsidRDefault="00672831" w:rsidP="0018084B">
            <w:pPr>
              <w:ind w:left="142"/>
              <w:jc w:val="both"/>
              <w:rPr>
                <w:spacing w:val="2"/>
                <w:szCs w:val="28"/>
              </w:rPr>
            </w:pPr>
            <w:r w:rsidRPr="00697226">
              <w:rPr>
                <w:spacing w:val="2"/>
                <w:szCs w:val="28"/>
              </w:rPr>
              <w:t xml:space="preserve">- выполнить показатели </w:t>
            </w:r>
            <w:r w:rsidRPr="00697226">
              <w:rPr>
                <w:color w:val="000000"/>
                <w:szCs w:val="28"/>
              </w:rPr>
              <w:t>нацпроектов «Демография» и «Культура», разработанных в рамках реализации президентского Указа «О национальных целях и стратегических задачах развития Российской Федерации на период до 2024 года»;</w:t>
            </w:r>
          </w:p>
          <w:p w:rsidR="00672831" w:rsidRPr="00697226" w:rsidRDefault="00672831" w:rsidP="0018084B">
            <w:pPr>
              <w:ind w:left="142"/>
              <w:jc w:val="both"/>
              <w:rPr>
                <w:bCs/>
                <w:szCs w:val="28"/>
              </w:rPr>
            </w:pPr>
            <w:r w:rsidRPr="00697226">
              <w:rPr>
                <w:spacing w:val="2"/>
                <w:szCs w:val="28"/>
              </w:rPr>
              <w:t>- п</w:t>
            </w:r>
            <w:r w:rsidRPr="00697226">
              <w:rPr>
                <w:bCs/>
                <w:szCs w:val="28"/>
              </w:rPr>
              <w:t>овысит эффективность и результативность деятельности сферы культуры, создаст благоприятные условия для творческой деятельности и самореализации жителей;</w:t>
            </w:r>
          </w:p>
          <w:p w:rsidR="00672831" w:rsidRPr="00697226" w:rsidRDefault="00672831" w:rsidP="0018084B">
            <w:pPr>
              <w:ind w:left="142"/>
              <w:jc w:val="both"/>
              <w:rPr>
                <w:bCs/>
                <w:szCs w:val="28"/>
              </w:rPr>
            </w:pPr>
            <w:r w:rsidRPr="00697226">
              <w:rPr>
                <w:bCs/>
                <w:szCs w:val="28"/>
              </w:rPr>
              <w:t xml:space="preserve"> - позволит сохранить нематериальное культурное наследие и развитие межнациональных отношений на территории Кочевского муниципального округа; </w:t>
            </w:r>
          </w:p>
          <w:p w:rsidR="00672831" w:rsidRPr="00697226" w:rsidRDefault="00672831" w:rsidP="0018084B">
            <w:pPr>
              <w:ind w:left="142"/>
              <w:jc w:val="both"/>
              <w:rPr>
                <w:bCs/>
                <w:szCs w:val="28"/>
              </w:rPr>
            </w:pPr>
            <w:r w:rsidRPr="00697226">
              <w:rPr>
                <w:spacing w:val="2"/>
                <w:szCs w:val="28"/>
              </w:rPr>
              <w:t>- привлечет жителей Кочевского муниципального округа к систематическим занятиям физической культурой и спортом, приобщит к здоровому образу жизни;</w:t>
            </w:r>
          </w:p>
          <w:p w:rsidR="00672831" w:rsidRPr="00697226" w:rsidRDefault="00672831" w:rsidP="0018084B">
            <w:pPr>
              <w:ind w:left="142"/>
              <w:jc w:val="both"/>
              <w:rPr>
                <w:szCs w:val="28"/>
              </w:rPr>
            </w:pPr>
            <w:r w:rsidRPr="00697226">
              <w:rPr>
                <w:bCs/>
                <w:szCs w:val="28"/>
              </w:rPr>
              <w:t xml:space="preserve">- приведет к </w:t>
            </w:r>
            <w:r w:rsidRPr="00697226">
              <w:rPr>
                <w:szCs w:val="28"/>
              </w:rPr>
              <w:t xml:space="preserve">увеличению общего количества проведённых культурно - массовых и спортивных мероприятий для молодежи; </w:t>
            </w:r>
          </w:p>
          <w:p w:rsidR="00672831" w:rsidRPr="00697226" w:rsidRDefault="00672831" w:rsidP="0018084B">
            <w:pPr>
              <w:ind w:left="142"/>
              <w:jc w:val="both"/>
              <w:rPr>
                <w:szCs w:val="28"/>
              </w:rPr>
            </w:pPr>
            <w:r w:rsidRPr="00697226">
              <w:rPr>
                <w:szCs w:val="28"/>
              </w:rPr>
              <w:t>- увеличится количества туристов, побывавших на территории округа;</w:t>
            </w:r>
          </w:p>
          <w:p w:rsidR="00672831" w:rsidRPr="00C6275A" w:rsidRDefault="00672831" w:rsidP="0018084B">
            <w:pPr>
              <w:ind w:left="142"/>
              <w:jc w:val="both"/>
              <w:rPr>
                <w:spacing w:val="2"/>
                <w:szCs w:val="28"/>
              </w:rPr>
            </w:pPr>
            <w:r w:rsidRPr="00697226">
              <w:rPr>
                <w:szCs w:val="28"/>
              </w:rPr>
              <w:t xml:space="preserve"> - увеличить общую численность участников мероприятий, направленных на гармонизацию межнациональных и межэтнических отношений.</w:t>
            </w:r>
          </w:p>
        </w:tc>
      </w:tr>
      <w:tr w:rsidR="00672831" w:rsidRPr="006D23FA" w:rsidTr="0018084B">
        <w:trPr>
          <w:trHeight w:val="557"/>
        </w:trPr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ind w:left="139"/>
              <w:rPr>
                <w:szCs w:val="28"/>
              </w:rPr>
            </w:pPr>
            <w:r w:rsidRPr="006D23FA">
              <w:rPr>
                <w:szCs w:val="28"/>
              </w:rPr>
              <w:t>Целевые показатели</w:t>
            </w:r>
            <w:r>
              <w:rPr>
                <w:szCs w:val="28"/>
              </w:rPr>
              <w:t xml:space="preserve"> программы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6D23FA">
              <w:rPr>
                <w:szCs w:val="28"/>
              </w:rPr>
              <w:t>№</w:t>
            </w:r>
          </w:p>
          <w:p w:rsidR="00672831" w:rsidRPr="006D23FA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6D23FA">
              <w:rPr>
                <w:szCs w:val="28"/>
              </w:rPr>
              <w:t>п/п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2831" w:rsidRPr="006D23FA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6D23FA">
              <w:rPr>
                <w:szCs w:val="28"/>
              </w:rPr>
              <w:t xml:space="preserve">Наименование </w:t>
            </w:r>
            <w:r>
              <w:rPr>
                <w:szCs w:val="28"/>
              </w:rPr>
              <w:t xml:space="preserve">целевого </w:t>
            </w:r>
            <w:r w:rsidRPr="006D23FA">
              <w:rPr>
                <w:szCs w:val="28"/>
              </w:rPr>
              <w:t>показателя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2831" w:rsidRPr="006D23FA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6D23FA">
              <w:rPr>
                <w:szCs w:val="28"/>
              </w:rPr>
              <w:t>Ед.</w:t>
            </w:r>
          </w:p>
          <w:p w:rsidR="00672831" w:rsidRPr="006D23FA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6D23FA">
              <w:rPr>
                <w:szCs w:val="28"/>
              </w:rPr>
              <w:t>изм.</w:t>
            </w:r>
          </w:p>
        </w:tc>
        <w:tc>
          <w:tcPr>
            <w:tcW w:w="80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31" w:rsidRPr="006D23FA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>
              <w:rPr>
                <w:szCs w:val="28"/>
              </w:rPr>
              <w:t>Плановое з</w:t>
            </w:r>
            <w:r w:rsidRPr="006D23FA">
              <w:rPr>
                <w:szCs w:val="28"/>
              </w:rPr>
              <w:t>начение целевого показателя</w:t>
            </w:r>
          </w:p>
        </w:tc>
      </w:tr>
      <w:tr w:rsidR="00672831" w:rsidRPr="006D23FA" w:rsidTr="0018084B">
        <w:trPr>
          <w:trHeight w:val="308"/>
        </w:trPr>
        <w:tc>
          <w:tcPr>
            <w:tcW w:w="276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2831" w:rsidRPr="006D23FA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831" w:rsidRPr="006D23FA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>
              <w:rPr>
                <w:szCs w:val="28"/>
              </w:rPr>
              <w:t>2020 год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2021 год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2022 год</w:t>
            </w:r>
          </w:p>
        </w:tc>
        <w:tc>
          <w:tcPr>
            <w:tcW w:w="1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2023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2024 год</w:t>
            </w:r>
          </w:p>
        </w:tc>
      </w:tr>
      <w:tr w:rsidR="00672831" w:rsidRPr="006D23FA" w:rsidTr="0018084B">
        <w:trPr>
          <w:trHeight w:val="557"/>
        </w:trPr>
        <w:tc>
          <w:tcPr>
            <w:tcW w:w="276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AC7C8C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1.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AC7C8C" w:rsidRDefault="00672831" w:rsidP="0018084B">
            <w:pPr>
              <w:shd w:val="clear" w:color="auto" w:fill="FFFFFF"/>
              <w:tabs>
                <w:tab w:val="left" w:pos="1134"/>
              </w:tabs>
              <w:ind w:left="53"/>
              <w:rPr>
                <w:szCs w:val="28"/>
              </w:rPr>
            </w:pPr>
            <w:r w:rsidRPr="00AC7C8C">
              <w:rPr>
                <w:szCs w:val="28"/>
              </w:rPr>
              <w:t>Количество платных посещений культурно-массовых мероприятий клубов и домов культуры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тыс.</w:t>
            </w:r>
          </w:p>
          <w:p w:rsidR="00672831" w:rsidRPr="00AC7C8C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чел.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10,3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8,51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8,71</w:t>
            </w:r>
          </w:p>
        </w:tc>
        <w:tc>
          <w:tcPr>
            <w:tcW w:w="1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jc w:val="center"/>
              <w:rPr>
                <w:bCs/>
                <w:szCs w:val="28"/>
              </w:rPr>
            </w:pPr>
            <w:r w:rsidRPr="00AC7C8C">
              <w:rPr>
                <w:bCs/>
                <w:szCs w:val="28"/>
              </w:rPr>
              <w:t>8,91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jc w:val="center"/>
              <w:rPr>
                <w:bCs/>
                <w:szCs w:val="28"/>
              </w:rPr>
            </w:pPr>
            <w:r w:rsidRPr="00AC7C8C">
              <w:rPr>
                <w:bCs/>
                <w:szCs w:val="28"/>
              </w:rPr>
              <w:t>8,91</w:t>
            </w:r>
          </w:p>
        </w:tc>
      </w:tr>
      <w:tr w:rsidR="00672831" w:rsidRPr="006D23FA" w:rsidTr="0018084B">
        <w:trPr>
          <w:trHeight w:val="557"/>
        </w:trPr>
        <w:tc>
          <w:tcPr>
            <w:tcW w:w="2763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AC7C8C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ind w:left="53" w:right="85"/>
              <w:jc w:val="both"/>
            </w:pPr>
            <w:r w:rsidRPr="00AC7C8C">
              <w:t>Количество участников клубных формирований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тыс.</w:t>
            </w:r>
          </w:p>
          <w:p w:rsidR="00672831" w:rsidRPr="00AC7C8C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чел.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1,40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1,276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1,289</w:t>
            </w:r>
          </w:p>
        </w:tc>
        <w:tc>
          <w:tcPr>
            <w:tcW w:w="1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1,301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1,301</w:t>
            </w:r>
          </w:p>
        </w:tc>
      </w:tr>
      <w:tr w:rsidR="00672831" w:rsidRPr="006D23FA" w:rsidTr="0018084B">
        <w:trPr>
          <w:trHeight w:val="274"/>
        </w:trPr>
        <w:tc>
          <w:tcPr>
            <w:tcW w:w="276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AC7C8C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3.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ind w:left="53" w:right="85"/>
              <w:jc w:val="both"/>
            </w:pPr>
            <w:r w:rsidRPr="00AC7C8C">
              <w:t>Количество посещений общедоступных (публичных) библиотек, в том числе культурно-массовых мероприятий проводимых в библиотеках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тыс.</w:t>
            </w:r>
          </w:p>
          <w:p w:rsidR="00672831" w:rsidRPr="00AC7C8C" w:rsidRDefault="00672831" w:rsidP="0018084B">
            <w:pPr>
              <w:ind w:left="84" w:right="32" w:firstLine="112"/>
              <w:jc w:val="both"/>
              <w:rPr>
                <w:szCs w:val="28"/>
              </w:rPr>
            </w:pPr>
            <w:r w:rsidRPr="00AC7C8C">
              <w:rPr>
                <w:szCs w:val="28"/>
              </w:rPr>
              <w:t>чел.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35,98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64,92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66,43</w:t>
            </w:r>
          </w:p>
        </w:tc>
        <w:tc>
          <w:tcPr>
            <w:tcW w:w="1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67,94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67,94</w:t>
            </w:r>
          </w:p>
        </w:tc>
      </w:tr>
      <w:tr w:rsidR="00672831" w:rsidRPr="006D23FA" w:rsidTr="0018084B">
        <w:trPr>
          <w:trHeight w:val="557"/>
        </w:trPr>
        <w:tc>
          <w:tcPr>
            <w:tcW w:w="276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AC7C8C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4.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ind w:left="53" w:right="85"/>
              <w:jc w:val="both"/>
            </w:pPr>
            <w:r w:rsidRPr="00AC7C8C">
              <w:t>Количество посещений государственных, муниципальных и негосударственных организаций музейного типа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тыс.</w:t>
            </w:r>
          </w:p>
          <w:p w:rsidR="00672831" w:rsidRPr="00AC7C8C" w:rsidRDefault="00672831" w:rsidP="0018084B">
            <w:pPr>
              <w:ind w:left="84" w:right="32" w:firstLine="112"/>
              <w:jc w:val="both"/>
              <w:rPr>
                <w:szCs w:val="28"/>
              </w:rPr>
            </w:pPr>
            <w:r w:rsidRPr="00AC7C8C">
              <w:rPr>
                <w:szCs w:val="28"/>
              </w:rPr>
              <w:t>чел.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5,59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2,69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2,71</w:t>
            </w:r>
          </w:p>
        </w:tc>
        <w:tc>
          <w:tcPr>
            <w:tcW w:w="1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2,73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2,73</w:t>
            </w:r>
          </w:p>
        </w:tc>
      </w:tr>
      <w:tr w:rsidR="00672831" w:rsidRPr="006D23FA" w:rsidTr="0018084B">
        <w:trPr>
          <w:trHeight w:val="557"/>
        </w:trPr>
        <w:tc>
          <w:tcPr>
            <w:tcW w:w="276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AC7C8C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5.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ind w:left="53" w:right="85"/>
              <w:jc w:val="both"/>
            </w:pPr>
            <w:r w:rsidRPr="00AC7C8C">
              <w:t>Количество учащихся детской школы искусств.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чел.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47,4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135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140</w:t>
            </w:r>
          </w:p>
        </w:tc>
        <w:tc>
          <w:tcPr>
            <w:tcW w:w="1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140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140</w:t>
            </w:r>
          </w:p>
        </w:tc>
      </w:tr>
      <w:tr w:rsidR="00672831" w:rsidRPr="006D23FA" w:rsidTr="0018084B">
        <w:trPr>
          <w:trHeight w:val="557"/>
        </w:trPr>
        <w:tc>
          <w:tcPr>
            <w:tcW w:w="276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AC7C8C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6.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ind w:left="53" w:right="85"/>
              <w:jc w:val="both"/>
              <w:rPr>
                <w:szCs w:val="28"/>
              </w:rPr>
            </w:pPr>
            <w:r w:rsidRPr="00AC7C8C">
              <w:rPr>
                <w:szCs w:val="28"/>
              </w:rP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ind w:left="84" w:right="32" w:firstLine="112"/>
              <w:jc w:val="both"/>
              <w:rPr>
                <w:szCs w:val="28"/>
              </w:rPr>
            </w:pPr>
            <w:r w:rsidRPr="00AC7C8C">
              <w:rPr>
                <w:szCs w:val="28"/>
              </w:rPr>
              <w:t>%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9A5DE3" w:rsidRDefault="00672831" w:rsidP="0018084B">
            <w:pPr>
              <w:jc w:val="center"/>
              <w:rPr>
                <w:szCs w:val="28"/>
              </w:rPr>
            </w:pPr>
            <w:r w:rsidRPr="009A5DE3">
              <w:rPr>
                <w:szCs w:val="28"/>
              </w:rPr>
              <w:t>47,4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9A5DE3" w:rsidRDefault="00672831" w:rsidP="0018084B">
            <w:pPr>
              <w:jc w:val="center"/>
              <w:rPr>
                <w:szCs w:val="28"/>
              </w:rPr>
            </w:pPr>
            <w:r w:rsidRPr="009A5DE3">
              <w:rPr>
                <w:szCs w:val="28"/>
              </w:rPr>
              <w:t>49,4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9A5DE3" w:rsidRDefault="00672831" w:rsidP="0018084B">
            <w:pPr>
              <w:ind w:left="176" w:right="174"/>
              <w:jc w:val="center"/>
              <w:rPr>
                <w:szCs w:val="28"/>
              </w:rPr>
            </w:pPr>
            <w:r w:rsidRPr="009A5DE3">
              <w:rPr>
                <w:szCs w:val="28"/>
              </w:rPr>
              <w:t>51,4</w:t>
            </w:r>
          </w:p>
        </w:tc>
        <w:tc>
          <w:tcPr>
            <w:tcW w:w="1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9A5DE3" w:rsidRDefault="00672831" w:rsidP="0018084B">
            <w:pPr>
              <w:ind w:left="176" w:right="174"/>
              <w:jc w:val="center"/>
              <w:rPr>
                <w:szCs w:val="28"/>
              </w:rPr>
            </w:pPr>
            <w:r w:rsidRPr="009A5DE3">
              <w:rPr>
                <w:szCs w:val="28"/>
              </w:rPr>
              <w:t>55,5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9A5DE3" w:rsidRDefault="00672831" w:rsidP="0018084B">
            <w:pPr>
              <w:ind w:left="176" w:right="174"/>
              <w:jc w:val="center"/>
              <w:rPr>
                <w:szCs w:val="28"/>
              </w:rPr>
            </w:pPr>
            <w:r w:rsidRPr="009A5DE3">
              <w:rPr>
                <w:szCs w:val="28"/>
              </w:rPr>
              <w:t>56,5</w:t>
            </w:r>
          </w:p>
        </w:tc>
      </w:tr>
      <w:tr w:rsidR="00672831" w:rsidRPr="006D23FA" w:rsidTr="0018084B">
        <w:trPr>
          <w:trHeight w:val="557"/>
        </w:trPr>
        <w:tc>
          <w:tcPr>
            <w:tcW w:w="276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AC7C8C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7.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ind w:left="53" w:right="85"/>
              <w:jc w:val="both"/>
              <w:rPr>
                <w:szCs w:val="28"/>
              </w:rPr>
            </w:pPr>
            <w:r w:rsidRPr="00AC7C8C">
              <w:rPr>
                <w:szCs w:val="28"/>
              </w:rPr>
              <w:t>Общее количество мероприятий, направленных на гармонизацию межнациональных отношений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ind w:left="84" w:right="32" w:firstLine="112"/>
              <w:jc w:val="both"/>
              <w:rPr>
                <w:szCs w:val="28"/>
              </w:rPr>
            </w:pPr>
            <w:r w:rsidRPr="00AC7C8C">
              <w:rPr>
                <w:szCs w:val="28"/>
              </w:rPr>
              <w:t>ед.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400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410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ind w:left="114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420</w:t>
            </w:r>
          </w:p>
        </w:tc>
        <w:tc>
          <w:tcPr>
            <w:tcW w:w="1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430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430</w:t>
            </w:r>
          </w:p>
        </w:tc>
      </w:tr>
      <w:tr w:rsidR="00672831" w:rsidRPr="006D23FA" w:rsidTr="0018084B">
        <w:trPr>
          <w:trHeight w:val="557"/>
        </w:trPr>
        <w:tc>
          <w:tcPr>
            <w:tcW w:w="276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AC7C8C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8.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ind w:left="53" w:right="32"/>
              <w:jc w:val="both"/>
              <w:rPr>
                <w:szCs w:val="28"/>
              </w:rPr>
            </w:pPr>
            <w:r w:rsidRPr="00AC7C8C">
              <w:rPr>
                <w:szCs w:val="28"/>
              </w:rPr>
              <w:t>Доля активной молодежи в возрасте от 14 до 30 лет от общей численности молодежи  данного возраста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ind w:left="84" w:right="32" w:firstLine="112"/>
              <w:jc w:val="both"/>
              <w:rPr>
                <w:szCs w:val="28"/>
              </w:rPr>
            </w:pPr>
            <w:r w:rsidRPr="00AC7C8C">
              <w:rPr>
                <w:szCs w:val="28"/>
              </w:rPr>
              <w:t>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ind w:left="114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25</w:t>
            </w:r>
          </w:p>
        </w:tc>
        <w:tc>
          <w:tcPr>
            <w:tcW w:w="1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30</w:t>
            </w:r>
          </w:p>
        </w:tc>
      </w:tr>
      <w:tr w:rsidR="00672831" w:rsidRPr="006D23FA" w:rsidTr="0018084B">
        <w:trPr>
          <w:trHeight w:val="557"/>
        </w:trPr>
        <w:tc>
          <w:tcPr>
            <w:tcW w:w="276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AC7C8C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9.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ind w:left="53" w:right="32"/>
              <w:jc w:val="both"/>
              <w:rPr>
                <w:szCs w:val="28"/>
              </w:rPr>
            </w:pPr>
            <w:r w:rsidRPr="00AC7C8C">
              <w:rPr>
                <w:szCs w:val="28"/>
              </w:rPr>
              <w:t>Общее количество туристов, побывавших на территории муниципального округа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ind w:left="84" w:right="32" w:firstLine="112"/>
              <w:jc w:val="both"/>
              <w:rPr>
                <w:szCs w:val="28"/>
              </w:rPr>
            </w:pPr>
            <w:r w:rsidRPr="00AC7C8C">
              <w:rPr>
                <w:szCs w:val="28"/>
              </w:rPr>
              <w:t>чел.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1800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1 900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ind w:left="114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2 000</w:t>
            </w:r>
          </w:p>
        </w:tc>
        <w:tc>
          <w:tcPr>
            <w:tcW w:w="1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2 100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2 100</w:t>
            </w:r>
          </w:p>
        </w:tc>
      </w:tr>
      <w:tr w:rsidR="00672831" w:rsidRPr="006D23FA" w:rsidTr="0018084B">
        <w:trPr>
          <w:trHeight w:val="519"/>
        </w:trPr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snapToGrid w:val="0"/>
              <w:ind w:left="70"/>
              <w:rPr>
                <w:szCs w:val="28"/>
              </w:rPr>
            </w:pPr>
            <w:r w:rsidRPr="006D23FA">
              <w:rPr>
                <w:szCs w:val="28"/>
              </w:rPr>
              <w:lastRenderedPageBreak/>
              <w:t xml:space="preserve">Объемы и источники </w:t>
            </w:r>
            <w:r>
              <w:rPr>
                <w:szCs w:val="28"/>
              </w:rPr>
              <w:t>финансового обеспечения муниципальной программы</w:t>
            </w:r>
          </w:p>
        </w:tc>
        <w:tc>
          <w:tcPr>
            <w:tcW w:w="496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72831" w:rsidRPr="00AC7C8C" w:rsidRDefault="00672831" w:rsidP="0018084B">
            <w:pPr>
              <w:widowControl w:val="0"/>
              <w:autoSpaceDE w:val="0"/>
              <w:ind w:right="55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Источники финансирования</w:t>
            </w:r>
          </w:p>
        </w:tc>
        <w:tc>
          <w:tcPr>
            <w:tcW w:w="80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Расходы, тыс.руб.</w:t>
            </w:r>
          </w:p>
        </w:tc>
      </w:tr>
      <w:tr w:rsidR="00672831" w:rsidRPr="006D23FA" w:rsidTr="0018084B">
        <w:trPr>
          <w:trHeight w:val="519"/>
        </w:trPr>
        <w:tc>
          <w:tcPr>
            <w:tcW w:w="276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72831" w:rsidRPr="006D23FA" w:rsidRDefault="00672831" w:rsidP="0018084B">
            <w:pPr>
              <w:snapToGrid w:val="0"/>
              <w:rPr>
                <w:szCs w:val="28"/>
              </w:rPr>
            </w:pPr>
          </w:p>
        </w:tc>
        <w:tc>
          <w:tcPr>
            <w:tcW w:w="4962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72831" w:rsidRPr="00D15470" w:rsidRDefault="00672831" w:rsidP="0018084B">
            <w:pPr>
              <w:pStyle w:val="af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2022 год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2023 год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2024 год</w:t>
            </w:r>
          </w:p>
        </w:tc>
        <w:tc>
          <w:tcPr>
            <w:tcW w:w="3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Итого</w:t>
            </w:r>
          </w:p>
        </w:tc>
      </w:tr>
      <w:tr w:rsidR="00672831" w:rsidRPr="006D23FA" w:rsidTr="0018084B">
        <w:trPr>
          <w:trHeight w:val="519"/>
        </w:trPr>
        <w:tc>
          <w:tcPr>
            <w:tcW w:w="276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snapToGrid w:val="0"/>
              <w:ind w:left="70"/>
              <w:rPr>
                <w:szCs w:val="28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E83B40" w:rsidRDefault="00672831" w:rsidP="0018084B">
            <w:pPr>
              <w:widowControl w:val="0"/>
              <w:autoSpaceDE w:val="0"/>
              <w:ind w:right="55"/>
              <w:rPr>
                <w:szCs w:val="28"/>
              </w:rPr>
            </w:pPr>
            <w:r w:rsidRPr="00E83B40">
              <w:rPr>
                <w:szCs w:val="28"/>
              </w:rPr>
              <w:t>Всего, в том числе: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2831" w:rsidRPr="00AC1886" w:rsidRDefault="00672831" w:rsidP="0018084B">
            <w:pPr>
              <w:widowControl w:val="0"/>
              <w:autoSpaceDE w:val="0"/>
              <w:jc w:val="center"/>
              <w:rPr>
                <w:color w:val="000000" w:themeColor="text1"/>
                <w:szCs w:val="28"/>
              </w:rPr>
            </w:pPr>
            <w:r w:rsidRPr="00AC1886">
              <w:rPr>
                <w:color w:val="000000" w:themeColor="text1"/>
                <w:szCs w:val="28"/>
              </w:rPr>
              <w:t>48 078,4</w:t>
            </w:r>
            <w:r w:rsidR="007F627A" w:rsidRPr="00AC1886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2831" w:rsidRPr="00AC1886" w:rsidRDefault="00672831" w:rsidP="0018084B">
            <w:pPr>
              <w:jc w:val="center"/>
              <w:rPr>
                <w:color w:val="000000" w:themeColor="text1"/>
              </w:rPr>
            </w:pPr>
            <w:r w:rsidRPr="00AC1886">
              <w:rPr>
                <w:color w:val="000000" w:themeColor="text1"/>
              </w:rPr>
              <w:t>41 988,4</w:t>
            </w:r>
            <w:r w:rsidR="007F627A" w:rsidRPr="00AC1886">
              <w:rPr>
                <w:color w:val="000000" w:themeColor="text1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2831" w:rsidRPr="00AC1886" w:rsidRDefault="00672831" w:rsidP="0018084B">
            <w:pPr>
              <w:jc w:val="center"/>
              <w:rPr>
                <w:color w:val="000000" w:themeColor="text1"/>
              </w:rPr>
            </w:pPr>
            <w:r w:rsidRPr="00AC1886">
              <w:rPr>
                <w:color w:val="000000" w:themeColor="text1"/>
              </w:rPr>
              <w:t>47 488,4</w:t>
            </w:r>
            <w:r w:rsidR="007F627A" w:rsidRPr="00AC1886">
              <w:rPr>
                <w:color w:val="000000" w:themeColor="text1"/>
              </w:rPr>
              <w:t>3</w:t>
            </w:r>
          </w:p>
        </w:tc>
        <w:tc>
          <w:tcPr>
            <w:tcW w:w="30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1886" w:rsidRDefault="00672831" w:rsidP="0018084B">
            <w:pPr>
              <w:widowControl w:val="0"/>
              <w:autoSpaceDE w:val="0"/>
              <w:ind w:left="73" w:right="55"/>
              <w:jc w:val="center"/>
              <w:rPr>
                <w:color w:val="000000" w:themeColor="text1"/>
                <w:szCs w:val="28"/>
              </w:rPr>
            </w:pPr>
            <w:r w:rsidRPr="00AC1886">
              <w:rPr>
                <w:color w:val="000000" w:themeColor="text1"/>
                <w:szCs w:val="28"/>
              </w:rPr>
              <w:t>137 555,2</w:t>
            </w:r>
            <w:r w:rsidR="007F627A" w:rsidRPr="00AC1886">
              <w:rPr>
                <w:color w:val="000000" w:themeColor="text1"/>
                <w:szCs w:val="28"/>
              </w:rPr>
              <w:t>9</w:t>
            </w:r>
          </w:p>
        </w:tc>
      </w:tr>
      <w:tr w:rsidR="00672831" w:rsidRPr="006D23FA" w:rsidTr="0018084B">
        <w:trPr>
          <w:trHeight w:val="519"/>
        </w:trPr>
        <w:tc>
          <w:tcPr>
            <w:tcW w:w="276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snapToGrid w:val="0"/>
              <w:rPr>
                <w:szCs w:val="28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E83B40" w:rsidRDefault="00672831" w:rsidP="0018084B">
            <w:pPr>
              <w:widowControl w:val="0"/>
              <w:autoSpaceDE w:val="0"/>
              <w:ind w:right="55"/>
              <w:rPr>
                <w:szCs w:val="28"/>
              </w:rPr>
            </w:pPr>
            <w:r w:rsidRPr="00E83B40">
              <w:rPr>
                <w:szCs w:val="28"/>
              </w:rPr>
              <w:t>бюджет муниципального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2831" w:rsidRPr="00AC1886" w:rsidRDefault="00672831" w:rsidP="0018084B">
            <w:pPr>
              <w:widowControl w:val="0"/>
              <w:autoSpaceDE w:val="0"/>
              <w:jc w:val="center"/>
              <w:rPr>
                <w:color w:val="000000" w:themeColor="text1"/>
                <w:szCs w:val="28"/>
              </w:rPr>
            </w:pPr>
            <w:r w:rsidRPr="00AC1886">
              <w:rPr>
                <w:color w:val="000000" w:themeColor="text1"/>
                <w:szCs w:val="28"/>
              </w:rPr>
              <w:t>47 896,4</w:t>
            </w:r>
            <w:r w:rsidR="007F627A" w:rsidRPr="00AC1886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2831" w:rsidRPr="00AC1886" w:rsidRDefault="00672831" w:rsidP="0018084B">
            <w:pPr>
              <w:jc w:val="center"/>
              <w:rPr>
                <w:color w:val="000000" w:themeColor="text1"/>
              </w:rPr>
            </w:pPr>
            <w:r w:rsidRPr="00AC1886">
              <w:rPr>
                <w:color w:val="000000" w:themeColor="text1"/>
              </w:rPr>
              <w:t>41 806,4</w:t>
            </w:r>
            <w:r w:rsidR="007F627A" w:rsidRPr="00AC1886">
              <w:rPr>
                <w:color w:val="000000" w:themeColor="text1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2831" w:rsidRPr="00AC1886" w:rsidRDefault="00672831" w:rsidP="0018084B">
            <w:pPr>
              <w:jc w:val="center"/>
              <w:rPr>
                <w:color w:val="000000" w:themeColor="text1"/>
              </w:rPr>
            </w:pPr>
            <w:r w:rsidRPr="00AC1886">
              <w:rPr>
                <w:color w:val="000000" w:themeColor="text1"/>
              </w:rPr>
              <w:t>47 306,4</w:t>
            </w:r>
            <w:r w:rsidR="007F627A" w:rsidRPr="00AC1886">
              <w:rPr>
                <w:color w:val="000000" w:themeColor="text1"/>
              </w:rPr>
              <w:t>3</w:t>
            </w:r>
          </w:p>
        </w:tc>
        <w:tc>
          <w:tcPr>
            <w:tcW w:w="30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1886" w:rsidRDefault="007F627A" w:rsidP="007F627A">
            <w:pPr>
              <w:widowControl w:val="0"/>
              <w:autoSpaceDE w:val="0"/>
              <w:ind w:left="73" w:right="55"/>
              <w:jc w:val="center"/>
              <w:rPr>
                <w:color w:val="000000" w:themeColor="text1"/>
                <w:szCs w:val="28"/>
              </w:rPr>
            </w:pPr>
            <w:r w:rsidRPr="00AC1886">
              <w:rPr>
                <w:color w:val="000000" w:themeColor="text1"/>
                <w:szCs w:val="28"/>
              </w:rPr>
              <w:t>137009,29</w:t>
            </w:r>
          </w:p>
        </w:tc>
      </w:tr>
      <w:tr w:rsidR="00672831" w:rsidRPr="006D23FA" w:rsidTr="0018084B">
        <w:trPr>
          <w:trHeight w:val="519"/>
        </w:trPr>
        <w:tc>
          <w:tcPr>
            <w:tcW w:w="276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snapToGrid w:val="0"/>
              <w:rPr>
                <w:szCs w:val="28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E83B40" w:rsidRDefault="00672831" w:rsidP="0018084B">
            <w:pPr>
              <w:widowControl w:val="0"/>
              <w:autoSpaceDE w:val="0"/>
              <w:ind w:right="55"/>
              <w:rPr>
                <w:szCs w:val="28"/>
              </w:rPr>
            </w:pPr>
            <w:r w:rsidRPr="00E83B40">
              <w:rPr>
                <w:szCs w:val="28"/>
              </w:rPr>
              <w:t>краевой бюджет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324766" w:rsidRDefault="00672831" w:rsidP="0018084B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182</w:t>
            </w:r>
            <w:r w:rsidRPr="00324766">
              <w:rPr>
                <w:szCs w:val="28"/>
              </w:rPr>
              <w:t>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324766" w:rsidRDefault="00672831" w:rsidP="0018084B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182</w:t>
            </w:r>
            <w:r w:rsidRPr="00324766">
              <w:rPr>
                <w:szCs w:val="28"/>
              </w:rPr>
              <w:t>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324766" w:rsidRDefault="00672831" w:rsidP="0018084B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182</w:t>
            </w:r>
            <w:r w:rsidRPr="00324766">
              <w:rPr>
                <w:szCs w:val="28"/>
              </w:rPr>
              <w:t>,00</w:t>
            </w:r>
          </w:p>
        </w:tc>
        <w:tc>
          <w:tcPr>
            <w:tcW w:w="3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E83B40" w:rsidRDefault="00672831" w:rsidP="0018084B">
            <w:pPr>
              <w:ind w:left="73" w:right="55"/>
              <w:jc w:val="center"/>
              <w:rPr>
                <w:szCs w:val="28"/>
              </w:rPr>
            </w:pPr>
            <w:r w:rsidRPr="00E83B40">
              <w:rPr>
                <w:szCs w:val="28"/>
              </w:rPr>
              <w:t>5</w:t>
            </w:r>
            <w:r>
              <w:rPr>
                <w:szCs w:val="28"/>
              </w:rPr>
              <w:t>46</w:t>
            </w:r>
            <w:r w:rsidRPr="00E83B40">
              <w:rPr>
                <w:szCs w:val="28"/>
              </w:rPr>
              <w:t>,00</w:t>
            </w:r>
          </w:p>
        </w:tc>
      </w:tr>
      <w:tr w:rsidR="00672831" w:rsidRPr="006D23FA" w:rsidTr="0018084B">
        <w:trPr>
          <w:trHeight w:val="519"/>
        </w:trPr>
        <w:tc>
          <w:tcPr>
            <w:tcW w:w="2763" w:type="dxa"/>
            <w:tcBorders>
              <w:lef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snapToGrid w:val="0"/>
              <w:rPr>
                <w:szCs w:val="28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E83B40" w:rsidRDefault="00672831" w:rsidP="0018084B">
            <w:pPr>
              <w:widowControl w:val="0"/>
              <w:autoSpaceDE w:val="0"/>
              <w:ind w:right="55"/>
              <w:rPr>
                <w:szCs w:val="28"/>
              </w:rPr>
            </w:pPr>
            <w:r w:rsidRPr="00E83B40">
              <w:rPr>
                <w:szCs w:val="28"/>
              </w:rPr>
              <w:t>федеральный бюджет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E83B40" w:rsidRDefault="00672831" w:rsidP="0018084B">
            <w:pPr>
              <w:ind w:left="73" w:right="55"/>
              <w:jc w:val="center"/>
              <w:rPr>
                <w:szCs w:val="28"/>
              </w:rPr>
            </w:pPr>
            <w:r w:rsidRPr="00E83B40">
              <w:rPr>
                <w:szCs w:val="28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E83B40" w:rsidRDefault="00672831" w:rsidP="0018084B">
            <w:pPr>
              <w:ind w:left="73" w:right="55"/>
              <w:jc w:val="center"/>
              <w:rPr>
                <w:szCs w:val="28"/>
              </w:rPr>
            </w:pPr>
            <w:r w:rsidRPr="00E83B40">
              <w:rPr>
                <w:szCs w:val="28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E83B40" w:rsidRDefault="00672831" w:rsidP="0018084B">
            <w:pPr>
              <w:ind w:left="73" w:right="55"/>
              <w:jc w:val="center"/>
              <w:rPr>
                <w:szCs w:val="28"/>
              </w:rPr>
            </w:pPr>
            <w:r w:rsidRPr="00E83B40">
              <w:rPr>
                <w:szCs w:val="28"/>
              </w:rPr>
              <w:t>0,00</w:t>
            </w:r>
          </w:p>
        </w:tc>
        <w:tc>
          <w:tcPr>
            <w:tcW w:w="3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E83B40" w:rsidRDefault="00672831" w:rsidP="0018084B">
            <w:pPr>
              <w:ind w:left="73" w:right="55"/>
              <w:jc w:val="center"/>
              <w:rPr>
                <w:szCs w:val="28"/>
              </w:rPr>
            </w:pPr>
            <w:r w:rsidRPr="00E83B40">
              <w:rPr>
                <w:szCs w:val="28"/>
              </w:rPr>
              <w:t>0,00</w:t>
            </w:r>
          </w:p>
        </w:tc>
      </w:tr>
      <w:tr w:rsidR="00672831" w:rsidRPr="006D23FA" w:rsidTr="0018084B">
        <w:trPr>
          <w:trHeight w:val="70"/>
        </w:trPr>
        <w:tc>
          <w:tcPr>
            <w:tcW w:w="27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snapToGrid w:val="0"/>
              <w:rPr>
                <w:szCs w:val="28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E83B40" w:rsidRDefault="00672831" w:rsidP="0018084B">
            <w:pPr>
              <w:widowControl w:val="0"/>
              <w:autoSpaceDE w:val="0"/>
              <w:ind w:right="55"/>
              <w:rPr>
                <w:szCs w:val="28"/>
              </w:rPr>
            </w:pPr>
            <w:r w:rsidRPr="00E83B40">
              <w:rPr>
                <w:szCs w:val="28"/>
              </w:rPr>
              <w:t>внебюджетные источники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E83B40" w:rsidRDefault="00672831" w:rsidP="0018084B">
            <w:pPr>
              <w:ind w:left="73" w:right="55"/>
              <w:jc w:val="center"/>
              <w:rPr>
                <w:szCs w:val="28"/>
              </w:rPr>
            </w:pPr>
            <w:r w:rsidRPr="00E83B40">
              <w:rPr>
                <w:szCs w:val="28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E83B40" w:rsidRDefault="00672831" w:rsidP="0018084B">
            <w:pPr>
              <w:ind w:left="73" w:right="55"/>
              <w:jc w:val="center"/>
              <w:rPr>
                <w:szCs w:val="28"/>
              </w:rPr>
            </w:pPr>
            <w:r w:rsidRPr="00E83B40">
              <w:rPr>
                <w:szCs w:val="28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E83B40" w:rsidRDefault="00672831" w:rsidP="0018084B">
            <w:pPr>
              <w:ind w:left="73" w:right="55"/>
              <w:jc w:val="center"/>
              <w:rPr>
                <w:szCs w:val="28"/>
              </w:rPr>
            </w:pPr>
            <w:r w:rsidRPr="00E83B40">
              <w:rPr>
                <w:szCs w:val="28"/>
              </w:rPr>
              <w:t>0,00</w:t>
            </w:r>
          </w:p>
        </w:tc>
        <w:tc>
          <w:tcPr>
            <w:tcW w:w="3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E83B40" w:rsidRDefault="00672831" w:rsidP="0018084B">
            <w:pPr>
              <w:ind w:left="73" w:right="55"/>
              <w:jc w:val="center"/>
              <w:rPr>
                <w:szCs w:val="28"/>
              </w:rPr>
            </w:pPr>
            <w:r w:rsidRPr="00E83B40">
              <w:rPr>
                <w:szCs w:val="28"/>
              </w:rPr>
              <w:t>0,00</w:t>
            </w:r>
          </w:p>
        </w:tc>
      </w:tr>
    </w:tbl>
    <w:p w:rsidR="00672831" w:rsidRDefault="00672831" w:rsidP="000858EA">
      <w:pPr>
        <w:pStyle w:val="a5"/>
        <w:ind w:firstLine="0"/>
        <w:jc w:val="left"/>
        <w:rPr>
          <w:b/>
        </w:rPr>
      </w:pPr>
    </w:p>
    <w:p w:rsidR="00672831" w:rsidRDefault="00672831" w:rsidP="00672831">
      <w:pPr>
        <w:pStyle w:val="a5"/>
      </w:pPr>
      <w:r>
        <w:br w:type="page"/>
      </w:r>
    </w:p>
    <w:p w:rsidR="0018084B" w:rsidRDefault="0018084B" w:rsidP="0018084B">
      <w:pPr>
        <w:tabs>
          <w:tab w:val="left" w:pos="6379"/>
        </w:tabs>
        <w:jc w:val="right"/>
        <w:rPr>
          <w:szCs w:val="28"/>
        </w:rPr>
      </w:pPr>
      <w:r>
        <w:rPr>
          <w:szCs w:val="28"/>
        </w:rPr>
        <w:lastRenderedPageBreak/>
        <w:t>Приложение 1</w:t>
      </w:r>
    </w:p>
    <w:p w:rsidR="0018084B" w:rsidRDefault="0018084B" w:rsidP="0018084B">
      <w:pPr>
        <w:tabs>
          <w:tab w:val="left" w:pos="6379"/>
        </w:tabs>
        <w:jc w:val="right"/>
        <w:rPr>
          <w:szCs w:val="28"/>
        </w:rPr>
      </w:pPr>
      <w:r>
        <w:rPr>
          <w:szCs w:val="28"/>
        </w:rPr>
        <w:t xml:space="preserve">к Постановлению администрации </w:t>
      </w:r>
    </w:p>
    <w:p w:rsidR="0018084B" w:rsidRDefault="0018084B" w:rsidP="0018084B">
      <w:pPr>
        <w:tabs>
          <w:tab w:val="left" w:pos="6379"/>
        </w:tabs>
        <w:jc w:val="right"/>
        <w:rPr>
          <w:szCs w:val="28"/>
        </w:rPr>
      </w:pPr>
      <w:r>
        <w:rPr>
          <w:szCs w:val="28"/>
        </w:rPr>
        <w:t>Кочевского муниципального округа Пермского края</w:t>
      </w:r>
    </w:p>
    <w:p w:rsidR="0018084B" w:rsidRDefault="00066AB4" w:rsidP="0018084B">
      <w:pPr>
        <w:tabs>
          <w:tab w:val="left" w:pos="6379"/>
        </w:tabs>
        <w:jc w:val="right"/>
        <w:rPr>
          <w:szCs w:val="28"/>
        </w:rPr>
      </w:pPr>
      <w:r>
        <w:rPr>
          <w:szCs w:val="28"/>
        </w:rPr>
        <w:t>от 01.02.2022№ 79-293-01-01</w:t>
      </w:r>
    </w:p>
    <w:p w:rsidR="0018084B" w:rsidRDefault="0018084B" w:rsidP="0018084B">
      <w:pPr>
        <w:contextualSpacing/>
        <w:rPr>
          <w:szCs w:val="28"/>
        </w:rPr>
      </w:pPr>
    </w:p>
    <w:p w:rsidR="00672831" w:rsidRDefault="00672831" w:rsidP="00672831">
      <w:pPr>
        <w:contextualSpacing/>
        <w:jc w:val="right"/>
        <w:rPr>
          <w:szCs w:val="28"/>
        </w:rPr>
      </w:pPr>
      <w:r w:rsidRPr="00E140EE">
        <w:rPr>
          <w:szCs w:val="28"/>
        </w:rPr>
        <w:t>Приложение 1 к Программе</w:t>
      </w:r>
    </w:p>
    <w:p w:rsidR="0018084B" w:rsidRDefault="0018084B" w:rsidP="00672831">
      <w:pPr>
        <w:ind w:firstLine="714"/>
        <w:contextualSpacing/>
        <w:jc w:val="center"/>
        <w:rPr>
          <w:b/>
          <w:szCs w:val="28"/>
        </w:rPr>
      </w:pPr>
    </w:p>
    <w:p w:rsidR="00672831" w:rsidRPr="005B5F47" w:rsidRDefault="00672831" w:rsidP="00672831">
      <w:pPr>
        <w:ind w:firstLine="714"/>
        <w:contextualSpacing/>
        <w:jc w:val="center"/>
        <w:rPr>
          <w:b/>
          <w:szCs w:val="28"/>
        </w:rPr>
      </w:pPr>
      <w:r w:rsidRPr="005B5F47">
        <w:rPr>
          <w:b/>
          <w:szCs w:val="28"/>
        </w:rPr>
        <w:t>ПАСПОРТ</w:t>
      </w:r>
    </w:p>
    <w:p w:rsidR="00672831" w:rsidRPr="00E140EE" w:rsidRDefault="00672831" w:rsidP="00672831">
      <w:pPr>
        <w:ind w:firstLine="714"/>
        <w:contextualSpacing/>
        <w:jc w:val="right"/>
        <w:rPr>
          <w:szCs w:val="28"/>
        </w:rPr>
      </w:pPr>
    </w:p>
    <w:p w:rsidR="00672831" w:rsidRPr="004144D6" w:rsidRDefault="00672831" w:rsidP="00672831">
      <w:pPr>
        <w:widowControl w:val="0"/>
        <w:autoSpaceDE w:val="0"/>
        <w:jc w:val="center"/>
        <w:rPr>
          <w:b/>
          <w:szCs w:val="28"/>
        </w:rPr>
      </w:pPr>
      <w:r>
        <w:rPr>
          <w:b/>
          <w:szCs w:val="28"/>
        </w:rPr>
        <w:t>п</w:t>
      </w:r>
      <w:r w:rsidRPr="004144D6">
        <w:rPr>
          <w:b/>
          <w:szCs w:val="28"/>
        </w:rPr>
        <w:t>одпрограмм</w:t>
      </w:r>
      <w:r>
        <w:rPr>
          <w:b/>
          <w:szCs w:val="28"/>
        </w:rPr>
        <w:t>ы</w:t>
      </w:r>
      <w:r w:rsidRPr="004144D6">
        <w:rPr>
          <w:b/>
          <w:szCs w:val="28"/>
        </w:rPr>
        <w:t xml:space="preserve"> 1 «Организация клубного дела и досуга населения, музейного и </w:t>
      </w:r>
    </w:p>
    <w:p w:rsidR="00672831" w:rsidRDefault="00672831" w:rsidP="00672831">
      <w:pPr>
        <w:jc w:val="center"/>
        <w:rPr>
          <w:b/>
          <w:szCs w:val="28"/>
        </w:rPr>
      </w:pPr>
      <w:r w:rsidRPr="004144D6">
        <w:rPr>
          <w:b/>
          <w:szCs w:val="28"/>
        </w:rPr>
        <w:t>библиотечного обслуживания в Кочевском муниципальном округе»</w:t>
      </w:r>
      <w:r>
        <w:rPr>
          <w:b/>
          <w:szCs w:val="28"/>
        </w:rPr>
        <w:t xml:space="preserve"> </w:t>
      </w:r>
    </w:p>
    <w:p w:rsidR="00672831" w:rsidRPr="004144D6" w:rsidRDefault="00672831" w:rsidP="00672831">
      <w:pPr>
        <w:jc w:val="center"/>
        <w:rPr>
          <w:b/>
          <w:szCs w:val="28"/>
        </w:rPr>
      </w:pPr>
      <w:r>
        <w:rPr>
          <w:b/>
          <w:szCs w:val="28"/>
        </w:rPr>
        <w:t xml:space="preserve">муниципальной программы </w:t>
      </w:r>
      <w:r w:rsidRPr="006D23FA">
        <w:rPr>
          <w:b/>
          <w:szCs w:val="28"/>
        </w:rPr>
        <w:t>«Развитие культуры, физической культуры и спорта</w:t>
      </w:r>
      <w:r>
        <w:rPr>
          <w:b/>
          <w:szCs w:val="28"/>
        </w:rPr>
        <w:t>, молодежной политики и туризма</w:t>
      </w:r>
      <w:r w:rsidRPr="006D23FA">
        <w:rPr>
          <w:b/>
          <w:szCs w:val="28"/>
        </w:rPr>
        <w:t xml:space="preserve"> в Кочевском муниципальном </w:t>
      </w:r>
      <w:r>
        <w:rPr>
          <w:b/>
          <w:szCs w:val="28"/>
        </w:rPr>
        <w:t>округе</w:t>
      </w:r>
      <w:r w:rsidRPr="006D23FA">
        <w:rPr>
          <w:b/>
          <w:szCs w:val="28"/>
        </w:rPr>
        <w:t>»</w:t>
      </w:r>
    </w:p>
    <w:p w:rsidR="00672831" w:rsidRPr="00E140EE" w:rsidRDefault="00672831" w:rsidP="00672831">
      <w:pPr>
        <w:rPr>
          <w:szCs w:val="28"/>
        </w:rPr>
      </w:pPr>
    </w:p>
    <w:tbl>
      <w:tblPr>
        <w:tblW w:w="14954" w:type="dxa"/>
        <w:tblInd w:w="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8"/>
        <w:gridCol w:w="567"/>
        <w:gridCol w:w="3118"/>
        <w:gridCol w:w="1418"/>
        <w:gridCol w:w="1701"/>
        <w:gridCol w:w="1417"/>
        <w:gridCol w:w="1135"/>
        <w:gridCol w:w="991"/>
        <w:gridCol w:w="1417"/>
        <w:gridCol w:w="1702"/>
      </w:tblGrid>
      <w:tr w:rsidR="00672831" w:rsidRPr="006D23FA" w:rsidTr="0018084B">
        <w:trPr>
          <w:trHeight w:val="381"/>
        </w:trPr>
        <w:tc>
          <w:tcPr>
            <w:tcW w:w="5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ind w:left="69"/>
              <w:rPr>
                <w:szCs w:val="28"/>
              </w:rPr>
            </w:pPr>
            <w:r w:rsidRPr="006D23FA">
              <w:rPr>
                <w:szCs w:val="28"/>
              </w:rPr>
              <w:t xml:space="preserve">Соисполнители </w:t>
            </w:r>
            <w:r>
              <w:rPr>
                <w:szCs w:val="28"/>
              </w:rPr>
              <w:t>под</w:t>
            </w:r>
            <w:r w:rsidRPr="006D23FA">
              <w:rPr>
                <w:szCs w:val="28"/>
              </w:rPr>
              <w:t>программы</w:t>
            </w:r>
          </w:p>
        </w:tc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831" w:rsidRPr="00E66128" w:rsidRDefault="00672831" w:rsidP="0018084B">
            <w:pPr>
              <w:pStyle w:val="ae"/>
              <w:ind w:left="142" w:right="142"/>
              <w:jc w:val="both"/>
              <w:rPr>
                <w:szCs w:val="28"/>
              </w:rPr>
            </w:pPr>
            <w:r>
              <w:rPr>
                <w:szCs w:val="28"/>
              </w:rPr>
              <w:t>отсутствуют</w:t>
            </w:r>
          </w:p>
        </w:tc>
      </w:tr>
      <w:tr w:rsidR="00672831" w:rsidRPr="006D23FA" w:rsidTr="0018084B">
        <w:trPr>
          <w:trHeight w:val="280"/>
        </w:trPr>
        <w:tc>
          <w:tcPr>
            <w:tcW w:w="5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ind w:left="69"/>
              <w:rPr>
                <w:rStyle w:val="105pt0pt"/>
                <w:rFonts w:eastAsia="Calibri"/>
                <w:szCs w:val="28"/>
              </w:rPr>
            </w:pPr>
            <w:r w:rsidRPr="006D23FA">
              <w:rPr>
                <w:szCs w:val="28"/>
              </w:rPr>
              <w:t xml:space="preserve">Участники </w:t>
            </w:r>
            <w:r>
              <w:rPr>
                <w:szCs w:val="28"/>
              </w:rPr>
              <w:t>под</w:t>
            </w:r>
            <w:r w:rsidRPr="006D23FA">
              <w:rPr>
                <w:szCs w:val="28"/>
              </w:rPr>
              <w:t>программы</w:t>
            </w:r>
          </w:p>
        </w:tc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pStyle w:val="ae"/>
              <w:ind w:left="107" w:right="14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Администрация Кочевского муниципального округа, </w:t>
            </w:r>
            <w:r w:rsidRPr="000C062D">
              <w:rPr>
                <w:szCs w:val="28"/>
              </w:rPr>
              <w:t xml:space="preserve">МБУК «Кочевский </w:t>
            </w:r>
            <w:r>
              <w:rPr>
                <w:szCs w:val="28"/>
              </w:rPr>
              <w:t>ЦРК</w:t>
            </w:r>
            <w:r w:rsidRPr="000C062D">
              <w:rPr>
                <w:szCs w:val="28"/>
              </w:rPr>
              <w:t>»</w:t>
            </w:r>
            <w:r>
              <w:rPr>
                <w:szCs w:val="28"/>
              </w:rPr>
              <w:t>, МБУК «Кочевский МБЦ»</w:t>
            </w:r>
          </w:p>
        </w:tc>
      </w:tr>
      <w:tr w:rsidR="00672831" w:rsidRPr="006D23FA" w:rsidTr="0018084B">
        <w:trPr>
          <w:trHeight w:val="699"/>
        </w:trPr>
        <w:tc>
          <w:tcPr>
            <w:tcW w:w="5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ind w:left="69"/>
              <w:rPr>
                <w:bCs/>
                <w:szCs w:val="28"/>
                <w:shd w:val="clear" w:color="auto" w:fill="FFFFFF"/>
              </w:rPr>
            </w:pPr>
            <w:r w:rsidRPr="006D23FA">
              <w:rPr>
                <w:szCs w:val="28"/>
              </w:rPr>
              <w:t xml:space="preserve">Задачи </w:t>
            </w:r>
            <w:r>
              <w:rPr>
                <w:szCs w:val="28"/>
              </w:rPr>
              <w:t>под</w:t>
            </w:r>
            <w:r w:rsidRPr="006D23FA">
              <w:rPr>
                <w:szCs w:val="28"/>
              </w:rPr>
              <w:t>программы</w:t>
            </w:r>
          </w:p>
        </w:tc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831" w:rsidRDefault="00672831" w:rsidP="00672831">
            <w:pPr>
              <w:pStyle w:val="ae"/>
              <w:numPr>
                <w:ilvl w:val="0"/>
                <w:numId w:val="4"/>
              </w:numPr>
              <w:tabs>
                <w:tab w:val="left" w:pos="107"/>
                <w:tab w:val="left" w:pos="867"/>
              </w:tabs>
              <w:ind w:left="158" w:right="142" w:firstLine="283"/>
              <w:jc w:val="both"/>
              <w:rPr>
                <w:bCs/>
                <w:szCs w:val="28"/>
                <w:shd w:val="clear" w:color="auto" w:fill="FFFFFF"/>
              </w:rPr>
            </w:pPr>
            <w:r w:rsidRPr="006D23FA">
              <w:rPr>
                <w:bCs/>
                <w:szCs w:val="28"/>
                <w:shd w:val="clear" w:color="auto" w:fill="FFFFFF"/>
              </w:rPr>
              <w:t>Создание условий для организации культурно-досуговой деятельности и предоставления услуг учреждениями культуры на территории К</w:t>
            </w:r>
            <w:r>
              <w:rPr>
                <w:bCs/>
                <w:szCs w:val="28"/>
                <w:shd w:val="clear" w:color="auto" w:fill="FFFFFF"/>
              </w:rPr>
              <w:t>очевского муниципального округа;</w:t>
            </w:r>
          </w:p>
          <w:p w:rsidR="00672831" w:rsidRPr="00A4148C" w:rsidRDefault="00672831" w:rsidP="00672831">
            <w:pPr>
              <w:pStyle w:val="ae"/>
              <w:numPr>
                <w:ilvl w:val="0"/>
                <w:numId w:val="4"/>
              </w:numPr>
              <w:tabs>
                <w:tab w:val="left" w:pos="107"/>
                <w:tab w:val="left" w:pos="867"/>
              </w:tabs>
              <w:ind w:left="158" w:right="142" w:firstLine="283"/>
              <w:jc w:val="both"/>
              <w:rPr>
                <w:bCs/>
                <w:szCs w:val="28"/>
                <w:shd w:val="clear" w:color="auto" w:fill="FFFFFF"/>
              </w:rPr>
            </w:pPr>
            <w:r w:rsidRPr="00A4148C">
              <w:rPr>
                <w:szCs w:val="28"/>
              </w:rPr>
              <w:t xml:space="preserve">Создание условий для организации библиотечной деятельности на территории Кочевского муниципального </w:t>
            </w:r>
            <w:r>
              <w:rPr>
                <w:szCs w:val="28"/>
              </w:rPr>
              <w:t>округа</w:t>
            </w:r>
            <w:r w:rsidRPr="00A4148C">
              <w:rPr>
                <w:szCs w:val="28"/>
              </w:rPr>
              <w:t>;</w:t>
            </w:r>
          </w:p>
          <w:p w:rsidR="00672831" w:rsidRDefault="00672831" w:rsidP="00672831">
            <w:pPr>
              <w:pStyle w:val="ae"/>
              <w:numPr>
                <w:ilvl w:val="0"/>
                <w:numId w:val="4"/>
              </w:numPr>
              <w:tabs>
                <w:tab w:val="left" w:pos="107"/>
                <w:tab w:val="left" w:pos="867"/>
              </w:tabs>
              <w:ind w:left="158" w:right="142" w:firstLine="283"/>
              <w:jc w:val="both"/>
              <w:rPr>
                <w:bCs/>
                <w:szCs w:val="28"/>
                <w:shd w:val="clear" w:color="auto" w:fill="FFFFFF"/>
              </w:rPr>
            </w:pPr>
            <w:r w:rsidRPr="00A4148C">
              <w:rPr>
                <w:szCs w:val="28"/>
              </w:rPr>
              <w:t xml:space="preserve">Публикация материалов в муниципальной газете и информирование населения о социально-экономическом и культурном развитии, развитии общественной инфраструктуры муниципального </w:t>
            </w:r>
            <w:r>
              <w:rPr>
                <w:szCs w:val="28"/>
              </w:rPr>
              <w:t>округа</w:t>
            </w:r>
            <w:r w:rsidRPr="00A4148C">
              <w:rPr>
                <w:szCs w:val="28"/>
              </w:rPr>
              <w:t xml:space="preserve"> и иной информации;</w:t>
            </w:r>
          </w:p>
          <w:p w:rsidR="00672831" w:rsidRPr="00A4148C" w:rsidRDefault="00672831" w:rsidP="00672831">
            <w:pPr>
              <w:pStyle w:val="ae"/>
              <w:numPr>
                <w:ilvl w:val="0"/>
                <w:numId w:val="4"/>
              </w:numPr>
              <w:tabs>
                <w:tab w:val="left" w:pos="107"/>
                <w:tab w:val="left" w:pos="867"/>
              </w:tabs>
              <w:ind w:left="158" w:right="142" w:firstLine="283"/>
              <w:jc w:val="both"/>
              <w:rPr>
                <w:bCs/>
                <w:szCs w:val="28"/>
                <w:shd w:val="clear" w:color="auto" w:fill="FFFFFF"/>
              </w:rPr>
            </w:pPr>
            <w:r w:rsidRPr="00A4148C">
              <w:rPr>
                <w:szCs w:val="28"/>
              </w:rPr>
              <w:t xml:space="preserve">Создание условий для организации  музейного дела на территории Кочевского муниципального </w:t>
            </w:r>
            <w:r>
              <w:rPr>
                <w:szCs w:val="28"/>
              </w:rPr>
              <w:t>округа</w:t>
            </w:r>
            <w:r w:rsidRPr="00A4148C">
              <w:rPr>
                <w:szCs w:val="28"/>
              </w:rPr>
              <w:t>, организация выставочной деятельности</w:t>
            </w:r>
            <w:r w:rsidRPr="00A4148C">
              <w:rPr>
                <w:szCs w:val="28"/>
                <w:shd w:val="clear" w:color="auto" w:fill="FFFFFF"/>
              </w:rPr>
              <w:t>.</w:t>
            </w:r>
          </w:p>
        </w:tc>
      </w:tr>
      <w:tr w:rsidR="00672831" w:rsidRPr="006D23FA" w:rsidTr="0018084B">
        <w:trPr>
          <w:trHeight w:val="699"/>
        </w:trPr>
        <w:tc>
          <w:tcPr>
            <w:tcW w:w="5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ind w:left="69"/>
              <w:rPr>
                <w:szCs w:val="28"/>
              </w:rPr>
            </w:pPr>
            <w:r>
              <w:rPr>
                <w:szCs w:val="28"/>
              </w:rPr>
              <w:t xml:space="preserve">Сроки </w:t>
            </w:r>
            <w:r w:rsidRPr="006D23FA">
              <w:rPr>
                <w:szCs w:val="28"/>
              </w:rPr>
              <w:t>реализации</w:t>
            </w:r>
            <w:r>
              <w:rPr>
                <w:szCs w:val="28"/>
              </w:rPr>
              <w:t xml:space="preserve">  под</w:t>
            </w:r>
            <w:r w:rsidRPr="006D23FA">
              <w:rPr>
                <w:szCs w:val="28"/>
              </w:rPr>
              <w:t>программы</w:t>
            </w:r>
          </w:p>
        </w:tc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BA5294" w:rsidRDefault="00672831" w:rsidP="0018084B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szCs w:val="28"/>
              </w:rPr>
            </w:pPr>
            <w:r>
              <w:rPr>
                <w:color w:val="000000"/>
                <w:szCs w:val="28"/>
              </w:rPr>
              <w:t>П</w:t>
            </w:r>
            <w:r w:rsidRPr="00FB43DE">
              <w:rPr>
                <w:color w:val="000000"/>
                <w:szCs w:val="28"/>
              </w:rPr>
              <w:t xml:space="preserve">рограмма </w:t>
            </w:r>
            <w:r>
              <w:rPr>
                <w:color w:val="000000"/>
                <w:szCs w:val="28"/>
              </w:rPr>
              <w:t>рассчитана на период реализации с 2022 по 2024 годы</w:t>
            </w:r>
            <w:r w:rsidRPr="0090513A">
              <w:rPr>
                <w:szCs w:val="28"/>
              </w:rPr>
              <w:t>.</w:t>
            </w:r>
          </w:p>
        </w:tc>
      </w:tr>
      <w:tr w:rsidR="00672831" w:rsidRPr="006D23FA" w:rsidTr="0018084B">
        <w:trPr>
          <w:trHeight w:val="416"/>
        </w:trPr>
        <w:tc>
          <w:tcPr>
            <w:tcW w:w="5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5568AE" w:rsidRDefault="00672831" w:rsidP="0018084B">
            <w:pPr>
              <w:widowControl w:val="0"/>
              <w:autoSpaceDE w:val="0"/>
              <w:autoSpaceDN w:val="0"/>
              <w:adjustRightInd w:val="0"/>
              <w:ind w:left="69"/>
              <w:rPr>
                <w:szCs w:val="28"/>
              </w:rPr>
            </w:pPr>
            <w:r w:rsidRPr="005568AE">
              <w:rPr>
                <w:szCs w:val="28"/>
              </w:rPr>
              <w:lastRenderedPageBreak/>
              <w:t xml:space="preserve">Ожидаемые результаты реализации </w:t>
            </w:r>
            <w:r>
              <w:rPr>
                <w:szCs w:val="28"/>
              </w:rPr>
              <w:t>под</w:t>
            </w:r>
            <w:r w:rsidRPr="005568AE">
              <w:rPr>
                <w:szCs w:val="28"/>
              </w:rPr>
              <w:t>программы</w:t>
            </w:r>
          </w:p>
        </w:tc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2E1957" w:rsidRDefault="00672831" w:rsidP="0018084B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color w:val="000000"/>
                <w:szCs w:val="28"/>
              </w:rPr>
            </w:pPr>
            <w:r w:rsidRPr="00C6275A">
              <w:rPr>
                <w:spacing w:val="2"/>
                <w:szCs w:val="28"/>
              </w:rPr>
              <w:t>Реализация муниципальной программы п</w:t>
            </w:r>
            <w:r w:rsidRPr="00C6275A">
              <w:rPr>
                <w:bCs/>
                <w:szCs w:val="28"/>
              </w:rPr>
              <w:t>овысит эффективность и результативность деятельности сферы культуры, создаст благоприятные условия для творческой деятельности и самореализации жителей</w:t>
            </w:r>
            <w:r>
              <w:rPr>
                <w:bCs/>
                <w:szCs w:val="28"/>
              </w:rPr>
              <w:t>.</w:t>
            </w:r>
          </w:p>
        </w:tc>
      </w:tr>
      <w:tr w:rsidR="00672831" w:rsidRPr="006D23FA" w:rsidTr="0018084B">
        <w:trPr>
          <w:trHeight w:val="555"/>
        </w:trPr>
        <w:tc>
          <w:tcPr>
            <w:tcW w:w="148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ind w:left="69"/>
              <w:rPr>
                <w:szCs w:val="28"/>
              </w:rPr>
            </w:pPr>
            <w:r w:rsidRPr="006D23FA">
              <w:rPr>
                <w:szCs w:val="28"/>
              </w:rPr>
              <w:t>Целевые показатели</w:t>
            </w:r>
            <w:r>
              <w:rPr>
                <w:szCs w:val="28"/>
              </w:rPr>
              <w:t xml:space="preserve"> подпрограммы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6D23FA">
              <w:rPr>
                <w:szCs w:val="28"/>
              </w:rPr>
              <w:t>№</w:t>
            </w:r>
          </w:p>
          <w:p w:rsidR="00672831" w:rsidRPr="006D23FA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6D23FA">
              <w:rPr>
                <w:szCs w:val="28"/>
              </w:rPr>
              <w:t>п/п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2831" w:rsidRPr="006D23FA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6D23FA">
              <w:rPr>
                <w:szCs w:val="28"/>
              </w:rPr>
              <w:t>Наименование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2831" w:rsidRPr="006D23FA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6D23FA">
              <w:rPr>
                <w:szCs w:val="28"/>
              </w:rPr>
              <w:t>Ед.</w:t>
            </w:r>
          </w:p>
          <w:p w:rsidR="00672831" w:rsidRPr="006D23FA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6D23FA">
              <w:rPr>
                <w:szCs w:val="28"/>
              </w:rPr>
              <w:t>изм.</w:t>
            </w:r>
          </w:p>
        </w:tc>
        <w:tc>
          <w:tcPr>
            <w:tcW w:w="836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2831" w:rsidRPr="006D23FA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>
              <w:rPr>
                <w:szCs w:val="28"/>
              </w:rPr>
              <w:t>Плановое з</w:t>
            </w:r>
            <w:r w:rsidRPr="006D23FA">
              <w:rPr>
                <w:szCs w:val="28"/>
              </w:rPr>
              <w:t>начение целевого показателя</w:t>
            </w:r>
          </w:p>
        </w:tc>
      </w:tr>
      <w:tr w:rsidR="00672831" w:rsidRPr="006D23FA" w:rsidTr="0018084B">
        <w:trPr>
          <w:trHeight w:val="277"/>
        </w:trPr>
        <w:tc>
          <w:tcPr>
            <w:tcW w:w="148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2831" w:rsidRPr="006D23FA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831" w:rsidRPr="00D15470" w:rsidRDefault="00672831" w:rsidP="0018084B">
            <w:pPr>
              <w:widowControl w:val="0"/>
              <w:autoSpaceDE w:val="0"/>
              <w:jc w:val="center"/>
              <w:rPr>
                <w:szCs w:val="28"/>
                <w:highlight w:val="yellow"/>
              </w:rPr>
            </w:pPr>
            <w:r w:rsidRPr="00AC7C8C">
              <w:rPr>
                <w:szCs w:val="28"/>
              </w:rPr>
              <w:t>2020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2021</w:t>
            </w:r>
            <w:r>
              <w:rPr>
                <w:szCs w:val="28"/>
              </w:rPr>
              <w:t xml:space="preserve"> </w:t>
            </w:r>
            <w:r w:rsidRPr="00AC7C8C">
              <w:rPr>
                <w:szCs w:val="28"/>
              </w:rPr>
              <w:t>год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2022</w:t>
            </w:r>
            <w:r>
              <w:rPr>
                <w:szCs w:val="28"/>
              </w:rPr>
              <w:t xml:space="preserve"> </w:t>
            </w:r>
            <w:r w:rsidRPr="00AC7C8C">
              <w:rPr>
                <w:szCs w:val="28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2023</w:t>
            </w:r>
            <w:r>
              <w:rPr>
                <w:szCs w:val="28"/>
              </w:rPr>
              <w:t xml:space="preserve"> </w:t>
            </w:r>
            <w:r w:rsidRPr="00AC7C8C">
              <w:rPr>
                <w:szCs w:val="28"/>
              </w:rPr>
              <w:t>год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2024</w:t>
            </w:r>
            <w:r>
              <w:rPr>
                <w:szCs w:val="28"/>
              </w:rPr>
              <w:t xml:space="preserve"> </w:t>
            </w:r>
            <w:r w:rsidRPr="00AC7C8C">
              <w:rPr>
                <w:szCs w:val="28"/>
              </w:rPr>
              <w:t>год</w:t>
            </w:r>
          </w:p>
        </w:tc>
      </w:tr>
      <w:tr w:rsidR="00672831" w:rsidRPr="006D23FA" w:rsidTr="0018084B">
        <w:trPr>
          <w:trHeight w:val="557"/>
        </w:trPr>
        <w:tc>
          <w:tcPr>
            <w:tcW w:w="148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6D23FA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63C1C" w:rsidRDefault="00672831" w:rsidP="0018084B">
            <w:pPr>
              <w:widowControl w:val="0"/>
              <w:autoSpaceDE w:val="0"/>
              <w:rPr>
                <w:szCs w:val="28"/>
              </w:rPr>
            </w:pPr>
            <w:r w:rsidRPr="00A63C1C">
              <w:rPr>
                <w:szCs w:val="28"/>
              </w:rPr>
              <w:t>Число посещений культурно-массовых мероприятий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63C1C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A63C1C">
              <w:rPr>
                <w:szCs w:val="28"/>
              </w:rPr>
              <w:t>тыс. 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68,1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D232F0" w:rsidRDefault="00672831" w:rsidP="0018084B">
            <w:pPr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184,0</w:t>
            </w:r>
          </w:p>
        </w:tc>
        <w:tc>
          <w:tcPr>
            <w:tcW w:w="212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D232F0" w:rsidRDefault="00672831" w:rsidP="0018084B">
            <w:pPr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184,0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D232F0" w:rsidRDefault="00672831" w:rsidP="0018084B">
            <w:pPr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184,5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D232F0" w:rsidRDefault="00672831" w:rsidP="0018084B">
            <w:pPr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184,5</w:t>
            </w:r>
          </w:p>
        </w:tc>
      </w:tr>
      <w:tr w:rsidR="00672831" w:rsidRPr="006D23FA" w:rsidTr="0018084B">
        <w:trPr>
          <w:trHeight w:val="557"/>
        </w:trPr>
        <w:tc>
          <w:tcPr>
            <w:tcW w:w="148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63C1C" w:rsidRDefault="00672831" w:rsidP="0018084B">
            <w:pPr>
              <w:widowControl w:val="0"/>
              <w:autoSpaceDE w:val="0"/>
              <w:rPr>
                <w:szCs w:val="28"/>
              </w:rPr>
            </w:pPr>
            <w:r w:rsidRPr="00A63C1C">
              <w:rPr>
                <w:szCs w:val="28"/>
              </w:rPr>
              <w:t>Число книговыдач библиотекой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63C1C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A63C1C">
              <w:rPr>
                <w:szCs w:val="28"/>
              </w:rPr>
              <w:t>тыс. ед.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89,1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D232F0" w:rsidRDefault="00672831" w:rsidP="0018084B">
            <w:pPr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128,5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D232F0" w:rsidRDefault="00672831" w:rsidP="0018084B">
            <w:pPr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128,5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D232F0" w:rsidRDefault="00672831" w:rsidP="0018084B">
            <w:pPr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128,6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D232F0" w:rsidRDefault="00672831" w:rsidP="0018084B">
            <w:pPr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128,6</w:t>
            </w:r>
          </w:p>
        </w:tc>
      </w:tr>
      <w:tr w:rsidR="00672831" w:rsidRPr="006D23FA" w:rsidTr="0018084B">
        <w:trPr>
          <w:trHeight w:val="557"/>
        </w:trPr>
        <w:tc>
          <w:tcPr>
            <w:tcW w:w="148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63C1C" w:rsidRDefault="00672831" w:rsidP="0018084B">
            <w:pPr>
              <w:widowControl w:val="0"/>
              <w:autoSpaceDE w:val="0"/>
              <w:rPr>
                <w:szCs w:val="28"/>
              </w:rPr>
            </w:pPr>
            <w:r w:rsidRPr="00A63C1C">
              <w:rPr>
                <w:szCs w:val="28"/>
              </w:rPr>
              <w:t>Количество реальных музейных предметов представленных зрителю через выставки, экспозиции в музее и вне музея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63C1C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A63C1C">
              <w:rPr>
                <w:szCs w:val="28"/>
              </w:rPr>
              <w:t>ед.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902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D232F0" w:rsidRDefault="00672831" w:rsidP="0018084B">
            <w:pPr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845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D232F0" w:rsidRDefault="00672831" w:rsidP="0018084B">
            <w:pPr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845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D232F0" w:rsidRDefault="00672831" w:rsidP="0018084B">
            <w:pPr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850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D232F0" w:rsidRDefault="00672831" w:rsidP="0018084B">
            <w:pPr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850</w:t>
            </w:r>
          </w:p>
        </w:tc>
      </w:tr>
      <w:tr w:rsidR="00672831" w:rsidRPr="006D23FA" w:rsidTr="0018084B">
        <w:trPr>
          <w:trHeight w:val="519"/>
        </w:trPr>
        <w:tc>
          <w:tcPr>
            <w:tcW w:w="148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snapToGrid w:val="0"/>
              <w:ind w:left="70" w:right="142"/>
              <w:rPr>
                <w:szCs w:val="28"/>
              </w:rPr>
            </w:pPr>
            <w:r w:rsidRPr="006D23FA">
              <w:rPr>
                <w:szCs w:val="28"/>
              </w:rPr>
              <w:t xml:space="preserve">Объемы и источники </w:t>
            </w:r>
            <w:r>
              <w:rPr>
                <w:szCs w:val="28"/>
              </w:rPr>
              <w:t>финансового обеспечения под</w:t>
            </w:r>
            <w:r w:rsidRPr="006D23FA">
              <w:rPr>
                <w:szCs w:val="28"/>
              </w:rPr>
              <w:t>программы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ind w:right="55"/>
              <w:jc w:val="center"/>
              <w:rPr>
                <w:szCs w:val="28"/>
              </w:rPr>
            </w:pPr>
            <w:r w:rsidRPr="006D23FA">
              <w:rPr>
                <w:szCs w:val="28"/>
              </w:rPr>
              <w:t>Источники финансирования</w:t>
            </w:r>
          </w:p>
        </w:tc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6D23FA" w:rsidRDefault="00672831" w:rsidP="0018084B">
            <w:pPr>
              <w:jc w:val="center"/>
              <w:rPr>
                <w:szCs w:val="28"/>
              </w:rPr>
            </w:pPr>
            <w:r w:rsidRPr="006D23FA">
              <w:rPr>
                <w:szCs w:val="28"/>
              </w:rPr>
              <w:t>Расходы, тыс.руб.</w:t>
            </w:r>
          </w:p>
        </w:tc>
      </w:tr>
      <w:tr w:rsidR="00672831" w:rsidRPr="006D23FA" w:rsidTr="0018084B">
        <w:trPr>
          <w:trHeight w:val="519"/>
        </w:trPr>
        <w:tc>
          <w:tcPr>
            <w:tcW w:w="148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snapToGrid w:val="0"/>
              <w:rPr>
                <w:szCs w:val="28"/>
              </w:rPr>
            </w:pPr>
          </w:p>
        </w:tc>
        <w:tc>
          <w:tcPr>
            <w:tcW w:w="368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2022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2023 год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2024 год</w:t>
            </w: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Итого</w:t>
            </w:r>
          </w:p>
        </w:tc>
      </w:tr>
      <w:tr w:rsidR="007F627A" w:rsidRPr="006D23FA" w:rsidTr="0018084B">
        <w:trPr>
          <w:trHeight w:val="519"/>
        </w:trPr>
        <w:tc>
          <w:tcPr>
            <w:tcW w:w="148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F627A" w:rsidRPr="006D23FA" w:rsidRDefault="007F627A" w:rsidP="007F627A">
            <w:pPr>
              <w:snapToGrid w:val="0"/>
              <w:rPr>
                <w:szCs w:val="28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27A" w:rsidRPr="006D23FA" w:rsidRDefault="007F627A" w:rsidP="007F627A">
            <w:pPr>
              <w:widowControl w:val="0"/>
              <w:autoSpaceDE w:val="0"/>
              <w:ind w:right="55"/>
              <w:rPr>
                <w:szCs w:val="28"/>
              </w:rPr>
            </w:pPr>
            <w:r w:rsidRPr="006D23FA">
              <w:rPr>
                <w:szCs w:val="28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627A" w:rsidRPr="00AC1886" w:rsidRDefault="007F627A" w:rsidP="007F627A">
            <w:pPr>
              <w:widowControl w:val="0"/>
              <w:autoSpaceDE w:val="0"/>
              <w:jc w:val="center"/>
              <w:rPr>
                <w:color w:val="000000" w:themeColor="text1"/>
                <w:szCs w:val="28"/>
              </w:rPr>
            </w:pPr>
            <w:r w:rsidRPr="00AC1886">
              <w:rPr>
                <w:color w:val="000000" w:themeColor="text1"/>
                <w:szCs w:val="28"/>
              </w:rPr>
              <w:t>37 261,65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627A" w:rsidRPr="00AC1886" w:rsidRDefault="007F627A" w:rsidP="007F627A">
            <w:pPr>
              <w:jc w:val="center"/>
              <w:rPr>
                <w:color w:val="000000" w:themeColor="text1"/>
              </w:rPr>
            </w:pPr>
            <w:r w:rsidRPr="00AC1886">
              <w:rPr>
                <w:color w:val="000000" w:themeColor="text1"/>
              </w:rPr>
              <w:t>33 261,65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627A" w:rsidRPr="00AC1886" w:rsidRDefault="007F627A" w:rsidP="007F627A">
            <w:pPr>
              <w:jc w:val="center"/>
              <w:rPr>
                <w:color w:val="000000" w:themeColor="text1"/>
              </w:rPr>
            </w:pPr>
            <w:r w:rsidRPr="00AC1886">
              <w:rPr>
                <w:color w:val="000000" w:themeColor="text1"/>
                <w:szCs w:val="28"/>
              </w:rPr>
              <w:t>37 261,65</w:t>
            </w: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627A" w:rsidRPr="00AC1886" w:rsidRDefault="007F627A" w:rsidP="007F627A">
            <w:pPr>
              <w:widowControl w:val="0"/>
              <w:autoSpaceDE w:val="0"/>
              <w:ind w:left="73" w:right="55"/>
              <w:jc w:val="center"/>
              <w:rPr>
                <w:color w:val="000000" w:themeColor="text1"/>
                <w:szCs w:val="28"/>
              </w:rPr>
            </w:pPr>
            <w:r w:rsidRPr="00AC1886">
              <w:rPr>
                <w:color w:val="000000" w:themeColor="text1"/>
                <w:szCs w:val="28"/>
              </w:rPr>
              <w:t>107 784,95</w:t>
            </w:r>
          </w:p>
        </w:tc>
      </w:tr>
      <w:tr w:rsidR="007F627A" w:rsidRPr="006D23FA" w:rsidTr="0018084B">
        <w:trPr>
          <w:trHeight w:val="519"/>
        </w:trPr>
        <w:tc>
          <w:tcPr>
            <w:tcW w:w="148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F627A" w:rsidRPr="006D23FA" w:rsidRDefault="007F627A" w:rsidP="007F627A">
            <w:pPr>
              <w:snapToGrid w:val="0"/>
              <w:rPr>
                <w:szCs w:val="28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27A" w:rsidRPr="006D23FA" w:rsidRDefault="007F627A" w:rsidP="007F627A">
            <w:pPr>
              <w:widowControl w:val="0"/>
              <w:autoSpaceDE w:val="0"/>
              <w:ind w:right="55"/>
              <w:rPr>
                <w:szCs w:val="28"/>
              </w:rPr>
            </w:pPr>
            <w:r>
              <w:rPr>
                <w:szCs w:val="28"/>
              </w:rPr>
              <w:t>б</w:t>
            </w:r>
            <w:r w:rsidRPr="006D23FA">
              <w:rPr>
                <w:szCs w:val="28"/>
              </w:rPr>
              <w:t xml:space="preserve">юджет муниципального </w:t>
            </w:r>
            <w:r w:rsidRPr="00BA5294">
              <w:rPr>
                <w:szCs w:val="28"/>
              </w:rPr>
              <w:t>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627A" w:rsidRPr="00AC1886" w:rsidRDefault="007F627A" w:rsidP="007F627A">
            <w:pPr>
              <w:widowControl w:val="0"/>
              <w:autoSpaceDE w:val="0"/>
              <w:jc w:val="center"/>
              <w:rPr>
                <w:color w:val="000000" w:themeColor="text1"/>
                <w:szCs w:val="28"/>
              </w:rPr>
            </w:pPr>
            <w:r w:rsidRPr="00AC1886">
              <w:rPr>
                <w:color w:val="000000" w:themeColor="text1"/>
                <w:szCs w:val="28"/>
              </w:rPr>
              <w:t>37 261,65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627A" w:rsidRPr="00AC1886" w:rsidRDefault="007F627A" w:rsidP="007F627A">
            <w:pPr>
              <w:jc w:val="center"/>
              <w:rPr>
                <w:color w:val="000000" w:themeColor="text1"/>
              </w:rPr>
            </w:pPr>
            <w:r w:rsidRPr="00AC1886">
              <w:rPr>
                <w:color w:val="000000" w:themeColor="text1"/>
              </w:rPr>
              <w:t>33 261,65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627A" w:rsidRPr="00AC1886" w:rsidRDefault="007F627A" w:rsidP="007F627A">
            <w:pPr>
              <w:jc w:val="center"/>
              <w:rPr>
                <w:color w:val="000000" w:themeColor="text1"/>
              </w:rPr>
            </w:pPr>
            <w:r w:rsidRPr="00AC1886">
              <w:rPr>
                <w:color w:val="000000" w:themeColor="text1"/>
                <w:szCs w:val="28"/>
              </w:rPr>
              <w:t>37 261,65</w:t>
            </w: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627A" w:rsidRPr="00AC1886" w:rsidRDefault="007F627A" w:rsidP="007F627A">
            <w:pPr>
              <w:widowControl w:val="0"/>
              <w:autoSpaceDE w:val="0"/>
              <w:ind w:left="73" w:right="55"/>
              <w:jc w:val="center"/>
              <w:rPr>
                <w:color w:val="000000" w:themeColor="text1"/>
                <w:szCs w:val="28"/>
              </w:rPr>
            </w:pPr>
            <w:r w:rsidRPr="00AC1886">
              <w:rPr>
                <w:color w:val="000000" w:themeColor="text1"/>
                <w:szCs w:val="28"/>
              </w:rPr>
              <w:t>107 784,95</w:t>
            </w:r>
          </w:p>
        </w:tc>
      </w:tr>
      <w:tr w:rsidR="00672831" w:rsidRPr="006D23FA" w:rsidTr="0018084B">
        <w:trPr>
          <w:trHeight w:val="519"/>
        </w:trPr>
        <w:tc>
          <w:tcPr>
            <w:tcW w:w="148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snapToGrid w:val="0"/>
              <w:rPr>
                <w:szCs w:val="28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ind w:right="55"/>
              <w:rPr>
                <w:szCs w:val="28"/>
              </w:rPr>
            </w:pPr>
            <w:r>
              <w:rPr>
                <w:szCs w:val="28"/>
              </w:rPr>
              <w:t>к</w:t>
            </w:r>
            <w:r w:rsidRPr="006D23FA">
              <w:rPr>
                <w:szCs w:val="28"/>
              </w:rPr>
              <w:t>раевой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D232F0" w:rsidRDefault="00672831" w:rsidP="0018084B">
            <w:pPr>
              <w:ind w:left="73" w:right="55"/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D232F0" w:rsidRDefault="00672831" w:rsidP="0018084B">
            <w:pPr>
              <w:ind w:left="73" w:right="55"/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0,00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D232F0" w:rsidRDefault="00672831" w:rsidP="0018084B">
            <w:pPr>
              <w:ind w:left="73" w:right="55"/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0,00</w:t>
            </w: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D232F0" w:rsidRDefault="00672831" w:rsidP="0018084B">
            <w:pPr>
              <w:ind w:left="73" w:right="55"/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0,00</w:t>
            </w:r>
          </w:p>
        </w:tc>
      </w:tr>
      <w:tr w:rsidR="00672831" w:rsidRPr="006D23FA" w:rsidTr="0018084B">
        <w:trPr>
          <w:trHeight w:val="519"/>
        </w:trPr>
        <w:tc>
          <w:tcPr>
            <w:tcW w:w="148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snapToGrid w:val="0"/>
              <w:rPr>
                <w:szCs w:val="28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ind w:right="55"/>
              <w:rPr>
                <w:szCs w:val="28"/>
              </w:rPr>
            </w:pPr>
            <w:r>
              <w:rPr>
                <w:szCs w:val="28"/>
              </w:rPr>
              <w:t>ф</w:t>
            </w:r>
            <w:r w:rsidRPr="006D23FA">
              <w:rPr>
                <w:szCs w:val="28"/>
              </w:rPr>
              <w:t>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D232F0" w:rsidRDefault="00672831" w:rsidP="0018084B">
            <w:pPr>
              <w:ind w:left="73" w:right="55"/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D232F0" w:rsidRDefault="00672831" w:rsidP="0018084B">
            <w:pPr>
              <w:ind w:left="73" w:right="55"/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0,00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D232F0" w:rsidRDefault="00672831" w:rsidP="0018084B">
            <w:pPr>
              <w:ind w:left="73" w:right="55"/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0,00</w:t>
            </w: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D232F0" w:rsidRDefault="00672831" w:rsidP="0018084B">
            <w:pPr>
              <w:ind w:left="73" w:right="55"/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0,00</w:t>
            </w:r>
          </w:p>
        </w:tc>
      </w:tr>
      <w:tr w:rsidR="00672831" w:rsidRPr="006D23FA" w:rsidTr="0018084B">
        <w:trPr>
          <w:trHeight w:val="70"/>
        </w:trPr>
        <w:tc>
          <w:tcPr>
            <w:tcW w:w="148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snapToGrid w:val="0"/>
              <w:rPr>
                <w:szCs w:val="28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ind w:right="55"/>
              <w:rPr>
                <w:szCs w:val="28"/>
              </w:rPr>
            </w:pPr>
            <w:r>
              <w:rPr>
                <w:szCs w:val="28"/>
              </w:rPr>
              <w:t>в</w:t>
            </w:r>
            <w:r w:rsidRPr="006D23FA">
              <w:rPr>
                <w:szCs w:val="28"/>
              </w:rPr>
              <w:t>небюджетные источники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D232F0" w:rsidRDefault="00672831" w:rsidP="0018084B">
            <w:pPr>
              <w:ind w:left="73" w:right="55"/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D232F0" w:rsidRDefault="00672831" w:rsidP="0018084B">
            <w:pPr>
              <w:ind w:left="73" w:right="55"/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0,00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D232F0" w:rsidRDefault="00672831" w:rsidP="0018084B">
            <w:pPr>
              <w:ind w:left="73" w:right="55"/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0,00</w:t>
            </w: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D232F0" w:rsidRDefault="00672831" w:rsidP="0018084B">
            <w:pPr>
              <w:ind w:left="73" w:right="55"/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0,00</w:t>
            </w:r>
          </w:p>
        </w:tc>
      </w:tr>
    </w:tbl>
    <w:p w:rsidR="00672831" w:rsidRDefault="00672831" w:rsidP="000858EA">
      <w:pPr>
        <w:pStyle w:val="a5"/>
        <w:ind w:firstLine="0"/>
        <w:jc w:val="left"/>
        <w:rPr>
          <w:b/>
        </w:rPr>
      </w:pPr>
    </w:p>
    <w:p w:rsidR="00802E5C" w:rsidRDefault="00802E5C" w:rsidP="00802E5C">
      <w:pPr>
        <w:tabs>
          <w:tab w:val="left" w:pos="6379"/>
        </w:tabs>
        <w:jc w:val="right"/>
        <w:rPr>
          <w:szCs w:val="28"/>
        </w:rPr>
      </w:pPr>
      <w:r>
        <w:rPr>
          <w:szCs w:val="28"/>
        </w:rPr>
        <w:lastRenderedPageBreak/>
        <w:t>Приложение 3</w:t>
      </w:r>
    </w:p>
    <w:p w:rsidR="00802E5C" w:rsidRDefault="00802E5C" w:rsidP="00802E5C">
      <w:pPr>
        <w:tabs>
          <w:tab w:val="left" w:pos="6379"/>
        </w:tabs>
        <w:jc w:val="right"/>
        <w:rPr>
          <w:szCs w:val="28"/>
        </w:rPr>
      </w:pPr>
      <w:r>
        <w:rPr>
          <w:szCs w:val="28"/>
        </w:rPr>
        <w:t xml:space="preserve">к Постановлению администрации </w:t>
      </w:r>
    </w:p>
    <w:p w:rsidR="00802E5C" w:rsidRDefault="00802E5C" w:rsidP="00802E5C">
      <w:pPr>
        <w:tabs>
          <w:tab w:val="left" w:pos="6379"/>
        </w:tabs>
        <w:jc w:val="right"/>
        <w:rPr>
          <w:szCs w:val="28"/>
        </w:rPr>
      </w:pPr>
      <w:r>
        <w:rPr>
          <w:szCs w:val="28"/>
        </w:rPr>
        <w:t>Кочевского муниципального округа Пермского края</w:t>
      </w:r>
    </w:p>
    <w:p w:rsidR="00802E5C" w:rsidRDefault="00066AB4" w:rsidP="00066AB4">
      <w:pPr>
        <w:tabs>
          <w:tab w:val="left" w:pos="6379"/>
        </w:tabs>
        <w:jc w:val="right"/>
        <w:rPr>
          <w:szCs w:val="28"/>
        </w:rPr>
      </w:pPr>
      <w:r>
        <w:rPr>
          <w:szCs w:val="28"/>
        </w:rPr>
        <w:t>от 01.02.2022№ 79-293-01-01</w:t>
      </w:r>
    </w:p>
    <w:p w:rsidR="00672831" w:rsidRPr="00672831" w:rsidRDefault="00672831" w:rsidP="00672831">
      <w:pPr>
        <w:jc w:val="right"/>
        <w:rPr>
          <w:szCs w:val="28"/>
        </w:rPr>
      </w:pPr>
      <w:r w:rsidRPr="00672831">
        <w:rPr>
          <w:szCs w:val="28"/>
        </w:rPr>
        <w:t>Приложение 2 к Программе</w:t>
      </w:r>
    </w:p>
    <w:p w:rsidR="00672831" w:rsidRPr="00672831" w:rsidRDefault="00672831" w:rsidP="00672831">
      <w:pPr>
        <w:ind w:firstLine="714"/>
        <w:contextualSpacing/>
        <w:jc w:val="center"/>
        <w:rPr>
          <w:b/>
          <w:szCs w:val="28"/>
        </w:rPr>
      </w:pPr>
      <w:r w:rsidRPr="00672831">
        <w:rPr>
          <w:b/>
          <w:szCs w:val="28"/>
        </w:rPr>
        <w:t>ПАСПОРТ</w:t>
      </w:r>
    </w:p>
    <w:p w:rsidR="00672831" w:rsidRPr="00672831" w:rsidRDefault="00672831" w:rsidP="00672831">
      <w:pPr>
        <w:widowControl w:val="0"/>
        <w:autoSpaceDE w:val="0"/>
        <w:jc w:val="center"/>
        <w:rPr>
          <w:b/>
          <w:szCs w:val="28"/>
        </w:rPr>
      </w:pPr>
      <w:r w:rsidRPr="00672831">
        <w:rPr>
          <w:b/>
          <w:szCs w:val="28"/>
        </w:rPr>
        <w:t xml:space="preserve">подпрограммы 2 «Организация дополнительного образования художественно-эстетической </w:t>
      </w:r>
    </w:p>
    <w:p w:rsidR="00672831" w:rsidRPr="00672831" w:rsidRDefault="00672831" w:rsidP="00672831">
      <w:pPr>
        <w:jc w:val="center"/>
        <w:rPr>
          <w:b/>
          <w:szCs w:val="28"/>
        </w:rPr>
      </w:pPr>
      <w:r w:rsidRPr="00672831">
        <w:rPr>
          <w:b/>
          <w:szCs w:val="28"/>
        </w:rPr>
        <w:t>направленности в Кочевском муниципальном округе»</w:t>
      </w:r>
    </w:p>
    <w:p w:rsidR="00672831" w:rsidRPr="00672831" w:rsidRDefault="00672831" w:rsidP="00672831">
      <w:pPr>
        <w:jc w:val="center"/>
        <w:rPr>
          <w:b/>
          <w:szCs w:val="28"/>
        </w:rPr>
      </w:pPr>
      <w:r w:rsidRPr="00672831">
        <w:rPr>
          <w:b/>
          <w:szCs w:val="28"/>
        </w:rPr>
        <w:t>муниципальной программы «Развитие культуры, физической культуры и спорта, молодежной политики и туризма в Кочевском муниципальном округе»</w:t>
      </w:r>
    </w:p>
    <w:p w:rsidR="00672831" w:rsidRPr="00672831" w:rsidRDefault="00672831" w:rsidP="00672831">
      <w:pPr>
        <w:jc w:val="center"/>
        <w:rPr>
          <w:szCs w:val="28"/>
        </w:rPr>
      </w:pPr>
    </w:p>
    <w:tbl>
      <w:tblPr>
        <w:tblW w:w="14387" w:type="dxa"/>
        <w:tblInd w:w="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8"/>
        <w:gridCol w:w="425"/>
        <w:gridCol w:w="4394"/>
        <w:gridCol w:w="992"/>
        <w:gridCol w:w="851"/>
        <w:gridCol w:w="709"/>
        <w:gridCol w:w="567"/>
        <w:gridCol w:w="1134"/>
        <w:gridCol w:w="1275"/>
        <w:gridCol w:w="709"/>
        <w:gridCol w:w="567"/>
        <w:gridCol w:w="1276"/>
      </w:tblGrid>
      <w:tr w:rsidR="00672831" w:rsidRPr="00672831" w:rsidTr="0018084B">
        <w:trPr>
          <w:trHeight w:val="369"/>
        </w:trPr>
        <w:tc>
          <w:tcPr>
            <w:tcW w:w="63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672831" w:rsidRDefault="00672831" w:rsidP="00672831">
            <w:pPr>
              <w:widowControl w:val="0"/>
              <w:autoSpaceDE w:val="0"/>
              <w:ind w:left="69"/>
              <w:rPr>
                <w:szCs w:val="28"/>
              </w:rPr>
            </w:pPr>
            <w:r w:rsidRPr="00672831">
              <w:rPr>
                <w:szCs w:val="28"/>
              </w:rPr>
              <w:t>Соисполнители подпрограммы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831" w:rsidRPr="00672831" w:rsidRDefault="00672831" w:rsidP="00672831">
            <w:pPr>
              <w:suppressAutoHyphens/>
              <w:ind w:right="142"/>
              <w:jc w:val="both"/>
              <w:rPr>
                <w:szCs w:val="28"/>
                <w:lang w:eastAsia="zh-CN"/>
              </w:rPr>
            </w:pPr>
            <w:r w:rsidRPr="00672831">
              <w:rPr>
                <w:szCs w:val="28"/>
                <w:lang w:eastAsia="zh-CN"/>
              </w:rPr>
              <w:t xml:space="preserve">  отсутствуют</w:t>
            </w:r>
          </w:p>
        </w:tc>
      </w:tr>
      <w:tr w:rsidR="00672831" w:rsidRPr="00672831" w:rsidTr="0018084B">
        <w:trPr>
          <w:trHeight w:val="615"/>
        </w:trPr>
        <w:tc>
          <w:tcPr>
            <w:tcW w:w="63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672831" w:rsidRDefault="00672831" w:rsidP="00672831">
            <w:pPr>
              <w:widowControl w:val="0"/>
              <w:autoSpaceDE w:val="0"/>
              <w:ind w:left="69"/>
              <w:rPr>
                <w:rFonts w:eastAsia="Calibri"/>
                <w:spacing w:val="3"/>
                <w:szCs w:val="28"/>
                <w:shd w:val="clear" w:color="auto" w:fill="FFFFFF"/>
              </w:rPr>
            </w:pPr>
            <w:r w:rsidRPr="00672831">
              <w:rPr>
                <w:szCs w:val="28"/>
              </w:rPr>
              <w:t>Участники подпрограммы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831" w:rsidRPr="00672831" w:rsidRDefault="00672831" w:rsidP="00672831">
            <w:pPr>
              <w:widowControl w:val="0"/>
              <w:autoSpaceDE w:val="0"/>
              <w:ind w:left="107" w:right="142"/>
              <w:jc w:val="both"/>
              <w:rPr>
                <w:szCs w:val="28"/>
              </w:rPr>
            </w:pPr>
            <w:r w:rsidRPr="00672831">
              <w:rPr>
                <w:szCs w:val="28"/>
              </w:rPr>
              <w:t>Администрация Кочевского муниципального округа, МБУ ДО «Кочевская ДШИ»</w:t>
            </w:r>
          </w:p>
        </w:tc>
      </w:tr>
      <w:tr w:rsidR="00672831" w:rsidRPr="00672831" w:rsidTr="0018084B">
        <w:trPr>
          <w:trHeight w:val="467"/>
        </w:trPr>
        <w:tc>
          <w:tcPr>
            <w:tcW w:w="63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672831" w:rsidRDefault="00672831" w:rsidP="00672831">
            <w:pPr>
              <w:widowControl w:val="0"/>
              <w:autoSpaceDE w:val="0"/>
              <w:ind w:left="69"/>
              <w:rPr>
                <w:bCs/>
                <w:szCs w:val="28"/>
                <w:shd w:val="clear" w:color="auto" w:fill="FFFFFF"/>
              </w:rPr>
            </w:pPr>
            <w:r w:rsidRPr="00672831">
              <w:rPr>
                <w:szCs w:val="28"/>
              </w:rPr>
              <w:t>Задачи подпрограммы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831" w:rsidRPr="00672831" w:rsidRDefault="00672831" w:rsidP="00672831">
            <w:pPr>
              <w:numPr>
                <w:ilvl w:val="0"/>
                <w:numId w:val="5"/>
              </w:numPr>
              <w:tabs>
                <w:tab w:val="left" w:pos="107"/>
              </w:tabs>
              <w:suppressAutoHyphens/>
              <w:ind w:left="146" w:right="142"/>
              <w:rPr>
                <w:szCs w:val="28"/>
                <w:lang w:eastAsia="zh-CN"/>
              </w:rPr>
            </w:pPr>
            <w:r w:rsidRPr="00672831">
              <w:rPr>
                <w:szCs w:val="28"/>
                <w:lang w:eastAsia="zh-CN"/>
              </w:rPr>
              <w:t>Создание условий для организации дополнительного образования детей художественно-эстетической направленности на территории Кочевского муниципального округа;</w:t>
            </w:r>
          </w:p>
          <w:p w:rsidR="00672831" w:rsidRPr="00672831" w:rsidRDefault="00672831" w:rsidP="00672831">
            <w:pPr>
              <w:tabs>
                <w:tab w:val="left" w:pos="107"/>
              </w:tabs>
              <w:suppressAutoHyphens/>
              <w:ind w:left="146" w:right="142"/>
              <w:rPr>
                <w:szCs w:val="28"/>
                <w:lang w:eastAsia="zh-CN"/>
              </w:rPr>
            </w:pPr>
            <w:r w:rsidRPr="00672831">
              <w:rPr>
                <w:szCs w:val="28"/>
                <w:lang w:eastAsia="zh-CN"/>
              </w:rPr>
              <w:t>2.Выявление и раскрытие творческого потенциала личности каждого ребенка;</w:t>
            </w:r>
          </w:p>
          <w:p w:rsidR="00672831" w:rsidRPr="00672831" w:rsidRDefault="00672831" w:rsidP="00672831">
            <w:pPr>
              <w:shd w:val="clear" w:color="auto" w:fill="FFFFFF"/>
              <w:tabs>
                <w:tab w:val="left" w:pos="107"/>
                <w:tab w:val="left" w:pos="323"/>
              </w:tabs>
              <w:suppressAutoHyphens/>
              <w:ind w:left="146" w:right="142"/>
              <w:rPr>
                <w:szCs w:val="28"/>
                <w:lang w:eastAsia="zh-CN"/>
              </w:rPr>
            </w:pPr>
            <w:r w:rsidRPr="00672831">
              <w:rPr>
                <w:szCs w:val="28"/>
                <w:lang w:eastAsia="zh-CN"/>
              </w:rPr>
              <w:t>3.Развитие интеллектуальной инициативы детей в ходе реализации образовательных программ.</w:t>
            </w:r>
          </w:p>
        </w:tc>
      </w:tr>
      <w:tr w:rsidR="00672831" w:rsidRPr="00672831" w:rsidTr="0018084B">
        <w:trPr>
          <w:trHeight w:val="290"/>
        </w:trPr>
        <w:tc>
          <w:tcPr>
            <w:tcW w:w="63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672831" w:rsidRDefault="00672831" w:rsidP="00672831">
            <w:pPr>
              <w:widowControl w:val="0"/>
              <w:autoSpaceDE w:val="0"/>
              <w:ind w:left="69"/>
              <w:rPr>
                <w:szCs w:val="28"/>
              </w:rPr>
            </w:pPr>
            <w:r w:rsidRPr="00672831">
              <w:rPr>
                <w:szCs w:val="28"/>
              </w:rPr>
              <w:t>Сроки реализации  подпрограммы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831" w:rsidRPr="00672831" w:rsidRDefault="00672831" w:rsidP="00672831">
            <w:pPr>
              <w:ind w:left="142" w:right="142"/>
              <w:contextualSpacing/>
              <w:jc w:val="both"/>
              <w:rPr>
                <w:szCs w:val="28"/>
              </w:rPr>
            </w:pPr>
            <w:r w:rsidRPr="00672831">
              <w:rPr>
                <w:color w:val="000000"/>
                <w:szCs w:val="28"/>
              </w:rPr>
              <w:t>Программа рассчитана на период реализации с 2022 по 2024 годы</w:t>
            </w:r>
            <w:r w:rsidRPr="00672831">
              <w:rPr>
                <w:szCs w:val="28"/>
              </w:rPr>
              <w:t>.</w:t>
            </w:r>
          </w:p>
        </w:tc>
      </w:tr>
      <w:tr w:rsidR="00672831" w:rsidRPr="00672831" w:rsidTr="0018084B">
        <w:trPr>
          <w:trHeight w:val="829"/>
        </w:trPr>
        <w:tc>
          <w:tcPr>
            <w:tcW w:w="63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672831" w:rsidRDefault="00672831" w:rsidP="00672831">
            <w:pPr>
              <w:widowControl w:val="0"/>
              <w:autoSpaceDE w:val="0"/>
              <w:autoSpaceDN w:val="0"/>
              <w:adjustRightInd w:val="0"/>
              <w:ind w:left="69"/>
              <w:rPr>
                <w:szCs w:val="28"/>
              </w:rPr>
            </w:pPr>
            <w:r w:rsidRPr="00672831">
              <w:rPr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831" w:rsidRPr="00672831" w:rsidRDefault="00672831" w:rsidP="00672831">
            <w:pPr>
              <w:tabs>
                <w:tab w:val="left" w:pos="107"/>
              </w:tabs>
              <w:suppressAutoHyphens/>
              <w:ind w:left="142" w:right="142"/>
              <w:jc w:val="both"/>
              <w:rPr>
                <w:bCs/>
                <w:szCs w:val="28"/>
                <w:shd w:val="clear" w:color="auto" w:fill="FFFFFF"/>
                <w:lang w:eastAsia="zh-CN"/>
              </w:rPr>
            </w:pPr>
            <w:r w:rsidRPr="00672831">
              <w:rPr>
                <w:color w:val="000000"/>
                <w:szCs w:val="28"/>
                <w:lang w:eastAsia="zh-CN"/>
              </w:rPr>
              <w:t>Предоставление дополнительных образовательных услуг в сфере культуры и сохранение контингента учащихся.</w:t>
            </w:r>
          </w:p>
        </w:tc>
      </w:tr>
      <w:tr w:rsidR="00672831" w:rsidRPr="00672831" w:rsidTr="0018084B">
        <w:trPr>
          <w:trHeight w:val="557"/>
        </w:trPr>
        <w:tc>
          <w:tcPr>
            <w:tcW w:w="148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72831" w:rsidRPr="00672831" w:rsidRDefault="00672831" w:rsidP="00672831">
            <w:pPr>
              <w:widowControl w:val="0"/>
              <w:autoSpaceDE w:val="0"/>
              <w:ind w:left="69"/>
              <w:rPr>
                <w:szCs w:val="28"/>
              </w:rPr>
            </w:pPr>
            <w:r w:rsidRPr="00672831">
              <w:rPr>
                <w:szCs w:val="28"/>
              </w:rPr>
              <w:t>Целевые показатели подпрогра</w:t>
            </w:r>
            <w:r w:rsidRPr="00672831">
              <w:rPr>
                <w:szCs w:val="28"/>
              </w:rPr>
              <w:lastRenderedPageBreak/>
              <w:t>ммы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72831" w:rsidRPr="00672831" w:rsidRDefault="00672831" w:rsidP="00672831">
            <w:pPr>
              <w:widowControl w:val="0"/>
              <w:autoSpaceDE w:val="0"/>
              <w:jc w:val="center"/>
              <w:rPr>
                <w:szCs w:val="28"/>
              </w:rPr>
            </w:pPr>
            <w:r w:rsidRPr="00672831">
              <w:rPr>
                <w:szCs w:val="28"/>
              </w:rPr>
              <w:lastRenderedPageBreak/>
              <w:t>№</w:t>
            </w:r>
          </w:p>
          <w:p w:rsidR="00672831" w:rsidRPr="00672831" w:rsidRDefault="00672831" w:rsidP="00672831">
            <w:pPr>
              <w:widowControl w:val="0"/>
              <w:autoSpaceDE w:val="0"/>
              <w:jc w:val="center"/>
              <w:rPr>
                <w:szCs w:val="28"/>
              </w:rPr>
            </w:pPr>
            <w:r w:rsidRPr="00672831">
              <w:rPr>
                <w:szCs w:val="28"/>
              </w:rPr>
              <w:t>п/п</w:t>
            </w:r>
          </w:p>
        </w:tc>
        <w:tc>
          <w:tcPr>
            <w:tcW w:w="53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2831" w:rsidRPr="00672831" w:rsidRDefault="00672831" w:rsidP="00672831">
            <w:pPr>
              <w:widowControl w:val="0"/>
              <w:autoSpaceDE w:val="0"/>
              <w:jc w:val="center"/>
              <w:rPr>
                <w:szCs w:val="28"/>
              </w:rPr>
            </w:pPr>
            <w:r w:rsidRPr="00672831">
              <w:rPr>
                <w:szCs w:val="28"/>
              </w:rPr>
              <w:t>Наименование показателя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2831" w:rsidRPr="00672831" w:rsidRDefault="00672831" w:rsidP="00672831">
            <w:pPr>
              <w:widowControl w:val="0"/>
              <w:autoSpaceDE w:val="0"/>
              <w:jc w:val="center"/>
              <w:rPr>
                <w:szCs w:val="28"/>
              </w:rPr>
            </w:pPr>
            <w:r w:rsidRPr="00672831">
              <w:rPr>
                <w:szCs w:val="28"/>
              </w:rPr>
              <w:t>Ед.</w:t>
            </w:r>
          </w:p>
          <w:p w:rsidR="00672831" w:rsidRPr="00672831" w:rsidRDefault="00672831" w:rsidP="00672831">
            <w:pPr>
              <w:widowControl w:val="0"/>
              <w:autoSpaceDE w:val="0"/>
              <w:jc w:val="center"/>
              <w:rPr>
                <w:szCs w:val="28"/>
              </w:rPr>
            </w:pPr>
            <w:r w:rsidRPr="00672831">
              <w:rPr>
                <w:szCs w:val="28"/>
              </w:rPr>
              <w:t>изм.</w:t>
            </w:r>
          </w:p>
        </w:tc>
        <w:tc>
          <w:tcPr>
            <w:tcW w:w="62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672831" w:rsidRDefault="00672831" w:rsidP="00672831">
            <w:pPr>
              <w:widowControl w:val="0"/>
              <w:autoSpaceDE w:val="0"/>
              <w:jc w:val="center"/>
              <w:rPr>
                <w:szCs w:val="28"/>
              </w:rPr>
            </w:pPr>
            <w:r w:rsidRPr="00672831">
              <w:rPr>
                <w:szCs w:val="28"/>
              </w:rPr>
              <w:t>Плановое значение целевого показателя</w:t>
            </w:r>
          </w:p>
        </w:tc>
      </w:tr>
      <w:tr w:rsidR="00672831" w:rsidRPr="00672831" w:rsidTr="0018084B">
        <w:trPr>
          <w:trHeight w:val="557"/>
        </w:trPr>
        <w:tc>
          <w:tcPr>
            <w:tcW w:w="148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72831" w:rsidRPr="00672831" w:rsidRDefault="00672831" w:rsidP="00672831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672831" w:rsidRDefault="00672831" w:rsidP="00672831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538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672831" w:rsidRDefault="00672831" w:rsidP="00672831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672831" w:rsidRDefault="00672831" w:rsidP="00672831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672831" w:rsidRDefault="00672831" w:rsidP="00672831">
            <w:pPr>
              <w:widowControl w:val="0"/>
              <w:autoSpaceDE w:val="0"/>
              <w:jc w:val="center"/>
              <w:rPr>
                <w:szCs w:val="28"/>
              </w:rPr>
            </w:pPr>
            <w:r w:rsidRPr="00672831">
              <w:rPr>
                <w:szCs w:val="28"/>
              </w:rPr>
              <w:t xml:space="preserve">2020 </w:t>
            </w:r>
          </w:p>
          <w:p w:rsidR="00672831" w:rsidRPr="00672831" w:rsidRDefault="00672831" w:rsidP="00672831">
            <w:pPr>
              <w:widowControl w:val="0"/>
              <w:autoSpaceDE w:val="0"/>
              <w:jc w:val="center"/>
              <w:rPr>
                <w:szCs w:val="28"/>
              </w:rPr>
            </w:pPr>
            <w:r w:rsidRPr="00672831">
              <w:rPr>
                <w:szCs w:val="28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831" w:rsidRPr="00672831" w:rsidRDefault="00672831" w:rsidP="00672831">
            <w:pPr>
              <w:widowControl w:val="0"/>
              <w:autoSpaceDE w:val="0"/>
              <w:jc w:val="center"/>
              <w:rPr>
                <w:szCs w:val="28"/>
              </w:rPr>
            </w:pPr>
            <w:r w:rsidRPr="00672831">
              <w:rPr>
                <w:szCs w:val="28"/>
              </w:rPr>
              <w:t xml:space="preserve">2021 </w:t>
            </w:r>
          </w:p>
          <w:p w:rsidR="00672831" w:rsidRPr="00672831" w:rsidRDefault="00672831" w:rsidP="00672831">
            <w:pPr>
              <w:widowControl w:val="0"/>
              <w:autoSpaceDE w:val="0"/>
              <w:jc w:val="center"/>
              <w:rPr>
                <w:szCs w:val="28"/>
              </w:rPr>
            </w:pPr>
            <w:r w:rsidRPr="00672831">
              <w:rPr>
                <w:szCs w:val="28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672831" w:rsidRDefault="00672831" w:rsidP="00672831">
            <w:pPr>
              <w:widowControl w:val="0"/>
              <w:autoSpaceDE w:val="0"/>
              <w:jc w:val="center"/>
              <w:rPr>
                <w:szCs w:val="28"/>
              </w:rPr>
            </w:pPr>
            <w:r w:rsidRPr="00672831">
              <w:rPr>
                <w:szCs w:val="28"/>
              </w:rPr>
              <w:t xml:space="preserve">2022 </w:t>
            </w:r>
          </w:p>
          <w:p w:rsidR="00672831" w:rsidRPr="00672831" w:rsidRDefault="00672831" w:rsidP="00672831">
            <w:pPr>
              <w:widowControl w:val="0"/>
              <w:autoSpaceDE w:val="0"/>
              <w:jc w:val="center"/>
              <w:rPr>
                <w:szCs w:val="28"/>
              </w:rPr>
            </w:pPr>
            <w:r w:rsidRPr="00672831">
              <w:rPr>
                <w:szCs w:val="28"/>
              </w:rPr>
              <w:t>год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672831" w:rsidRDefault="00672831" w:rsidP="00672831">
            <w:pPr>
              <w:widowControl w:val="0"/>
              <w:autoSpaceDE w:val="0"/>
              <w:jc w:val="center"/>
              <w:rPr>
                <w:szCs w:val="28"/>
              </w:rPr>
            </w:pPr>
            <w:r w:rsidRPr="00672831">
              <w:rPr>
                <w:szCs w:val="28"/>
              </w:rPr>
              <w:t>2023</w:t>
            </w:r>
          </w:p>
          <w:p w:rsidR="00672831" w:rsidRPr="00672831" w:rsidRDefault="00672831" w:rsidP="00672831">
            <w:pPr>
              <w:widowControl w:val="0"/>
              <w:autoSpaceDE w:val="0"/>
              <w:jc w:val="center"/>
              <w:rPr>
                <w:szCs w:val="28"/>
              </w:rPr>
            </w:pPr>
            <w:r w:rsidRPr="00672831">
              <w:rPr>
                <w:szCs w:val="28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672831" w:rsidRDefault="00672831" w:rsidP="00672831">
            <w:pPr>
              <w:widowControl w:val="0"/>
              <w:autoSpaceDE w:val="0"/>
              <w:jc w:val="center"/>
              <w:rPr>
                <w:szCs w:val="28"/>
              </w:rPr>
            </w:pPr>
            <w:r w:rsidRPr="00672831">
              <w:rPr>
                <w:szCs w:val="28"/>
              </w:rPr>
              <w:t xml:space="preserve">2024 </w:t>
            </w:r>
          </w:p>
          <w:p w:rsidR="00672831" w:rsidRPr="00672831" w:rsidRDefault="00672831" w:rsidP="00672831">
            <w:pPr>
              <w:widowControl w:val="0"/>
              <w:autoSpaceDE w:val="0"/>
              <w:jc w:val="center"/>
              <w:rPr>
                <w:szCs w:val="28"/>
              </w:rPr>
            </w:pPr>
            <w:r w:rsidRPr="00672831">
              <w:rPr>
                <w:szCs w:val="28"/>
              </w:rPr>
              <w:t>год</w:t>
            </w:r>
          </w:p>
        </w:tc>
      </w:tr>
      <w:tr w:rsidR="00672831" w:rsidRPr="00672831" w:rsidTr="0018084B">
        <w:trPr>
          <w:trHeight w:val="557"/>
        </w:trPr>
        <w:tc>
          <w:tcPr>
            <w:tcW w:w="148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72831" w:rsidRPr="00672831" w:rsidRDefault="00672831" w:rsidP="00672831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672831" w:rsidRDefault="00672831" w:rsidP="00672831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 w:rsidRPr="00672831">
              <w:rPr>
                <w:szCs w:val="28"/>
              </w:rPr>
              <w:t>1.</w:t>
            </w:r>
          </w:p>
        </w:tc>
        <w:tc>
          <w:tcPr>
            <w:tcW w:w="538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672831" w:rsidRDefault="00672831" w:rsidP="00672831">
            <w:pPr>
              <w:ind w:left="142" w:right="142"/>
              <w:rPr>
                <w:szCs w:val="28"/>
              </w:rPr>
            </w:pPr>
            <w:r w:rsidRPr="00672831">
              <w:rPr>
                <w:szCs w:val="28"/>
              </w:rPr>
              <w:t>Доля призёров и победителей, принимающих участие в  краевых, всероссийских, международных конкурсах, фестивалях  и иных подобных мероприятиях  от общего количества учащихся ДШИ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672831" w:rsidRDefault="00672831" w:rsidP="00672831">
            <w:pPr>
              <w:widowControl w:val="0"/>
              <w:autoSpaceDE w:val="0"/>
              <w:jc w:val="center"/>
              <w:rPr>
                <w:szCs w:val="28"/>
              </w:rPr>
            </w:pPr>
            <w:r w:rsidRPr="00672831">
              <w:rPr>
                <w:szCs w:val="28"/>
              </w:rPr>
              <w:t>%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672831" w:rsidRDefault="00672831" w:rsidP="00672831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 w:rsidRPr="00672831">
              <w:rPr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831" w:rsidRPr="00672831" w:rsidRDefault="00672831" w:rsidP="00672831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 w:rsidRPr="00672831">
              <w:rPr>
                <w:szCs w:val="28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672831" w:rsidRDefault="00672831" w:rsidP="00672831">
            <w:pPr>
              <w:widowControl w:val="0"/>
              <w:autoSpaceDE w:val="0"/>
              <w:jc w:val="center"/>
              <w:rPr>
                <w:szCs w:val="28"/>
              </w:rPr>
            </w:pPr>
            <w:r w:rsidRPr="00672831">
              <w:rPr>
                <w:szCs w:val="28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672831" w:rsidRDefault="00672831" w:rsidP="00672831">
            <w:pPr>
              <w:widowControl w:val="0"/>
              <w:autoSpaceDE w:val="0"/>
              <w:jc w:val="center"/>
              <w:rPr>
                <w:szCs w:val="28"/>
              </w:rPr>
            </w:pPr>
            <w:r w:rsidRPr="00672831">
              <w:rPr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672831" w:rsidRDefault="00672831" w:rsidP="00672831">
            <w:pPr>
              <w:widowControl w:val="0"/>
              <w:autoSpaceDE w:val="0"/>
              <w:jc w:val="center"/>
              <w:rPr>
                <w:szCs w:val="28"/>
              </w:rPr>
            </w:pPr>
            <w:r w:rsidRPr="00672831">
              <w:rPr>
                <w:szCs w:val="28"/>
              </w:rPr>
              <w:t>10</w:t>
            </w:r>
          </w:p>
        </w:tc>
      </w:tr>
      <w:tr w:rsidR="00672831" w:rsidRPr="00672831" w:rsidTr="0018084B">
        <w:trPr>
          <w:trHeight w:val="519"/>
        </w:trPr>
        <w:tc>
          <w:tcPr>
            <w:tcW w:w="19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72831" w:rsidRPr="00672831" w:rsidRDefault="00672831" w:rsidP="00672831">
            <w:pPr>
              <w:snapToGrid w:val="0"/>
              <w:ind w:left="70"/>
              <w:rPr>
                <w:szCs w:val="28"/>
              </w:rPr>
            </w:pPr>
            <w:r w:rsidRPr="00672831">
              <w:rPr>
                <w:szCs w:val="28"/>
              </w:rPr>
              <w:lastRenderedPageBreak/>
              <w:t>Объемы и источники финансового обеспечения подпрограммы</w:t>
            </w:r>
          </w:p>
        </w:tc>
        <w:tc>
          <w:tcPr>
            <w:tcW w:w="53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72831" w:rsidRPr="00672831" w:rsidRDefault="00672831" w:rsidP="00672831">
            <w:pPr>
              <w:widowControl w:val="0"/>
              <w:autoSpaceDE w:val="0"/>
              <w:ind w:right="55"/>
              <w:jc w:val="center"/>
              <w:rPr>
                <w:szCs w:val="28"/>
              </w:rPr>
            </w:pPr>
            <w:r w:rsidRPr="00672831">
              <w:rPr>
                <w:szCs w:val="28"/>
              </w:rPr>
              <w:t>Источники финансирования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672831" w:rsidRDefault="00672831" w:rsidP="00672831">
            <w:pPr>
              <w:jc w:val="center"/>
              <w:rPr>
                <w:szCs w:val="28"/>
              </w:rPr>
            </w:pPr>
            <w:r w:rsidRPr="00672831">
              <w:rPr>
                <w:szCs w:val="28"/>
              </w:rPr>
              <w:t>Расходы, тыс.</w:t>
            </w:r>
            <w:r w:rsidR="00C6110D">
              <w:rPr>
                <w:szCs w:val="28"/>
              </w:rPr>
              <w:t xml:space="preserve"> </w:t>
            </w:r>
            <w:r w:rsidRPr="00672831">
              <w:rPr>
                <w:szCs w:val="28"/>
              </w:rPr>
              <w:t>руб.</w:t>
            </w:r>
          </w:p>
        </w:tc>
      </w:tr>
      <w:tr w:rsidR="00672831" w:rsidRPr="00672831" w:rsidTr="0018084B">
        <w:trPr>
          <w:trHeight w:val="519"/>
        </w:trPr>
        <w:tc>
          <w:tcPr>
            <w:tcW w:w="1913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672831" w:rsidRPr="00672831" w:rsidRDefault="00672831" w:rsidP="00672831">
            <w:pPr>
              <w:snapToGrid w:val="0"/>
              <w:rPr>
                <w:szCs w:val="28"/>
              </w:rPr>
            </w:pPr>
          </w:p>
        </w:tc>
        <w:tc>
          <w:tcPr>
            <w:tcW w:w="538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672831" w:rsidRDefault="00672831" w:rsidP="00672831">
            <w:pPr>
              <w:widowControl w:val="0"/>
              <w:suppressLineNumbers/>
              <w:suppressAutoHyphens/>
              <w:rPr>
                <w:rFonts w:eastAsia="Arial Unicode MS"/>
                <w:kern w:val="1"/>
                <w:szCs w:val="28"/>
                <w:lang w:eastAsia="zh-C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672831" w:rsidRDefault="00672831" w:rsidP="00672831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672831">
              <w:rPr>
                <w:szCs w:val="28"/>
              </w:rPr>
              <w:t>2022 год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672831" w:rsidRDefault="00672831" w:rsidP="00672831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672831">
              <w:rPr>
                <w:szCs w:val="28"/>
              </w:rPr>
              <w:t>2023 год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672831" w:rsidRDefault="00672831" w:rsidP="00672831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672831">
              <w:rPr>
                <w:szCs w:val="28"/>
              </w:rPr>
              <w:t>2024 год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672831" w:rsidRDefault="00672831" w:rsidP="00672831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672831">
              <w:rPr>
                <w:szCs w:val="28"/>
              </w:rPr>
              <w:t>Итого</w:t>
            </w:r>
          </w:p>
        </w:tc>
      </w:tr>
      <w:tr w:rsidR="00672831" w:rsidRPr="00672831" w:rsidTr="0018084B">
        <w:trPr>
          <w:trHeight w:val="519"/>
        </w:trPr>
        <w:tc>
          <w:tcPr>
            <w:tcW w:w="1913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672831" w:rsidRPr="00672831" w:rsidRDefault="00672831" w:rsidP="00672831">
            <w:pPr>
              <w:snapToGrid w:val="0"/>
              <w:rPr>
                <w:szCs w:val="28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672831" w:rsidRDefault="00672831" w:rsidP="00672831">
            <w:pPr>
              <w:widowControl w:val="0"/>
              <w:autoSpaceDE w:val="0"/>
              <w:ind w:right="55"/>
              <w:rPr>
                <w:szCs w:val="28"/>
              </w:rPr>
            </w:pPr>
            <w:r w:rsidRPr="00672831">
              <w:rPr>
                <w:szCs w:val="28"/>
              </w:rPr>
              <w:t>Всего, в том числе: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1886" w:rsidRDefault="00672831" w:rsidP="00672831">
            <w:pPr>
              <w:widowControl w:val="0"/>
              <w:autoSpaceDE w:val="0"/>
              <w:jc w:val="center"/>
              <w:rPr>
                <w:szCs w:val="28"/>
              </w:rPr>
            </w:pPr>
            <w:r w:rsidRPr="00AC1886">
              <w:rPr>
                <w:szCs w:val="28"/>
              </w:rPr>
              <w:t>6 010,28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1886" w:rsidRDefault="00672831" w:rsidP="00672831">
            <w:pPr>
              <w:jc w:val="center"/>
            </w:pPr>
            <w:r w:rsidRPr="00AC1886">
              <w:rPr>
                <w:szCs w:val="28"/>
              </w:rPr>
              <w:t xml:space="preserve"> 5 010,28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1886" w:rsidRDefault="00672831" w:rsidP="00672831">
            <w:pPr>
              <w:jc w:val="center"/>
            </w:pPr>
            <w:r w:rsidRPr="00AC1886">
              <w:rPr>
                <w:szCs w:val="28"/>
              </w:rPr>
              <w:t>6 010,28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1886" w:rsidRDefault="00672831" w:rsidP="00672831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AC1886">
              <w:rPr>
                <w:szCs w:val="28"/>
              </w:rPr>
              <w:t>17 030,84</w:t>
            </w:r>
          </w:p>
        </w:tc>
      </w:tr>
      <w:tr w:rsidR="00672831" w:rsidRPr="00672831" w:rsidTr="0018084B">
        <w:trPr>
          <w:trHeight w:val="519"/>
        </w:trPr>
        <w:tc>
          <w:tcPr>
            <w:tcW w:w="1913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672831" w:rsidRPr="00672831" w:rsidRDefault="00672831" w:rsidP="00672831">
            <w:pPr>
              <w:snapToGrid w:val="0"/>
              <w:rPr>
                <w:szCs w:val="28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672831" w:rsidRDefault="00672831" w:rsidP="00672831">
            <w:pPr>
              <w:widowControl w:val="0"/>
              <w:autoSpaceDE w:val="0"/>
              <w:ind w:right="55"/>
              <w:rPr>
                <w:szCs w:val="28"/>
              </w:rPr>
            </w:pPr>
            <w:r w:rsidRPr="00672831">
              <w:rPr>
                <w:szCs w:val="28"/>
              </w:rPr>
              <w:t>бюджет муниципального округа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1886" w:rsidRDefault="00672831" w:rsidP="00672831">
            <w:pPr>
              <w:widowControl w:val="0"/>
              <w:autoSpaceDE w:val="0"/>
              <w:jc w:val="center"/>
              <w:rPr>
                <w:szCs w:val="28"/>
              </w:rPr>
            </w:pPr>
            <w:r w:rsidRPr="00AC1886">
              <w:rPr>
                <w:szCs w:val="28"/>
              </w:rPr>
              <w:t>5 828,28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1886" w:rsidRDefault="00672831" w:rsidP="00672831">
            <w:pPr>
              <w:jc w:val="center"/>
            </w:pPr>
            <w:r w:rsidRPr="00AC1886">
              <w:rPr>
                <w:szCs w:val="28"/>
              </w:rPr>
              <w:t>4</w:t>
            </w:r>
            <w:r w:rsidR="007F627A" w:rsidRPr="00AC1886">
              <w:rPr>
                <w:szCs w:val="28"/>
              </w:rPr>
              <w:t xml:space="preserve"> </w:t>
            </w:r>
            <w:r w:rsidRPr="00AC1886">
              <w:rPr>
                <w:szCs w:val="28"/>
              </w:rPr>
              <w:t>828,28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1886" w:rsidRDefault="00672831" w:rsidP="00672831">
            <w:pPr>
              <w:jc w:val="center"/>
            </w:pPr>
            <w:r w:rsidRPr="00AC1886">
              <w:rPr>
                <w:szCs w:val="28"/>
              </w:rPr>
              <w:t>5</w:t>
            </w:r>
            <w:r w:rsidR="007F627A" w:rsidRPr="00AC1886">
              <w:rPr>
                <w:szCs w:val="28"/>
              </w:rPr>
              <w:t xml:space="preserve"> </w:t>
            </w:r>
            <w:r w:rsidRPr="00AC1886">
              <w:rPr>
                <w:szCs w:val="28"/>
              </w:rPr>
              <w:t>828,28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1886" w:rsidRDefault="00C6110D" w:rsidP="00672831">
            <w:pPr>
              <w:widowControl w:val="0"/>
              <w:autoSpaceDE w:val="0"/>
              <w:ind w:left="73" w:right="55"/>
              <w:jc w:val="center"/>
              <w:rPr>
                <w:color w:val="000000" w:themeColor="text1"/>
                <w:szCs w:val="28"/>
              </w:rPr>
            </w:pPr>
            <w:r>
              <w:rPr>
                <w:szCs w:val="28"/>
              </w:rPr>
              <w:t>16 484</w:t>
            </w:r>
            <w:r w:rsidR="00672831" w:rsidRPr="00AC1886">
              <w:rPr>
                <w:szCs w:val="28"/>
              </w:rPr>
              <w:t>,84</w:t>
            </w:r>
          </w:p>
        </w:tc>
      </w:tr>
      <w:tr w:rsidR="00672831" w:rsidRPr="00672831" w:rsidTr="0018084B">
        <w:trPr>
          <w:trHeight w:val="519"/>
        </w:trPr>
        <w:tc>
          <w:tcPr>
            <w:tcW w:w="1913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672831" w:rsidRPr="00672831" w:rsidRDefault="00672831" w:rsidP="00672831">
            <w:pPr>
              <w:snapToGrid w:val="0"/>
              <w:rPr>
                <w:szCs w:val="28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672831" w:rsidRDefault="00672831" w:rsidP="00672831">
            <w:pPr>
              <w:widowControl w:val="0"/>
              <w:autoSpaceDE w:val="0"/>
              <w:ind w:right="55"/>
              <w:rPr>
                <w:szCs w:val="28"/>
              </w:rPr>
            </w:pPr>
            <w:r w:rsidRPr="00672831">
              <w:rPr>
                <w:szCs w:val="28"/>
              </w:rPr>
              <w:t>краевой бюджет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672831" w:rsidRDefault="00672831" w:rsidP="00672831">
            <w:pPr>
              <w:ind w:left="73" w:right="55"/>
              <w:jc w:val="center"/>
              <w:rPr>
                <w:szCs w:val="28"/>
              </w:rPr>
            </w:pPr>
            <w:r w:rsidRPr="00672831">
              <w:rPr>
                <w:szCs w:val="28"/>
              </w:rPr>
              <w:t>182,00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672831" w:rsidRDefault="00672831" w:rsidP="00672831">
            <w:pPr>
              <w:ind w:left="73" w:right="55"/>
              <w:jc w:val="center"/>
              <w:rPr>
                <w:szCs w:val="28"/>
              </w:rPr>
            </w:pPr>
            <w:r w:rsidRPr="00672831">
              <w:rPr>
                <w:szCs w:val="28"/>
              </w:rPr>
              <w:t>182,00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672831" w:rsidRDefault="00672831" w:rsidP="00672831">
            <w:pPr>
              <w:ind w:left="73" w:right="55"/>
              <w:jc w:val="center"/>
              <w:rPr>
                <w:szCs w:val="28"/>
              </w:rPr>
            </w:pPr>
            <w:r w:rsidRPr="00672831">
              <w:rPr>
                <w:szCs w:val="28"/>
              </w:rPr>
              <w:t>182,00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672831" w:rsidRDefault="00672831" w:rsidP="00672831">
            <w:pPr>
              <w:ind w:left="73" w:right="55"/>
              <w:jc w:val="center"/>
              <w:rPr>
                <w:szCs w:val="28"/>
              </w:rPr>
            </w:pPr>
            <w:r w:rsidRPr="00672831">
              <w:rPr>
                <w:szCs w:val="28"/>
              </w:rPr>
              <w:t>546,00</w:t>
            </w:r>
          </w:p>
        </w:tc>
      </w:tr>
      <w:tr w:rsidR="00672831" w:rsidRPr="00672831" w:rsidTr="0018084B">
        <w:trPr>
          <w:trHeight w:val="519"/>
        </w:trPr>
        <w:tc>
          <w:tcPr>
            <w:tcW w:w="1913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672831" w:rsidRPr="00672831" w:rsidRDefault="00672831" w:rsidP="00672831">
            <w:pPr>
              <w:snapToGrid w:val="0"/>
              <w:rPr>
                <w:szCs w:val="28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672831" w:rsidRDefault="00672831" w:rsidP="00672831">
            <w:pPr>
              <w:widowControl w:val="0"/>
              <w:autoSpaceDE w:val="0"/>
              <w:ind w:right="55"/>
              <w:rPr>
                <w:szCs w:val="28"/>
              </w:rPr>
            </w:pPr>
            <w:r w:rsidRPr="00672831">
              <w:rPr>
                <w:szCs w:val="28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672831" w:rsidRDefault="00672831" w:rsidP="00672831">
            <w:pPr>
              <w:ind w:left="73" w:right="55"/>
              <w:jc w:val="center"/>
              <w:rPr>
                <w:szCs w:val="28"/>
              </w:rPr>
            </w:pPr>
            <w:r w:rsidRPr="00672831">
              <w:rPr>
                <w:szCs w:val="28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672831" w:rsidRDefault="00672831" w:rsidP="00672831">
            <w:pPr>
              <w:ind w:left="73" w:right="55"/>
              <w:jc w:val="center"/>
              <w:rPr>
                <w:szCs w:val="28"/>
              </w:rPr>
            </w:pPr>
            <w:r w:rsidRPr="00672831">
              <w:rPr>
                <w:szCs w:val="28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672831" w:rsidRDefault="00672831" w:rsidP="00672831">
            <w:pPr>
              <w:ind w:left="73" w:right="55"/>
              <w:jc w:val="center"/>
              <w:rPr>
                <w:szCs w:val="28"/>
              </w:rPr>
            </w:pPr>
            <w:r w:rsidRPr="00672831">
              <w:rPr>
                <w:szCs w:val="28"/>
              </w:rPr>
              <w:t>0,00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672831" w:rsidRDefault="00672831" w:rsidP="00672831">
            <w:pPr>
              <w:ind w:left="73" w:right="55"/>
              <w:jc w:val="center"/>
              <w:rPr>
                <w:szCs w:val="28"/>
              </w:rPr>
            </w:pPr>
            <w:r w:rsidRPr="00672831">
              <w:rPr>
                <w:szCs w:val="28"/>
              </w:rPr>
              <w:t>0,00</w:t>
            </w:r>
          </w:p>
        </w:tc>
      </w:tr>
      <w:tr w:rsidR="00672831" w:rsidRPr="00672831" w:rsidTr="0018084B">
        <w:trPr>
          <w:trHeight w:val="70"/>
        </w:trPr>
        <w:tc>
          <w:tcPr>
            <w:tcW w:w="191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672831" w:rsidRDefault="00672831" w:rsidP="00672831">
            <w:pPr>
              <w:snapToGrid w:val="0"/>
              <w:rPr>
                <w:szCs w:val="28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672831" w:rsidRDefault="00672831" w:rsidP="00672831">
            <w:pPr>
              <w:widowControl w:val="0"/>
              <w:autoSpaceDE w:val="0"/>
              <w:ind w:right="55"/>
              <w:rPr>
                <w:szCs w:val="28"/>
              </w:rPr>
            </w:pPr>
            <w:r w:rsidRPr="00672831">
              <w:rPr>
                <w:szCs w:val="28"/>
              </w:rPr>
              <w:t>внебюджетные источники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672831" w:rsidRDefault="00672831" w:rsidP="00672831">
            <w:pPr>
              <w:ind w:left="73" w:right="55"/>
              <w:jc w:val="center"/>
              <w:rPr>
                <w:szCs w:val="28"/>
              </w:rPr>
            </w:pPr>
            <w:r w:rsidRPr="00672831">
              <w:rPr>
                <w:szCs w:val="28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672831" w:rsidRDefault="00672831" w:rsidP="00672831">
            <w:pPr>
              <w:ind w:left="73" w:right="55"/>
              <w:jc w:val="center"/>
              <w:rPr>
                <w:szCs w:val="28"/>
              </w:rPr>
            </w:pPr>
            <w:r w:rsidRPr="00672831">
              <w:rPr>
                <w:szCs w:val="28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672831" w:rsidRDefault="00672831" w:rsidP="00672831">
            <w:pPr>
              <w:ind w:left="73" w:right="55"/>
              <w:jc w:val="center"/>
              <w:rPr>
                <w:szCs w:val="28"/>
              </w:rPr>
            </w:pPr>
            <w:r w:rsidRPr="00672831">
              <w:rPr>
                <w:szCs w:val="28"/>
              </w:rPr>
              <w:t>0,00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672831" w:rsidRDefault="00672831" w:rsidP="00672831">
            <w:pPr>
              <w:ind w:left="73" w:right="55"/>
              <w:jc w:val="center"/>
              <w:rPr>
                <w:szCs w:val="28"/>
              </w:rPr>
            </w:pPr>
            <w:r w:rsidRPr="00672831">
              <w:rPr>
                <w:szCs w:val="28"/>
              </w:rPr>
              <w:t>0,00</w:t>
            </w:r>
          </w:p>
        </w:tc>
      </w:tr>
    </w:tbl>
    <w:p w:rsidR="00672831" w:rsidRDefault="00672831" w:rsidP="000858EA">
      <w:pPr>
        <w:pStyle w:val="a5"/>
        <w:ind w:firstLine="0"/>
        <w:jc w:val="left"/>
        <w:rPr>
          <w:b/>
        </w:rPr>
      </w:pPr>
    </w:p>
    <w:p w:rsidR="00672831" w:rsidRDefault="00672831" w:rsidP="00672831">
      <w:pPr>
        <w:pStyle w:val="a5"/>
      </w:pPr>
      <w:r>
        <w:br w:type="page"/>
      </w:r>
    </w:p>
    <w:p w:rsidR="00802E5C" w:rsidRPr="00802E5C" w:rsidRDefault="00802E5C" w:rsidP="00802E5C">
      <w:pPr>
        <w:tabs>
          <w:tab w:val="left" w:pos="2085"/>
        </w:tabs>
        <w:jc w:val="right"/>
        <w:rPr>
          <w:szCs w:val="28"/>
          <w:lang w:eastAsia="zh-CN"/>
        </w:rPr>
      </w:pPr>
      <w:r>
        <w:rPr>
          <w:szCs w:val="28"/>
          <w:lang w:eastAsia="zh-CN"/>
        </w:rPr>
        <w:lastRenderedPageBreak/>
        <w:t>Приложение 4</w:t>
      </w:r>
    </w:p>
    <w:p w:rsidR="00802E5C" w:rsidRPr="00802E5C" w:rsidRDefault="00802E5C" w:rsidP="00802E5C">
      <w:pPr>
        <w:tabs>
          <w:tab w:val="left" w:pos="2085"/>
        </w:tabs>
        <w:jc w:val="right"/>
        <w:rPr>
          <w:szCs w:val="28"/>
          <w:lang w:eastAsia="zh-CN"/>
        </w:rPr>
      </w:pPr>
      <w:r w:rsidRPr="00802E5C">
        <w:rPr>
          <w:szCs w:val="28"/>
          <w:lang w:eastAsia="zh-CN"/>
        </w:rPr>
        <w:t xml:space="preserve">к Постановлению администрации </w:t>
      </w:r>
    </w:p>
    <w:p w:rsidR="00802E5C" w:rsidRPr="00802E5C" w:rsidRDefault="00802E5C" w:rsidP="00802E5C">
      <w:pPr>
        <w:tabs>
          <w:tab w:val="left" w:pos="2085"/>
        </w:tabs>
        <w:jc w:val="right"/>
        <w:rPr>
          <w:szCs w:val="28"/>
          <w:lang w:eastAsia="zh-CN"/>
        </w:rPr>
      </w:pPr>
      <w:r w:rsidRPr="00802E5C">
        <w:rPr>
          <w:szCs w:val="28"/>
          <w:lang w:eastAsia="zh-CN"/>
        </w:rPr>
        <w:t>Кочевского муниципального округа Пермского края</w:t>
      </w:r>
    </w:p>
    <w:p w:rsidR="00066AB4" w:rsidRDefault="00066AB4" w:rsidP="00066AB4">
      <w:pPr>
        <w:tabs>
          <w:tab w:val="left" w:pos="6379"/>
        </w:tabs>
        <w:jc w:val="right"/>
        <w:rPr>
          <w:szCs w:val="28"/>
        </w:rPr>
      </w:pPr>
      <w:r>
        <w:rPr>
          <w:szCs w:val="28"/>
        </w:rPr>
        <w:t>от 01.02.2022№ 79-293-01-01</w:t>
      </w:r>
    </w:p>
    <w:p w:rsidR="00802E5C" w:rsidRDefault="00802E5C" w:rsidP="00802E5C">
      <w:pPr>
        <w:tabs>
          <w:tab w:val="left" w:pos="2085"/>
        </w:tabs>
        <w:jc w:val="right"/>
        <w:rPr>
          <w:szCs w:val="28"/>
          <w:lang w:eastAsia="zh-CN"/>
        </w:rPr>
      </w:pPr>
    </w:p>
    <w:p w:rsidR="00802E5C" w:rsidRDefault="00802E5C" w:rsidP="00802E5C">
      <w:pPr>
        <w:tabs>
          <w:tab w:val="left" w:pos="2085"/>
        </w:tabs>
        <w:jc w:val="right"/>
        <w:rPr>
          <w:szCs w:val="28"/>
          <w:lang w:eastAsia="zh-CN"/>
        </w:rPr>
      </w:pPr>
    </w:p>
    <w:p w:rsidR="00672831" w:rsidRDefault="00672831" w:rsidP="00672831">
      <w:pPr>
        <w:tabs>
          <w:tab w:val="left" w:pos="2085"/>
        </w:tabs>
        <w:jc w:val="right"/>
        <w:rPr>
          <w:szCs w:val="28"/>
          <w:lang w:eastAsia="zh-CN"/>
        </w:rPr>
      </w:pPr>
      <w:r w:rsidRPr="00905E57">
        <w:rPr>
          <w:szCs w:val="28"/>
          <w:lang w:eastAsia="zh-CN"/>
        </w:rPr>
        <w:t>Приложение 7 к Программе</w:t>
      </w:r>
    </w:p>
    <w:p w:rsidR="00672831" w:rsidRPr="00646A02" w:rsidRDefault="00672831" w:rsidP="00672831">
      <w:pPr>
        <w:tabs>
          <w:tab w:val="left" w:pos="2085"/>
        </w:tabs>
        <w:jc w:val="right"/>
        <w:rPr>
          <w:szCs w:val="28"/>
          <w:lang w:eastAsia="zh-CN"/>
        </w:rPr>
      </w:pPr>
    </w:p>
    <w:p w:rsidR="00672831" w:rsidRPr="00D351E9" w:rsidRDefault="00672831" w:rsidP="00672831">
      <w:pPr>
        <w:widowControl w:val="0"/>
        <w:autoSpaceDE w:val="0"/>
        <w:ind w:left="142" w:right="-591"/>
        <w:jc w:val="center"/>
        <w:rPr>
          <w:b/>
          <w:szCs w:val="28"/>
        </w:rPr>
      </w:pPr>
      <w:r w:rsidRPr="00D351E9">
        <w:rPr>
          <w:b/>
          <w:szCs w:val="28"/>
        </w:rPr>
        <w:t>Финансовое обеспечение реализации муниципальной программы</w:t>
      </w:r>
    </w:p>
    <w:p w:rsidR="00672831" w:rsidRPr="00D351E9" w:rsidRDefault="00672831" w:rsidP="00672831">
      <w:pPr>
        <w:pStyle w:val="ae"/>
        <w:ind w:left="142" w:right="-591"/>
        <w:jc w:val="center"/>
        <w:rPr>
          <w:b/>
          <w:szCs w:val="28"/>
        </w:rPr>
      </w:pPr>
      <w:r w:rsidRPr="00D351E9">
        <w:rPr>
          <w:b/>
          <w:szCs w:val="28"/>
        </w:rPr>
        <w:t>«Развитие культуры, физической культуры и спорта, молодежной политики и туризма</w:t>
      </w:r>
    </w:p>
    <w:p w:rsidR="00672831" w:rsidRPr="00D351E9" w:rsidRDefault="00672831" w:rsidP="00672831">
      <w:pPr>
        <w:pStyle w:val="ae"/>
        <w:ind w:left="142" w:right="-591"/>
        <w:jc w:val="center"/>
        <w:rPr>
          <w:b/>
          <w:szCs w:val="28"/>
          <w:u w:val="single"/>
        </w:rPr>
      </w:pPr>
      <w:r w:rsidRPr="00D351E9">
        <w:rPr>
          <w:b/>
          <w:szCs w:val="28"/>
        </w:rPr>
        <w:t xml:space="preserve"> в Кочевском муниципальном округе» </w:t>
      </w:r>
    </w:p>
    <w:p w:rsidR="00672831" w:rsidRPr="00905E57" w:rsidRDefault="00672831" w:rsidP="00672831">
      <w:pPr>
        <w:pStyle w:val="ae"/>
        <w:ind w:left="142" w:right="-591"/>
        <w:jc w:val="center"/>
        <w:rPr>
          <w:b/>
          <w:szCs w:val="28"/>
        </w:rPr>
      </w:pPr>
      <w:r w:rsidRPr="00905E57">
        <w:rPr>
          <w:b/>
          <w:szCs w:val="28"/>
        </w:rPr>
        <w:t xml:space="preserve">за счет средств бюджета Кочевского муниципального округа </w:t>
      </w:r>
    </w:p>
    <w:p w:rsidR="00672831" w:rsidRPr="00905E57" w:rsidRDefault="00672831" w:rsidP="00672831">
      <w:pPr>
        <w:pStyle w:val="ae"/>
        <w:jc w:val="center"/>
        <w:rPr>
          <w:szCs w:val="28"/>
        </w:rPr>
      </w:pPr>
    </w:p>
    <w:tbl>
      <w:tblPr>
        <w:tblW w:w="14953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0"/>
        <w:gridCol w:w="6428"/>
        <w:gridCol w:w="10"/>
        <w:gridCol w:w="3959"/>
        <w:gridCol w:w="10"/>
        <w:gridCol w:w="1549"/>
        <w:gridCol w:w="10"/>
        <w:gridCol w:w="1549"/>
        <w:gridCol w:w="10"/>
        <w:gridCol w:w="1408"/>
        <w:gridCol w:w="10"/>
      </w:tblGrid>
      <w:tr w:rsidR="00672831" w:rsidRPr="00905E57" w:rsidTr="0018084B">
        <w:trPr>
          <w:gridAfter w:val="1"/>
          <w:wAfter w:w="10" w:type="dxa"/>
          <w:jc w:val="center"/>
        </w:trPr>
        <w:tc>
          <w:tcPr>
            <w:tcW w:w="64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905E57">
              <w:rPr>
                <w:szCs w:val="2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905E57">
              <w:rPr>
                <w:szCs w:val="28"/>
              </w:rPr>
              <w:t>Ответственный исполнитель, соисполнители, участники (ГРБС)</w:t>
            </w:r>
          </w:p>
        </w:tc>
        <w:tc>
          <w:tcPr>
            <w:tcW w:w="4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jc w:val="center"/>
              <w:rPr>
                <w:szCs w:val="28"/>
              </w:rPr>
            </w:pPr>
            <w:r w:rsidRPr="00905E57">
              <w:rPr>
                <w:szCs w:val="28"/>
              </w:rPr>
              <w:t>Расходы</w:t>
            </w:r>
            <w:r>
              <w:rPr>
                <w:szCs w:val="28"/>
              </w:rPr>
              <w:t xml:space="preserve"> </w:t>
            </w:r>
            <w:r w:rsidRPr="00905E57">
              <w:rPr>
                <w:szCs w:val="28"/>
              </w:rPr>
              <w:t xml:space="preserve">&lt;1&gt; </w:t>
            </w:r>
            <w:r>
              <w:rPr>
                <w:szCs w:val="28"/>
              </w:rPr>
              <w:t xml:space="preserve"> </w:t>
            </w:r>
            <w:r w:rsidRPr="00905E57">
              <w:rPr>
                <w:szCs w:val="28"/>
              </w:rPr>
              <w:t>(тыс.</w:t>
            </w:r>
            <w:r>
              <w:rPr>
                <w:szCs w:val="28"/>
              </w:rPr>
              <w:t xml:space="preserve"> </w:t>
            </w:r>
            <w:r w:rsidRPr="00905E57">
              <w:rPr>
                <w:szCs w:val="28"/>
              </w:rPr>
              <w:t>руб.)</w:t>
            </w:r>
          </w:p>
        </w:tc>
      </w:tr>
      <w:tr w:rsidR="00672831" w:rsidRPr="00905E57" w:rsidTr="0018084B">
        <w:trPr>
          <w:gridAfter w:val="1"/>
          <w:wAfter w:w="10" w:type="dxa"/>
          <w:jc w:val="center"/>
        </w:trPr>
        <w:tc>
          <w:tcPr>
            <w:tcW w:w="64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9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BC2D0F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BC2D0F">
              <w:rPr>
                <w:szCs w:val="28"/>
              </w:rPr>
              <w:t>2022 год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BC2D0F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BC2D0F">
              <w:rPr>
                <w:szCs w:val="28"/>
              </w:rPr>
              <w:t>2023 год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BC2D0F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BC2D0F">
              <w:rPr>
                <w:szCs w:val="28"/>
              </w:rPr>
              <w:t>2024 год</w:t>
            </w:r>
          </w:p>
        </w:tc>
      </w:tr>
      <w:tr w:rsidR="00672831" w:rsidRPr="00905E57" w:rsidTr="0018084B">
        <w:trPr>
          <w:gridAfter w:val="1"/>
          <w:wAfter w:w="10" w:type="dxa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905E57">
              <w:rPr>
                <w:szCs w:val="28"/>
              </w:rPr>
              <w:t>1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905E57">
              <w:rPr>
                <w:szCs w:val="28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646A02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646A02">
              <w:rPr>
                <w:szCs w:val="28"/>
              </w:rPr>
              <w:t>7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646A02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646A02">
              <w:rPr>
                <w:szCs w:val="28"/>
              </w:rPr>
              <w:t>8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646A02" w:rsidRDefault="00672831" w:rsidP="0018084B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646A02">
              <w:rPr>
                <w:szCs w:val="28"/>
              </w:rPr>
              <w:t>9</w:t>
            </w:r>
          </w:p>
        </w:tc>
      </w:tr>
      <w:tr w:rsidR="00E01762" w:rsidRPr="00905E57" w:rsidTr="0018084B">
        <w:trPr>
          <w:gridAfter w:val="1"/>
          <w:wAfter w:w="10" w:type="dxa"/>
          <w:jc w:val="center"/>
        </w:trPr>
        <w:tc>
          <w:tcPr>
            <w:tcW w:w="64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01762" w:rsidRPr="00905E57" w:rsidRDefault="00E01762" w:rsidP="00E01762">
            <w:pPr>
              <w:widowControl w:val="0"/>
              <w:autoSpaceDE w:val="0"/>
              <w:rPr>
                <w:b/>
                <w:szCs w:val="28"/>
              </w:rPr>
            </w:pPr>
            <w:r w:rsidRPr="00905E57">
              <w:rPr>
                <w:b/>
                <w:szCs w:val="28"/>
              </w:rPr>
              <w:t>Муниципальная программа</w:t>
            </w:r>
            <w:r>
              <w:rPr>
                <w:b/>
                <w:szCs w:val="28"/>
              </w:rPr>
              <w:t xml:space="preserve"> </w:t>
            </w:r>
            <w:r w:rsidRPr="00905E57">
              <w:rPr>
                <w:b/>
                <w:szCs w:val="28"/>
              </w:rPr>
              <w:t>«Развитие культуры, физической культуры и спорта, молодежной политики и туризма в Кочевском муниципальном округе»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1762" w:rsidRPr="00905E57" w:rsidRDefault="00E01762" w:rsidP="00E01762">
            <w:pPr>
              <w:widowControl w:val="0"/>
              <w:autoSpaceDE w:val="0"/>
              <w:rPr>
                <w:szCs w:val="28"/>
              </w:rPr>
            </w:pPr>
            <w:r>
              <w:rPr>
                <w:b/>
                <w:szCs w:val="28"/>
              </w:rPr>
              <w:t>всего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1762" w:rsidRPr="00AC1886" w:rsidRDefault="00E01762" w:rsidP="00E01762">
            <w:pPr>
              <w:widowControl w:val="0"/>
              <w:autoSpaceDE w:val="0"/>
              <w:jc w:val="center"/>
              <w:rPr>
                <w:color w:val="000000" w:themeColor="text1"/>
                <w:szCs w:val="28"/>
              </w:rPr>
            </w:pPr>
            <w:r w:rsidRPr="00AC1886">
              <w:rPr>
                <w:color w:val="000000" w:themeColor="text1"/>
                <w:szCs w:val="28"/>
              </w:rPr>
              <w:t>47 896,4</w:t>
            </w:r>
            <w:r w:rsidR="00CF08E6" w:rsidRPr="00AC1886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1762" w:rsidRPr="00AC1886" w:rsidRDefault="00B11ABE" w:rsidP="00E01762">
            <w:pPr>
              <w:jc w:val="center"/>
              <w:rPr>
                <w:color w:val="000000" w:themeColor="text1"/>
              </w:rPr>
            </w:pPr>
            <w:r w:rsidRPr="00AC1886">
              <w:rPr>
                <w:color w:val="000000" w:themeColor="text1"/>
              </w:rPr>
              <w:t>41 806,4</w:t>
            </w:r>
            <w:r w:rsidR="007F627A" w:rsidRPr="00AC1886">
              <w:rPr>
                <w:color w:val="000000" w:themeColor="text1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1762" w:rsidRPr="00AC1886" w:rsidRDefault="00B11ABE" w:rsidP="00E01762">
            <w:pPr>
              <w:jc w:val="center"/>
              <w:rPr>
                <w:color w:val="000000" w:themeColor="text1"/>
              </w:rPr>
            </w:pPr>
            <w:r w:rsidRPr="00AC1886">
              <w:rPr>
                <w:color w:val="000000" w:themeColor="text1"/>
              </w:rPr>
              <w:t>47 306,4</w:t>
            </w:r>
            <w:r w:rsidR="007F627A" w:rsidRPr="00AC1886">
              <w:rPr>
                <w:color w:val="000000" w:themeColor="text1"/>
              </w:rPr>
              <w:t>3</w:t>
            </w:r>
          </w:p>
        </w:tc>
      </w:tr>
      <w:tr w:rsidR="00672831" w:rsidRPr="00905E57" w:rsidTr="0018084B">
        <w:trPr>
          <w:gridAfter w:val="1"/>
          <w:wAfter w:w="10" w:type="dxa"/>
          <w:trHeight w:val="947"/>
          <w:jc w:val="center"/>
        </w:trPr>
        <w:tc>
          <w:tcPr>
            <w:tcW w:w="6438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widowControl w:val="0"/>
              <w:autoSpaceDE w:val="0"/>
              <w:snapToGrid w:val="0"/>
              <w:jc w:val="center"/>
              <w:rPr>
                <w:b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2831" w:rsidRPr="00344FD4" w:rsidRDefault="00672831" w:rsidP="0018084B">
            <w:pPr>
              <w:widowControl w:val="0"/>
              <w:autoSpaceDE w:val="0"/>
              <w:ind w:left="83" w:right="168"/>
              <w:rPr>
                <w:szCs w:val="28"/>
              </w:rPr>
            </w:pPr>
            <w:r w:rsidRPr="00746B64">
              <w:rPr>
                <w:szCs w:val="28"/>
              </w:rPr>
              <w:t>Администрация Кочевского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2831" w:rsidRPr="00AC1886" w:rsidRDefault="00672831" w:rsidP="0018084B">
            <w:pPr>
              <w:widowControl w:val="0"/>
              <w:autoSpaceDE w:val="0"/>
              <w:jc w:val="center"/>
              <w:rPr>
                <w:color w:val="000000" w:themeColor="text1"/>
                <w:szCs w:val="28"/>
              </w:rPr>
            </w:pPr>
            <w:r w:rsidRPr="00AC1886">
              <w:rPr>
                <w:color w:val="000000" w:themeColor="text1"/>
                <w:szCs w:val="28"/>
              </w:rPr>
              <w:t>47 896,4</w:t>
            </w:r>
            <w:r w:rsidR="00CF08E6" w:rsidRPr="00AC1886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2831" w:rsidRPr="00AC1886" w:rsidRDefault="00B11ABE" w:rsidP="0018084B">
            <w:pPr>
              <w:jc w:val="center"/>
              <w:rPr>
                <w:color w:val="000000" w:themeColor="text1"/>
              </w:rPr>
            </w:pPr>
            <w:r w:rsidRPr="00AC1886">
              <w:rPr>
                <w:color w:val="000000" w:themeColor="text1"/>
              </w:rPr>
              <w:t>41 806,4</w:t>
            </w:r>
            <w:r w:rsidR="007F627A" w:rsidRPr="00AC1886">
              <w:rPr>
                <w:color w:val="000000" w:themeColor="text1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2831" w:rsidRPr="00AC1886" w:rsidRDefault="00B11ABE" w:rsidP="0018084B">
            <w:pPr>
              <w:jc w:val="center"/>
              <w:rPr>
                <w:color w:val="000000" w:themeColor="text1"/>
              </w:rPr>
            </w:pPr>
            <w:r w:rsidRPr="00AC1886">
              <w:rPr>
                <w:color w:val="000000" w:themeColor="text1"/>
              </w:rPr>
              <w:t>47 306,4</w:t>
            </w:r>
            <w:r w:rsidR="007F627A" w:rsidRPr="00AC1886">
              <w:rPr>
                <w:color w:val="000000" w:themeColor="text1"/>
              </w:rPr>
              <w:t>3</w:t>
            </w:r>
          </w:p>
        </w:tc>
      </w:tr>
      <w:tr w:rsidR="00672831" w:rsidRPr="00905E57" w:rsidTr="0018084B">
        <w:trPr>
          <w:gridAfter w:val="1"/>
          <w:wAfter w:w="10" w:type="dxa"/>
          <w:jc w:val="center"/>
        </w:trPr>
        <w:tc>
          <w:tcPr>
            <w:tcW w:w="64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widowControl w:val="0"/>
              <w:autoSpaceDE w:val="0"/>
              <w:ind w:left="58"/>
              <w:rPr>
                <w:b/>
                <w:szCs w:val="28"/>
              </w:rPr>
            </w:pPr>
            <w:r w:rsidRPr="00905E57">
              <w:rPr>
                <w:b/>
                <w:szCs w:val="28"/>
              </w:rPr>
              <w:t xml:space="preserve">Подпрограмма 1 </w:t>
            </w:r>
          </w:p>
          <w:p w:rsidR="00672831" w:rsidRPr="00905E57" w:rsidRDefault="00672831" w:rsidP="0018084B">
            <w:pPr>
              <w:widowControl w:val="0"/>
              <w:autoSpaceDE w:val="0"/>
              <w:ind w:left="58"/>
              <w:rPr>
                <w:b/>
                <w:szCs w:val="28"/>
              </w:rPr>
            </w:pPr>
            <w:r w:rsidRPr="00905E57">
              <w:rPr>
                <w:b/>
                <w:szCs w:val="28"/>
              </w:rPr>
              <w:t>«Организация клубного дела и досуга населения, музейного и библиотечного обслуживания в Кочевском муниципальном округе»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widowControl w:val="0"/>
              <w:autoSpaceDE w:val="0"/>
              <w:rPr>
                <w:szCs w:val="28"/>
              </w:rPr>
            </w:pPr>
            <w:r>
              <w:rPr>
                <w:b/>
                <w:szCs w:val="28"/>
              </w:rPr>
              <w:t>в</w:t>
            </w:r>
            <w:r w:rsidRPr="00905E57">
              <w:rPr>
                <w:b/>
                <w:szCs w:val="28"/>
              </w:rPr>
              <w:t>сего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1886" w:rsidRDefault="00672831" w:rsidP="0018084B">
            <w:pPr>
              <w:widowControl w:val="0"/>
              <w:autoSpaceDE w:val="0"/>
              <w:jc w:val="center"/>
              <w:rPr>
                <w:b/>
                <w:color w:val="000000" w:themeColor="text1"/>
                <w:szCs w:val="28"/>
              </w:rPr>
            </w:pPr>
            <w:r w:rsidRPr="00AC1886">
              <w:rPr>
                <w:b/>
                <w:color w:val="000000" w:themeColor="text1"/>
                <w:szCs w:val="28"/>
              </w:rPr>
              <w:t>37 261,6</w:t>
            </w:r>
            <w:r w:rsidR="00CF08E6" w:rsidRPr="00AC1886">
              <w:rPr>
                <w:b/>
                <w:color w:val="000000" w:themeColor="text1"/>
                <w:szCs w:val="28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1886" w:rsidRDefault="00672831" w:rsidP="0018084B">
            <w:pPr>
              <w:jc w:val="center"/>
              <w:rPr>
                <w:b/>
                <w:color w:val="000000" w:themeColor="text1"/>
              </w:rPr>
            </w:pPr>
            <w:r w:rsidRPr="00AC1886">
              <w:rPr>
                <w:b/>
                <w:color w:val="000000" w:themeColor="text1"/>
              </w:rPr>
              <w:t>33 261,6</w:t>
            </w:r>
            <w:r w:rsidR="00CF08E6" w:rsidRPr="00AC1886">
              <w:rPr>
                <w:b/>
                <w:color w:val="000000" w:themeColor="text1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1886" w:rsidRDefault="00672831" w:rsidP="0018084B">
            <w:pPr>
              <w:jc w:val="center"/>
              <w:rPr>
                <w:b/>
                <w:color w:val="000000" w:themeColor="text1"/>
              </w:rPr>
            </w:pPr>
            <w:r w:rsidRPr="00AC1886">
              <w:rPr>
                <w:b/>
                <w:color w:val="000000" w:themeColor="text1"/>
                <w:szCs w:val="28"/>
              </w:rPr>
              <w:t>37 261,6</w:t>
            </w:r>
            <w:r w:rsidR="00CF08E6" w:rsidRPr="00AC1886">
              <w:rPr>
                <w:b/>
                <w:color w:val="000000" w:themeColor="text1"/>
                <w:szCs w:val="28"/>
              </w:rPr>
              <w:t>5</w:t>
            </w:r>
          </w:p>
        </w:tc>
      </w:tr>
      <w:tr w:rsidR="00672831" w:rsidRPr="00905E57" w:rsidTr="0018084B">
        <w:trPr>
          <w:gridAfter w:val="1"/>
          <w:wAfter w:w="10" w:type="dxa"/>
          <w:trHeight w:val="676"/>
          <w:jc w:val="center"/>
        </w:trPr>
        <w:tc>
          <w:tcPr>
            <w:tcW w:w="6438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widowControl w:val="0"/>
              <w:autoSpaceDE w:val="0"/>
              <w:snapToGrid w:val="0"/>
              <w:jc w:val="center"/>
              <w:rPr>
                <w:b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746B64" w:rsidRDefault="00672831" w:rsidP="0018084B">
            <w:pPr>
              <w:ind w:left="83" w:right="26"/>
              <w:rPr>
                <w:szCs w:val="28"/>
              </w:rPr>
            </w:pPr>
            <w:r w:rsidRPr="00746B64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1886" w:rsidRDefault="00E01762" w:rsidP="0018084B">
            <w:pPr>
              <w:widowControl w:val="0"/>
              <w:autoSpaceDE w:val="0"/>
              <w:jc w:val="center"/>
              <w:rPr>
                <w:color w:val="000000" w:themeColor="text1"/>
                <w:szCs w:val="28"/>
              </w:rPr>
            </w:pPr>
            <w:r w:rsidRPr="00AC1886">
              <w:rPr>
                <w:color w:val="000000" w:themeColor="text1"/>
                <w:szCs w:val="28"/>
              </w:rPr>
              <w:t>24 794</w:t>
            </w:r>
            <w:r w:rsidR="00E03B2B" w:rsidRPr="00AC1886">
              <w:rPr>
                <w:color w:val="000000" w:themeColor="text1"/>
                <w:szCs w:val="28"/>
              </w:rPr>
              <w:t>,92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1886" w:rsidRDefault="00E01762" w:rsidP="0018084B">
            <w:pPr>
              <w:widowControl w:val="0"/>
              <w:autoSpaceDE w:val="0"/>
              <w:jc w:val="center"/>
              <w:rPr>
                <w:color w:val="000000" w:themeColor="text1"/>
                <w:szCs w:val="28"/>
              </w:rPr>
            </w:pPr>
            <w:r w:rsidRPr="00AC1886">
              <w:rPr>
                <w:color w:val="000000" w:themeColor="text1"/>
                <w:szCs w:val="28"/>
              </w:rPr>
              <w:t>22 294,92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1886" w:rsidRDefault="00E01762" w:rsidP="0018084B">
            <w:pPr>
              <w:widowControl w:val="0"/>
              <w:autoSpaceDE w:val="0"/>
              <w:jc w:val="center"/>
              <w:rPr>
                <w:color w:val="000000" w:themeColor="text1"/>
                <w:szCs w:val="28"/>
              </w:rPr>
            </w:pPr>
            <w:r w:rsidRPr="00AC1886">
              <w:rPr>
                <w:color w:val="000000" w:themeColor="text1"/>
                <w:szCs w:val="28"/>
              </w:rPr>
              <w:t>24 794,92</w:t>
            </w:r>
          </w:p>
        </w:tc>
      </w:tr>
      <w:tr w:rsidR="00672831" w:rsidRPr="00905E57" w:rsidTr="0018084B">
        <w:trPr>
          <w:gridAfter w:val="1"/>
          <w:wAfter w:w="10" w:type="dxa"/>
          <w:trHeight w:val="676"/>
          <w:jc w:val="center"/>
        </w:trPr>
        <w:tc>
          <w:tcPr>
            <w:tcW w:w="643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widowControl w:val="0"/>
              <w:autoSpaceDE w:val="0"/>
              <w:snapToGrid w:val="0"/>
              <w:jc w:val="center"/>
              <w:rPr>
                <w:b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746B64" w:rsidRDefault="00672831" w:rsidP="0018084B">
            <w:pPr>
              <w:ind w:left="83" w:right="26"/>
              <w:rPr>
                <w:szCs w:val="28"/>
              </w:rPr>
            </w:pPr>
            <w:r w:rsidRPr="00746B64">
              <w:rPr>
                <w:szCs w:val="28"/>
              </w:rPr>
              <w:t>Администрация Кочевского муниципального округа (для МБУК «Кочевский МБЦ»)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72831" w:rsidRPr="00AC1886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AC1886">
              <w:rPr>
                <w:szCs w:val="28"/>
              </w:rPr>
              <w:t>12 466,73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72831" w:rsidRPr="00AC1886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AC1886">
              <w:rPr>
                <w:szCs w:val="28"/>
              </w:rPr>
              <w:t>10 966,73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1886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AC1886">
              <w:rPr>
                <w:szCs w:val="28"/>
              </w:rPr>
              <w:t>12 466,73</w:t>
            </w:r>
          </w:p>
        </w:tc>
      </w:tr>
      <w:tr w:rsidR="00672831" w:rsidRPr="00905E57" w:rsidTr="0018084B">
        <w:trPr>
          <w:gridAfter w:val="1"/>
          <w:wAfter w:w="10" w:type="dxa"/>
          <w:jc w:val="center"/>
        </w:trPr>
        <w:tc>
          <w:tcPr>
            <w:tcW w:w="64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widowControl w:val="0"/>
              <w:autoSpaceDE w:val="0"/>
              <w:ind w:left="58"/>
              <w:rPr>
                <w:szCs w:val="28"/>
              </w:rPr>
            </w:pPr>
            <w:r w:rsidRPr="00905E57">
              <w:rPr>
                <w:szCs w:val="28"/>
                <w:u w:val="single"/>
              </w:rPr>
              <w:lastRenderedPageBreak/>
              <w:t>Основное мероприятие 1.</w:t>
            </w:r>
            <w:r>
              <w:rPr>
                <w:szCs w:val="28"/>
                <w:u w:val="single"/>
              </w:rPr>
              <w:t>1.</w:t>
            </w:r>
            <w:r w:rsidRPr="00905E57">
              <w:rPr>
                <w:szCs w:val="28"/>
              </w:rPr>
              <w:t xml:space="preserve"> «Развитие культурно-досуговой деятельности, библиотечного и музейного дела»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746B64" w:rsidRDefault="00672831" w:rsidP="0018084B">
            <w:pPr>
              <w:ind w:left="83" w:right="26"/>
              <w:rPr>
                <w:szCs w:val="28"/>
              </w:rPr>
            </w:pPr>
            <w:r w:rsidRPr="00746B64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1886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AC1886">
              <w:rPr>
                <w:szCs w:val="28"/>
              </w:rPr>
              <w:t>24 570,92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1886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AC1886">
              <w:rPr>
                <w:szCs w:val="28"/>
              </w:rPr>
              <w:t>22 070,92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1886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AC1886">
              <w:rPr>
                <w:szCs w:val="28"/>
              </w:rPr>
              <w:t>24 570,92</w:t>
            </w:r>
          </w:p>
        </w:tc>
      </w:tr>
      <w:tr w:rsidR="00672831" w:rsidRPr="00905E57" w:rsidTr="0018084B">
        <w:trPr>
          <w:gridAfter w:val="1"/>
          <w:wAfter w:w="10" w:type="dxa"/>
          <w:jc w:val="center"/>
        </w:trPr>
        <w:tc>
          <w:tcPr>
            <w:tcW w:w="643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widowControl w:val="0"/>
              <w:autoSpaceDE w:val="0"/>
              <w:ind w:left="58"/>
              <w:rPr>
                <w:szCs w:val="28"/>
                <w:u w:val="single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746B64" w:rsidRDefault="00672831" w:rsidP="0018084B">
            <w:pPr>
              <w:ind w:left="83" w:right="26"/>
              <w:rPr>
                <w:szCs w:val="28"/>
              </w:rPr>
            </w:pPr>
            <w:r w:rsidRPr="00746B64">
              <w:rPr>
                <w:szCs w:val="28"/>
              </w:rPr>
              <w:t>Администрация Кочевского муниципального округа (для МБУК «Кочевский МБЦ»)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72831" w:rsidRPr="00AC1886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AC1886">
              <w:rPr>
                <w:szCs w:val="28"/>
              </w:rPr>
              <w:t>12 466,73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72831" w:rsidRPr="00AC1886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AC1886">
              <w:rPr>
                <w:szCs w:val="28"/>
              </w:rPr>
              <w:t>10 966,73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1886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AC1886">
              <w:rPr>
                <w:szCs w:val="28"/>
              </w:rPr>
              <w:t>12 466,73</w:t>
            </w:r>
          </w:p>
        </w:tc>
      </w:tr>
      <w:tr w:rsidR="00672831" w:rsidRPr="00905E57" w:rsidTr="0018084B">
        <w:trPr>
          <w:gridAfter w:val="1"/>
          <w:wAfter w:w="10" w:type="dxa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746B64" w:rsidRDefault="00672831" w:rsidP="0018084B">
            <w:pPr>
              <w:widowControl w:val="0"/>
              <w:autoSpaceDE w:val="0"/>
              <w:ind w:left="58"/>
              <w:rPr>
                <w:szCs w:val="28"/>
              </w:rPr>
            </w:pPr>
            <w:r w:rsidRPr="00746B64">
              <w:rPr>
                <w:szCs w:val="28"/>
              </w:rPr>
              <w:t>Мероприятие 1.1.</w:t>
            </w:r>
            <w:r>
              <w:rPr>
                <w:szCs w:val="28"/>
              </w:rPr>
              <w:t>1.</w:t>
            </w:r>
            <w:r w:rsidRPr="00746B64">
              <w:rPr>
                <w:szCs w:val="28"/>
              </w:rPr>
              <w:t xml:space="preserve"> Финансовое обеспечение выполнения муниципального задания на оказание муниципальных услуг (выполнение работ) в области культурно-досуговой деятельности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746B64" w:rsidRDefault="00672831" w:rsidP="0018084B">
            <w:pPr>
              <w:ind w:left="83" w:right="26"/>
              <w:rPr>
                <w:szCs w:val="28"/>
              </w:rPr>
            </w:pPr>
            <w:r w:rsidRPr="00746B64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1886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AC1886">
              <w:rPr>
                <w:szCs w:val="28"/>
              </w:rPr>
              <w:t>24 570,92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1886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AC1886">
              <w:rPr>
                <w:szCs w:val="28"/>
              </w:rPr>
              <w:t>22 070,92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1886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AC1886">
              <w:rPr>
                <w:szCs w:val="28"/>
              </w:rPr>
              <w:t>24 570,92</w:t>
            </w:r>
          </w:p>
        </w:tc>
      </w:tr>
      <w:tr w:rsidR="00672831" w:rsidRPr="00905E57" w:rsidTr="0018084B">
        <w:trPr>
          <w:gridAfter w:val="1"/>
          <w:wAfter w:w="10" w:type="dxa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72831" w:rsidRPr="00746B64" w:rsidRDefault="00672831" w:rsidP="0018084B">
            <w:pPr>
              <w:widowControl w:val="0"/>
              <w:autoSpaceDE w:val="0"/>
              <w:ind w:left="58"/>
              <w:rPr>
                <w:szCs w:val="28"/>
              </w:rPr>
            </w:pPr>
            <w:r w:rsidRPr="00746B64">
              <w:rPr>
                <w:szCs w:val="28"/>
              </w:rPr>
              <w:t>Мероприятие 1.</w:t>
            </w:r>
            <w:r>
              <w:rPr>
                <w:szCs w:val="28"/>
              </w:rPr>
              <w:t>1.</w:t>
            </w:r>
            <w:r w:rsidRPr="00746B64">
              <w:rPr>
                <w:szCs w:val="28"/>
              </w:rPr>
              <w:t>2. Финансовое обеспечение выполнения муниципального задания на оказание муниципальных услуг (выполнение работ) в области библиотечного и музейного дела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72831" w:rsidRPr="00746B64" w:rsidRDefault="00672831" w:rsidP="0018084B">
            <w:pPr>
              <w:ind w:left="83" w:right="26"/>
              <w:rPr>
                <w:szCs w:val="28"/>
              </w:rPr>
            </w:pPr>
            <w:r w:rsidRPr="00746B64">
              <w:rPr>
                <w:szCs w:val="28"/>
              </w:rPr>
              <w:t>Администрация Кочевского муниципального округа (для МБУК «Кочевский МБЦ»)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72831" w:rsidRPr="00AC1886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AC1886">
              <w:rPr>
                <w:szCs w:val="28"/>
              </w:rPr>
              <w:t>12 466,73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72831" w:rsidRPr="00AC1886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AC1886">
              <w:rPr>
                <w:szCs w:val="28"/>
              </w:rPr>
              <w:t>10 966,73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1886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AC1886">
              <w:rPr>
                <w:szCs w:val="28"/>
              </w:rPr>
              <w:t>12 466,73</w:t>
            </w:r>
          </w:p>
        </w:tc>
      </w:tr>
      <w:tr w:rsidR="00672831" w:rsidRPr="00905E57" w:rsidTr="0018084B">
        <w:trPr>
          <w:gridAfter w:val="1"/>
          <w:wAfter w:w="10" w:type="dxa"/>
          <w:jc w:val="center"/>
        </w:trPr>
        <w:tc>
          <w:tcPr>
            <w:tcW w:w="64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widowControl w:val="0"/>
              <w:autoSpaceDE w:val="0"/>
              <w:ind w:left="58"/>
              <w:rPr>
                <w:szCs w:val="28"/>
              </w:rPr>
            </w:pPr>
            <w:r w:rsidRPr="00905E57">
              <w:rPr>
                <w:szCs w:val="28"/>
                <w:u w:val="single"/>
              </w:rPr>
              <w:t xml:space="preserve">Основное мероприятие </w:t>
            </w:r>
            <w:r>
              <w:rPr>
                <w:szCs w:val="28"/>
                <w:u w:val="single"/>
              </w:rPr>
              <w:t>1.</w:t>
            </w:r>
            <w:r w:rsidRPr="00905E57">
              <w:rPr>
                <w:szCs w:val="28"/>
                <w:u w:val="single"/>
              </w:rPr>
              <w:t>2.</w:t>
            </w:r>
            <w:r w:rsidRPr="00905E57">
              <w:rPr>
                <w:szCs w:val="28"/>
              </w:rPr>
              <w:t xml:space="preserve"> </w:t>
            </w:r>
            <w:r>
              <w:rPr>
                <w:szCs w:val="28"/>
              </w:rPr>
              <w:t>«Содержание и укрепление материально-технической базы»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746B64" w:rsidRDefault="00672831" w:rsidP="0018084B">
            <w:pPr>
              <w:ind w:left="83" w:right="26"/>
              <w:rPr>
                <w:szCs w:val="28"/>
              </w:rPr>
            </w:pPr>
            <w:r w:rsidRPr="00746B64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FF233F" w:rsidRDefault="00672831" w:rsidP="0018084B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224</w:t>
            </w:r>
            <w:r w:rsidRPr="00FF233F">
              <w:rPr>
                <w:b/>
                <w:szCs w:val="28"/>
              </w:rPr>
              <w:t>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FF233F" w:rsidRDefault="00672831" w:rsidP="0018084B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224</w:t>
            </w:r>
            <w:r w:rsidRPr="00FF233F">
              <w:rPr>
                <w:b/>
                <w:szCs w:val="28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FF233F" w:rsidRDefault="00672831" w:rsidP="0018084B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224</w:t>
            </w:r>
            <w:r w:rsidRPr="00FF233F">
              <w:rPr>
                <w:b/>
                <w:szCs w:val="28"/>
              </w:rPr>
              <w:t>,00</w:t>
            </w:r>
          </w:p>
        </w:tc>
      </w:tr>
      <w:tr w:rsidR="00672831" w:rsidRPr="00905E57" w:rsidTr="0018084B">
        <w:trPr>
          <w:gridAfter w:val="1"/>
          <w:wAfter w:w="10" w:type="dxa"/>
          <w:jc w:val="center"/>
        </w:trPr>
        <w:tc>
          <w:tcPr>
            <w:tcW w:w="64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widowControl w:val="0"/>
              <w:autoSpaceDE w:val="0"/>
              <w:ind w:left="58"/>
              <w:rPr>
                <w:szCs w:val="28"/>
              </w:rPr>
            </w:pPr>
            <w:r w:rsidRPr="00905E57">
              <w:rPr>
                <w:szCs w:val="28"/>
              </w:rPr>
              <w:t xml:space="preserve">Мероприятие </w:t>
            </w:r>
            <w:r>
              <w:rPr>
                <w:szCs w:val="28"/>
              </w:rPr>
              <w:t>1.</w:t>
            </w:r>
            <w:r w:rsidRPr="00905E57">
              <w:rPr>
                <w:szCs w:val="28"/>
              </w:rPr>
              <w:t xml:space="preserve">2.1. </w:t>
            </w:r>
            <w:r>
              <w:rPr>
                <w:szCs w:val="28"/>
              </w:rPr>
              <w:t>Содержание и укрепление материально-технической базы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746B64" w:rsidRDefault="00672831" w:rsidP="0018084B">
            <w:pPr>
              <w:ind w:left="83" w:right="26"/>
              <w:rPr>
                <w:szCs w:val="28"/>
              </w:rPr>
            </w:pPr>
            <w:r w:rsidRPr="00746B64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646A02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646A02">
              <w:rPr>
                <w:szCs w:val="28"/>
              </w:rPr>
              <w:t>2</w:t>
            </w:r>
            <w:r>
              <w:rPr>
                <w:szCs w:val="28"/>
              </w:rPr>
              <w:t>24</w:t>
            </w:r>
            <w:r w:rsidRPr="00646A02">
              <w:rPr>
                <w:szCs w:val="28"/>
              </w:rPr>
              <w:t>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646A02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646A02">
              <w:rPr>
                <w:szCs w:val="28"/>
              </w:rPr>
              <w:t>2</w:t>
            </w:r>
            <w:r>
              <w:rPr>
                <w:szCs w:val="28"/>
              </w:rPr>
              <w:t>24</w:t>
            </w:r>
            <w:r w:rsidRPr="00646A02">
              <w:rPr>
                <w:szCs w:val="28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646A02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646A02">
              <w:rPr>
                <w:szCs w:val="28"/>
              </w:rPr>
              <w:t>2</w:t>
            </w:r>
            <w:r>
              <w:rPr>
                <w:szCs w:val="28"/>
              </w:rPr>
              <w:t>24</w:t>
            </w:r>
            <w:r w:rsidRPr="00646A02">
              <w:rPr>
                <w:szCs w:val="28"/>
              </w:rPr>
              <w:t>,00</w:t>
            </w:r>
          </w:p>
        </w:tc>
      </w:tr>
      <w:tr w:rsidR="00672831" w:rsidRPr="00905E57" w:rsidTr="0018084B">
        <w:trPr>
          <w:gridAfter w:val="1"/>
          <w:wAfter w:w="10" w:type="dxa"/>
          <w:trHeight w:val="414"/>
          <w:jc w:val="center"/>
        </w:trPr>
        <w:tc>
          <w:tcPr>
            <w:tcW w:w="64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widowControl w:val="0"/>
              <w:autoSpaceDE w:val="0"/>
              <w:ind w:left="58"/>
              <w:rPr>
                <w:b/>
                <w:szCs w:val="28"/>
              </w:rPr>
            </w:pPr>
            <w:r w:rsidRPr="00905E57">
              <w:rPr>
                <w:b/>
                <w:szCs w:val="28"/>
              </w:rPr>
              <w:t>Подпрограмма 2</w:t>
            </w:r>
          </w:p>
          <w:p w:rsidR="00672831" w:rsidRPr="00905E57" w:rsidRDefault="00672831" w:rsidP="0018084B">
            <w:pPr>
              <w:widowControl w:val="0"/>
              <w:autoSpaceDE w:val="0"/>
              <w:ind w:left="58"/>
              <w:rPr>
                <w:b/>
                <w:szCs w:val="28"/>
              </w:rPr>
            </w:pPr>
            <w:r w:rsidRPr="00905E57">
              <w:rPr>
                <w:b/>
                <w:szCs w:val="28"/>
              </w:rPr>
              <w:lastRenderedPageBreak/>
              <w:t xml:space="preserve">«Организация дополнительного образования художественно-эстетической направленности  в Кочевском муниципальном округе»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rPr>
                <w:szCs w:val="28"/>
              </w:rPr>
            </w:pPr>
            <w:r>
              <w:rPr>
                <w:b/>
                <w:szCs w:val="28"/>
              </w:rPr>
              <w:lastRenderedPageBreak/>
              <w:t>в</w:t>
            </w:r>
            <w:r w:rsidRPr="00905E57">
              <w:rPr>
                <w:b/>
                <w:szCs w:val="28"/>
              </w:rPr>
              <w:t>сего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1886" w:rsidRDefault="00672831" w:rsidP="0018084B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AC1886">
              <w:rPr>
                <w:b/>
                <w:szCs w:val="28"/>
              </w:rPr>
              <w:t>5828,28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1886" w:rsidRDefault="00672831" w:rsidP="0018084B">
            <w:pPr>
              <w:jc w:val="center"/>
              <w:rPr>
                <w:b/>
              </w:rPr>
            </w:pPr>
            <w:r w:rsidRPr="00AC1886">
              <w:rPr>
                <w:b/>
                <w:szCs w:val="28"/>
              </w:rPr>
              <w:t>4 828,28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1886" w:rsidRDefault="00672831" w:rsidP="0018084B">
            <w:pPr>
              <w:jc w:val="center"/>
              <w:rPr>
                <w:b/>
              </w:rPr>
            </w:pPr>
            <w:r w:rsidRPr="00AC1886">
              <w:rPr>
                <w:b/>
                <w:szCs w:val="28"/>
              </w:rPr>
              <w:t>5828,28</w:t>
            </w:r>
          </w:p>
        </w:tc>
      </w:tr>
      <w:tr w:rsidR="00672831" w:rsidRPr="00905E57" w:rsidTr="0018084B">
        <w:trPr>
          <w:gridAfter w:val="1"/>
          <w:wAfter w:w="10" w:type="dxa"/>
          <w:trHeight w:val="408"/>
          <w:jc w:val="center"/>
        </w:trPr>
        <w:tc>
          <w:tcPr>
            <w:tcW w:w="643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widowControl w:val="0"/>
              <w:autoSpaceDE w:val="0"/>
              <w:snapToGrid w:val="0"/>
              <w:ind w:left="58"/>
              <w:rPr>
                <w:b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ind w:left="78"/>
              <w:rPr>
                <w:szCs w:val="28"/>
              </w:rPr>
            </w:pPr>
            <w:r>
              <w:rPr>
                <w:szCs w:val="28"/>
              </w:rPr>
              <w:t xml:space="preserve">Администрация Кочевского муниципального округа (для </w:t>
            </w:r>
            <w:r w:rsidRPr="00905E57">
              <w:rPr>
                <w:szCs w:val="28"/>
              </w:rPr>
              <w:t>МБУ ДО «Кочевская ДШИ»</w:t>
            </w:r>
            <w:r>
              <w:rPr>
                <w:szCs w:val="28"/>
              </w:rPr>
              <w:t>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1886" w:rsidRDefault="00672831" w:rsidP="0018084B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AC1886">
              <w:rPr>
                <w:b/>
                <w:szCs w:val="28"/>
              </w:rPr>
              <w:t>5828,28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1886" w:rsidRDefault="00672831" w:rsidP="0018084B">
            <w:pPr>
              <w:jc w:val="center"/>
              <w:rPr>
                <w:b/>
              </w:rPr>
            </w:pPr>
            <w:r w:rsidRPr="00AC1886">
              <w:rPr>
                <w:b/>
                <w:szCs w:val="28"/>
              </w:rPr>
              <w:t>4 828,28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1886" w:rsidRDefault="00672831" w:rsidP="0018084B">
            <w:pPr>
              <w:jc w:val="center"/>
              <w:rPr>
                <w:b/>
              </w:rPr>
            </w:pPr>
            <w:r w:rsidRPr="00AC1886">
              <w:rPr>
                <w:b/>
                <w:szCs w:val="28"/>
              </w:rPr>
              <w:t>5828,28</w:t>
            </w:r>
          </w:p>
        </w:tc>
      </w:tr>
      <w:tr w:rsidR="00672831" w:rsidRPr="00905E57" w:rsidTr="0018084B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pStyle w:val="ae"/>
              <w:ind w:left="58"/>
              <w:rPr>
                <w:szCs w:val="28"/>
              </w:rPr>
            </w:pPr>
            <w:r w:rsidRPr="00905E57">
              <w:rPr>
                <w:szCs w:val="28"/>
                <w:u w:val="single"/>
              </w:rPr>
              <w:lastRenderedPageBreak/>
              <w:t>Основное мероприятие</w:t>
            </w:r>
            <w:r w:rsidRPr="00905E57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2.1. </w:t>
            </w:r>
            <w:r w:rsidRPr="00905E57">
              <w:rPr>
                <w:szCs w:val="28"/>
              </w:rPr>
              <w:t>«Развитие дополнительного образования художественно-эстетического направления»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ind w:left="78"/>
              <w:rPr>
                <w:szCs w:val="28"/>
              </w:rPr>
            </w:pPr>
            <w:r>
              <w:rPr>
                <w:szCs w:val="28"/>
              </w:rPr>
              <w:t xml:space="preserve">Администрация Кочевского муниципального округа (для </w:t>
            </w:r>
            <w:r w:rsidRPr="00905E57">
              <w:rPr>
                <w:szCs w:val="28"/>
              </w:rPr>
              <w:t>МБУ ДО «Кочевская ДШИ»</w:t>
            </w:r>
            <w:r>
              <w:rPr>
                <w:szCs w:val="28"/>
              </w:rPr>
              <w:t>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1886" w:rsidRDefault="00672831" w:rsidP="0018084B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AC1886">
              <w:rPr>
                <w:b/>
                <w:szCs w:val="28"/>
              </w:rPr>
              <w:t>5828,28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1886" w:rsidRDefault="00672831" w:rsidP="0018084B">
            <w:pPr>
              <w:jc w:val="center"/>
              <w:rPr>
                <w:b/>
              </w:rPr>
            </w:pPr>
            <w:r w:rsidRPr="00AC1886">
              <w:rPr>
                <w:b/>
                <w:szCs w:val="28"/>
              </w:rPr>
              <w:t>4 828,28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1886" w:rsidRDefault="00672831" w:rsidP="0018084B">
            <w:pPr>
              <w:jc w:val="center"/>
              <w:rPr>
                <w:b/>
              </w:rPr>
            </w:pPr>
            <w:r w:rsidRPr="00AC1886">
              <w:rPr>
                <w:b/>
                <w:szCs w:val="28"/>
              </w:rPr>
              <w:t>5828,28</w:t>
            </w:r>
          </w:p>
        </w:tc>
      </w:tr>
      <w:tr w:rsidR="00672831" w:rsidRPr="00905E57" w:rsidTr="0018084B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pStyle w:val="ae"/>
              <w:ind w:left="58"/>
              <w:rPr>
                <w:szCs w:val="28"/>
              </w:rPr>
            </w:pPr>
            <w:r w:rsidRPr="00905E57">
              <w:rPr>
                <w:szCs w:val="28"/>
              </w:rPr>
              <w:t xml:space="preserve">Мероприятие </w:t>
            </w:r>
            <w:r>
              <w:rPr>
                <w:szCs w:val="28"/>
              </w:rPr>
              <w:t>2.</w:t>
            </w:r>
            <w:r w:rsidRPr="00905E57">
              <w:rPr>
                <w:szCs w:val="28"/>
              </w:rPr>
              <w:t xml:space="preserve">1.1. </w:t>
            </w:r>
            <w:r>
              <w:rPr>
                <w:szCs w:val="28"/>
              </w:rPr>
              <w:t>Финансовое обеспечение выполнения муниципального задания на оказание муниципальных услуг (выполнение работ) в области искусств</w:t>
            </w:r>
            <w:r w:rsidRPr="00905E57">
              <w:rPr>
                <w:szCs w:val="28"/>
              </w:rPr>
              <w:t xml:space="preserve">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ind w:left="78"/>
              <w:rPr>
                <w:szCs w:val="28"/>
              </w:rPr>
            </w:pPr>
            <w:r>
              <w:rPr>
                <w:szCs w:val="28"/>
              </w:rPr>
              <w:t xml:space="preserve">Администрация Кочевского муниципального округа (для </w:t>
            </w:r>
            <w:r w:rsidRPr="00905E57">
              <w:rPr>
                <w:szCs w:val="28"/>
              </w:rPr>
              <w:t>МБУ ДО «Кочевская ДШИ»</w:t>
            </w:r>
            <w:r>
              <w:rPr>
                <w:szCs w:val="28"/>
              </w:rPr>
              <w:t>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1886" w:rsidRDefault="00672831" w:rsidP="0018084B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AC1886">
              <w:rPr>
                <w:b/>
                <w:szCs w:val="28"/>
              </w:rPr>
              <w:t>5828,28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1886" w:rsidRDefault="00672831" w:rsidP="0018084B">
            <w:pPr>
              <w:jc w:val="center"/>
              <w:rPr>
                <w:b/>
              </w:rPr>
            </w:pPr>
            <w:r w:rsidRPr="00AC1886">
              <w:rPr>
                <w:b/>
                <w:szCs w:val="28"/>
              </w:rPr>
              <w:t>4 828,28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1886" w:rsidRDefault="00672831" w:rsidP="0018084B">
            <w:pPr>
              <w:jc w:val="center"/>
              <w:rPr>
                <w:b/>
              </w:rPr>
            </w:pPr>
            <w:r w:rsidRPr="00AC1886">
              <w:rPr>
                <w:b/>
                <w:szCs w:val="28"/>
              </w:rPr>
              <w:t>5828,28</w:t>
            </w:r>
          </w:p>
        </w:tc>
      </w:tr>
      <w:tr w:rsidR="00672831" w:rsidRPr="00905E57" w:rsidTr="0018084B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widowControl w:val="0"/>
              <w:autoSpaceDE w:val="0"/>
              <w:ind w:left="58"/>
              <w:rPr>
                <w:b/>
                <w:szCs w:val="28"/>
              </w:rPr>
            </w:pPr>
            <w:r w:rsidRPr="00905E57">
              <w:rPr>
                <w:b/>
                <w:szCs w:val="28"/>
              </w:rPr>
              <w:t xml:space="preserve">Подпрограмма 3 </w:t>
            </w:r>
          </w:p>
          <w:p w:rsidR="00672831" w:rsidRPr="00905E57" w:rsidRDefault="00672831" w:rsidP="0018084B">
            <w:pPr>
              <w:pStyle w:val="ae"/>
              <w:ind w:left="58"/>
              <w:rPr>
                <w:szCs w:val="28"/>
              </w:rPr>
            </w:pPr>
            <w:r w:rsidRPr="00905E57">
              <w:rPr>
                <w:b/>
                <w:szCs w:val="28"/>
              </w:rPr>
              <w:t>«Развитие физической культуры и спорта в Кочевском муниципальном округе»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9E71E2" w:rsidRDefault="00672831" w:rsidP="0018084B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в</w:t>
            </w:r>
            <w:r w:rsidRPr="009E71E2">
              <w:rPr>
                <w:b/>
                <w:szCs w:val="28"/>
              </w:rPr>
              <w:t>сего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FF233F" w:rsidRDefault="00672831" w:rsidP="0018084B">
            <w:pPr>
              <w:jc w:val="center"/>
              <w:rPr>
                <w:b/>
              </w:rPr>
            </w:pPr>
            <w:r w:rsidRPr="00FF233F">
              <w:rPr>
                <w:b/>
                <w:szCs w:val="28"/>
              </w:rPr>
              <w:t>3756,5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FF233F" w:rsidRDefault="00672831" w:rsidP="0018084B">
            <w:pPr>
              <w:jc w:val="center"/>
              <w:rPr>
                <w:b/>
              </w:rPr>
            </w:pPr>
            <w:r>
              <w:rPr>
                <w:b/>
                <w:szCs w:val="28"/>
              </w:rPr>
              <w:t>3256,50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831" w:rsidRPr="00FF233F" w:rsidRDefault="00672831" w:rsidP="0018084B">
            <w:pPr>
              <w:jc w:val="center"/>
              <w:rPr>
                <w:b/>
              </w:rPr>
            </w:pPr>
            <w:r w:rsidRPr="00FF233F">
              <w:rPr>
                <w:b/>
                <w:szCs w:val="28"/>
              </w:rPr>
              <w:t>3756,5</w:t>
            </w:r>
          </w:p>
        </w:tc>
      </w:tr>
      <w:tr w:rsidR="00672831" w:rsidRPr="00905E57" w:rsidTr="0018084B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widowControl w:val="0"/>
              <w:autoSpaceDE w:val="0"/>
              <w:rPr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Default="00672831" w:rsidP="0018084B">
            <w:pPr>
              <w:ind w:left="78"/>
            </w:pPr>
            <w:r w:rsidRPr="004A2F84">
              <w:rPr>
                <w:szCs w:val="28"/>
              </w:rPr>
              <w:t xml:space="preserve">Администрация Кочевского муниципального </w:t>
            </w:r>
            <w:r>
              <w:rPr>
                <w:szCs w:val="28"/>
              </w:rPr>
              <w:t>округа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FF233F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FF233F">
              <w:rPr>
                <w:szCs w:val="28"/>
              </w:rPr>
              <w:t>100,00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FF233F" w:rsidRDefault="00672831" w:rsidP="0018084B">
            <w:pPr>
              <w:jc w:val="center"/>
              <w:rPr>
                <w:szCs w:val="28"/>
              </w:rPr>
            </w:pPr>
            <w:r w:rsidRPr="00FF233F">
              <w:rPr>
                <w:szCs w:val="28"/>
              </w:rPr>
              <w:t>100,00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FF233F" w:rsidRDefault="00672831" w:rsidP="0018084B">
            <w:pPr>
              <w:jc w:val="center"/>
              <w:rPr>
                <w:szCs w:val="28"/>
              </w:rPr>
            </w:pPr>
            <w:r w:rsidRPr="00FF233F">
              <w:rPr>
                <w:szCs w:val="28"/>
              </w:rPr>
              <w:t>100,00</w:t>
            </w:r>
          </w:p>
        </w:tc>
      </w:tr>
      <w:tr w:rsidR="00672831" w:rsidRPr="00905E57" w:rsidTr="0018084B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widowControl w:val="0"/>
              <w:autoSpaceDE w:val="0"/>
              <w:rPr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9E71E2" w:rsidRDefault="00672831" w:rsidP="0018084B">
            <w:pPr>
              <w:ind w:left="78"/>
              <w:rPr>
                <w:szCs w:val="28"/>
              </w:rPr>
            </w:pPr>
            <w:r w:rsidRPr="00B62E21">
              <w:rPr>
                <w:szCs w:val="28"/>
              </w:rPr>
              <w:t>Администрация Кочевского муниципального округа (для - МБУ «Кочевская СШ»)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BC2D0F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9E71E2">
              <w:rPr>
                <w:szCs w:val="28"/>
              </w:rPr>
              <w:t>3656,5</w:t>
            </w:r>
            <w:r>
              <w:rPr>
                <w:szCs w:val="28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BC2D0F" w:rsidRDefault="00672831" w:rsidP="0018084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3156,50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BC2D0F" w:rsidRDefault="00672831" w:rsidP="0018084B">
            <w:pPr>
              <w:jc w:val="center"/>
              <w:rPr>
                <w:szCs w:val="28"/>
              </w:rPr>
            </w:pPr>
            <w:r w:rsidRPr="009E71E2">
              <w:rPr>
                <w:szCs w:val="28"/>
              </w:rPr>
              <w:t>3656,5</w:t>
            </w:r>
            <w:r>
              <w:rPr>
                <w:szCs w:val="28"/>
              </w:rPr>
              <w:t>0</w:t>
            </w:r>
          </w:p>
        </w:tc>
      </w:tr>
      <w:tr w:rsidR="00672831" w:rsidRPr="00905E57" w:rsidTr="0018084B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ind w:left="89" w:right="66"/>
              <w:jc w:val="both"/>
              <w:rPr>
                <w:szCs w:val="28"/>
              </w:rPr>
            </w:pPr>
            <w:r w:rsidRPr="00905E57">
              <w:rPr>
                <w:szCs w:val="28"/>
                <w:u w:val="single"/>
              </w:rPr>
              <w:t xml:space="preserve">Основное мероприятие </w:t>
            </w:r>
            <w:r>
              <w:rPr>
                <w:szCs w:val="28"/>
                <w:u w:val="single"/>
              </w:rPr>
              <w:t>3.</w:t>
            </w:r>
            <w:r w:rsidRPr="00905E57">
              <w:rPr>
                <w:szCs w:val="28"/>
                <w:u w:val="single"/>
              </w:rPr>
              <w:t>1.</w:t>
            </w:r>
            <w:r w:rsidRPr="00905E57">
              <w:rPr>
                <w:szCs w:val="28"/>
              </w:rPr>
              <w:t xml:space="preserve"> «Организация и проведение спортивно-массовых мероприятий»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Default="00672831" w:rsidP="0018084B">
            <w:pPr>
              <w:ind w:left="78"/>
            </w:pPr>
            <w:r w:rsidRPr="004A2F84">
              <w:rPr>
                <w:szCs w:val="28"/>
              </w:rPr>
              <w:t xml:space="preserve">Администрация Кочевского муниципального </w:t>
            </w:r>
            <w:r>
              <w:rPr>
                <w:szCs w:val="28"/>
              </w:rPr>
              <w:t>округа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FF233F" w:rsidRDefault="00672831" w:rsidP="0018084B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FF233F">
              <w:rPr>
                <w:b/>
                <w:szCs w:val="28"/>
              </w:rPr>
              <w:t>100,00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FF233F" w:rsidRDefault="00672831" w:rsidP="0018084B">
            <w:pPr>
              <w:jc w:val="center"/>
              <w:rPr>
                <w:b/>
                <w:szCs w:val="28"/>
              </w:rPr>
            </w:pPr>
            <w:r w:rsidRPr="00FF233F">
              <w:rPr>
                <w:b/>
                <w:szCs w:val="28"/>
              </w:rPr>
              <w:t>100,00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FF233F" w:rsidRDefault="00672831" w:rsidP="0018084B">
            <w:pPr>
              <w:jc w:val="center"/>
              <w:rPr>
                <w:b/>
                <w:szCs w:val="28"/>
              </w:rPr>
            </w:pPr>
            <w:r w:rsidRPr="00FF233F">
              <w:rPr>
                <w:b/>
                <w:szCs w:val="28"/>
              </w:rPr>
              <w:t>100,00</w:t>
            </w:r>
          </w:p>
        </w:tc>
      </w:tr>
      <w:tr w:rsidR="00672831" w:rsidRPr="00905E57" w:rsidTr="0018084B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ind w:left="89" w:right="66"/>
              <w:jc w:val="both"/>
              <w:rPr>
                <w:szCs w:val="28"/>
                <w:u w:val="single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9E71E2" w:rsidRDefault="00672831" w:rsidP="0018084B">
            <w:pPr>
              <w:ind w:left="78"/>
              <w:rPr>
                <w:szCs w:val="28"/>
              </w:rPr>
            </w:pPr>
            <w:r w:rsidRPr="00B62E21">
              <w:rPr>
                <w:szCs w:val="28"/>
              </w:rPr>
              <w:t>Администрация Кочевского муниципального округа (для - МБУ «Кочевская СШ»)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FF233F" w:rsidRDefault="00672831" w:rsidP="0018084B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FF233F">
              <w:rPr>
                <w:b/>
                <w:szCs w:val="28"/>
              </w:rPr>
              <w:t>360,00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FF233F" w:rsidRDefault="00672831" w:rsidP="0018084B">
            <w:pPr>
              <w:jc w:val="center"/>
              <w:rPr>
                <w:b/>
              </w:rPr>
            </w:pPr>
            <w:r w:rsidRPr="00FF233F">
              <w:rPr>
                <w:b/>
              </w:rPr>
              <w:t>360,00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FF233F" w:rsidRDefault="00672831" w:rsidP="0018084B">
            <w:pPr>
              <w:jc w:val="center"/>
              <w:rPr>
                <w:b/>
              </w:rPr>
            </w:pPr>
            <w:r w:rsidRPr="00FF233F">
              <w:rPr>
                <w:b/>
              </w:rPr>
              <w:t>360,00</w:t>
            </w:r>
          </w:p>
        </w:tc>
      </w:tr>
      <w:tr w:rsidR="00672831" w:rsidRPr="00905E57" w:rsidTr="0018084B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ind w:left="89" w:right="66"/>
              <w:jc w:val="both"/>
              <w:rPr>
                <w:szCs w:val="28"/>
              </w:rPr>
            </w:pPr>
            <w:r w:rsidRPr="00905E57">
              <w:rPr>
                <w:szCs w:val="28"/>
              </w:rPr>
              <w:t xml:space="preserve">Мероприятие </w:t>
            </w:r>
            <w:r>
              <w:rPr>
                <w:szCs w:val="28"/>
              </w:rPr>
              <w:t>3.</w:t>
            </w:r>
            <w:r w:rsidRPr="00905E57">
              <w:rPr>
                <w:szCs w:val="28"/>
              </w:rPr>
              <w:t>1.1. Обеспечение условий участия в выездных спортивных мероприятиях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9E71E2" w:rsidRDefault="00672831" w:rsidP="0018084B">
            <w:pPr>
              <w:ind w:left="78"/>
            </w:pPr>
            <w:r w:rsidRPr="009E71E2">
              <w:rPr>
                <w:szCs w:val="28"/>
              </w:rPr>
              <w:t>Администрация Кочевского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9E71E2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9E71E2">
              <w:rPr>
                <w:szCs w:val="28"/>
              </w:rPr>
              <w:t>100,00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9E71E2" w:rsidRDefault="00672831" w:rsidP="0018084B">
            <w:pPr>
              <w:jc w:val="center"/>
              <w:rPr>
                <w:szCs w:val="28"/>
              </w:rPr>
            </w:pPr>
            <w:r w:rsidRPr="009E71E2">
              <w:rPr>
                <w:szCs w:val="28"/>
              </w:rPr>
              <w:t>100,00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9E71E2" w:rsidRDefault="00672831" w:rsidP="0018084B">
            <w:pPr>
              <w:jc w:val="center"/>
              <w:rPr>
                <w:szCs w:val="28"/>
              </w:rPr>
            </w:pPr>
            <w:r w:rsidRPr="009E71E2">
              <w:rPr>
                <w:szCs w:val="28"/>
              </w:rPr>
              <w:t>100,00</w:t>
            </w:r>
          </w:p>
        </w:tc>
      </w:tr>
      <w:tr w:rsidR="00672831" w:rsidRPr="00905E57" w:rsidTr="0018084B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tabs>
                <w:tab w:val="left" w:pos="626"/>
              </w:tabs>
              <w:ind w:left="89" w:right="66"/>
              <w:jc w:val="both"/>
              <w:rPr>
                <w:szCs w:val="28"/>
              </w:rPr>
            </w:pPr>
            <w:r w:rsidRPr="00905E57">
              <w:rPr>
                <w:szCs w:val="28"/>
              </w:rPr>
              <w:lastRenderedPageBreak/>
              <w:t xml:space="preserve">Мероприятие </w:t>
            </w:r>
            <w:r>
              <w:rPr>
                <w:szCs w:val="28"/>
              </w:rPr>
              <w:t>3.</w:t>
            </w:r>
            <w:r w:rsidRPr="00905E57">
              <w:rPr>
                <w:szCs w:val="28"/>
              </w:rPr>
              <w:t>1.2.</w:t>
            </w:r>
            <w:r>
              <w:rPr>
                <w:szCs w:val="28"/>
              </w:rPr>
              <w:t xml:space="preserve"> </w:t>
            </w:r>
            <w:r w:rsidRPr="00905E57">
              <w:rPr>
                <w:szCs w:val="28"/>
              </w:rPr>
              <w:t>Обеспечение организации спортивно-массо</w:t>
            </w:r>
            <w:r>
              <w:rPr>
                <w:szCs w:val="28"/>
              </w:rPr>
              <w:t>вых мероприятий на территории муниципального округа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Default="00672831" w:rsidP="0018084B">
            <w:pPr>
              <w:ind w:left="78"/>
            </w:pPr>
            <w:r w:rsidRPr="00B62E21">
              <w:rPr>
                <w:szCs w:val="28"/>
              </w:rPr>
              <w:t>Администрация Кочевского муниципального округа (для - МБУ «Кочевская СШ»)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9E71E2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9E71E2">
              <w:rPr>
                <w:szCs w:val="28"/>
              </w:rPr>
              <w:t>360,00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9E71E2" w:rsidRDefault="00672831" w:rsidP="0018084B">
            <w:pPr>
              <w:jc w:val="center"/>
              <w:rPr>
                <w:szCs w:val="28"/>
              </w:rPr>
            </w:pPr>
            <w:r w:rsidRPr="009E71E2">
              <w:rPr>
                <w:szCs w:val="28"/>
              </w:rPr>
              <w:t>360,00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9E71E2" w:rsidRDefault="00672831" w:rsidP="0018084B">
            <w:pPr>
              <w:jc w:val="center"/>
              <w:rPr>
                <w:szCs w:val="28"/>
              </w:rPr>
            </w:pPr>
            <w:r w:rsidRPr="009E71E2">
              <w:rPr>
                <w:szCs w:val="28"/>
              </w:rPr>
              <w:t>360,00</w:t>
            </w:r>
          </w:p>
        </w:tc>
      </w:tr>
      <w:tr w:rsidR="00672831" w:rsidRPr="00905E57" w:rsidTr="0018084B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ind w:left="89" w:right="66"/>
              <w:jc w:val="both"/>
              <w:rPr>
                <w:szCs w:val="28"/>
              </w:rPr>
            </w:pPr>
            <w:r w:rsidRPr="00905E57">
              <w:rPr>
                <w:szCs w:val="28"/>
                <w:u w:val="single"/>
              </w:rPr>
              <w:t xml:space="preserve">Основное мероприятие </w:t>
            </w:r>
            <w:r>
              <w:rPr>
                <w:szCs w:val="28"/>
                <w:u w:val="single"/>
              </w:rPr>
              <w:t>3.</w:t>
            </w:r>
            <w:r w:rsidRPr="00905E57">
              <w:rPr>
                <w:szCs w:val="28"/>
                <w:u w:val="single"/>
              </w:rPr>
              <w:t>2</w:t>
            </w:r>
            <w:r w:rsidRPr="00905E57">
              <w:rPr>
                <w:szCs w:val="28"/>
              </w:rPr>
              <w:t>. «Развитие инфраструктуры для занятий массовым спортом»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Default="00672831" w:rsidP="0018084B">
            <w:pPr>
              <w:ind w:left="78"/>
            </w:pPr>
            <w:r w:rsidRPr="00B62E21">
              <w:rPr>
                <w:szCs w:val="28"/>
              </w:rPr>
              <w:t>Администрация Кочевского муниципального округа (для - МБУ «Кочевская СШ»)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FF233F" w:rsidRDefault="00672831" w:rsidP="0018084B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FF233F">
              <w:rPr>
                <w:b/>
                <w:szCs w:val="28"/>
              </w:rPr>
              <w:t>140,00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FF233F" w:rsidRDefault="00672831" w:rsidP="0018084B">
            <w:pPr>
              <w:jc w:val="center"/>
              <w:rPr>
                <w:b/>
                <w:szCs w:val="28"/>
              </w:rPr>
            </w:pPr>
            <w:r w:rsidRPr="00FF233F">
              <w:rPr>
                <w:b/>
                <w:szCs w:val="28"/>
              </w:rPr>
              <w:t>140,00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FF233F" w:rsidRDefault="00672831" w:rsidP="0018084B">
            <w:pPr>
              <w:jc w:val="center"/>
              <w:rPr>
                <w:b/>
                <w:szCs w:val="28"/>
              </w:rPr>
            </w:pPr>
            <w:r w:rsidRPr="00FF233F">
              <w:rPr>
                <w:b/>
                <w:szCs w:val="28"/>
              </w:rPr>
              <w:t>140,00</w:t>
            </w:r>
          </w:p>
        </w:tc>
      </w:tr>
      <w:tr w:rsidR="00672831" w:rsidRPr="00905E57" w:rsidTr="0018084B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ind w:left="89" w:right="66"/>
              <w:jc w:val="both"/>
              <w:rPr>
                <w:szCs w:val="28"/>
              </w:rPr>
            </w:pPr>
            <w:r w:rsidRPr="00905E57">
              <w:rPr>
                <w:szCs w:val="28"/>
              </w:rPr>
              <w:t xml:space="preserve">Мероприятие </w:t>
            </w:r>
            <w:r>
              <w:rPr>
                <w:szCs w:val="28"/>
              </w:rPr>
              <w:t>3.</w:t>
            </w:r>
            <w:r w:rsidRPr="00905E57">
              <w:rPr>
                <w:szCs w:val="28"/>
              </w:rPr>
              <w:t>2.1. Приобретение спортивного инвентаря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Default="00672831" w:rsidP="0018084B">
            <w:pPr>
              <w:ind w:left="78"/>
            </w:pPr>
            <w:r w:rsidRPr="00B62E21">
              <w:rPr>
                <w:szCs w:val="28"/>
              </w:rPr>
              <w:t>Администрация Кочевского муниципального округа (для - МБУ «Кочевская СШ»)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9E71E2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9E71E2">
              <w:rPr>
                <w:szCs w:val="28"/>
              </w:rPr>
              <w:t>100,00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9E71E2" w:rsidRDefault="00672831" w:rsidP="0018084B">
            <w:pPr>
              <w:jc w:val="center"/>
              <w:rPr>
                <w:szCs w:val="28"/>
              </w:rPr>
            </w:pPr>
            <w:r w:rsidRPr="009E71E2">
              <w:rPr>
                <w:szCs w:val="28"/>
              </w:rPr>
              <w:t>100,00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9E71E2" w:rsidRDefault="00672831" w:rsidP="0018084B">
            <w:pPr>
              <w:jc w:val="center"/>
              <w:rPr>
                <w:szCs w:val="28"/>
              </w:rPr>
            </w:pPr>
            <w:r w:rsidRPr="009E71E2">
              <w:rPr>
                <w:szCs w:val="28"/>
              </w:rPr>
              <w:t>100,00</w:t>
            </w:r>
          </w:p>
        </w:tc>
      </w:tr>
      <w:tr w:rsidR="00672831" w:rsidRPr="00905E57" w:rsidTr="0018084B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ind w:left="89" w:right="66"/>
              <w:jc w:val="both"/>
              <w:rPr>
                <w:szCs w:val="28"/>
              </w:rPr>
            </w:pPr>
            <w:r w:rsidRPr="00905E57">
              <w:rPr>
                <w:szCs w:val="28"/>
              </w:rPr>
              <w:t xml:space="preserve">Мероприятие </w:t>
            </w:r>
            <w:r>
              <w:rPr>
                <w:szCs w:val="28"/>
              </w:rPr>
              <w:t>3.</w:t>
            </w:r>
            <w:r w:rsidRPr="00905E57">
              <w:rPr>
                <w:szCs w:val="28"/>
              </w:rPr>
              <w:t>2.2. Приобретение спортивных материалов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Default="00672831" w:rsidP="0018084B">
            <w:pPr>
              <w:ind w:left="78"/>
            </w:pPr>
            <w:r w:rsidRPr="00B62E21">
              <w:rPr>
                <w:szCs w:val="28"/>
              </w:rPr>
              <w:t>Администрация Кочевского муниципального округа (для - МБУ «Кочевская СШ»)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9E71E2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9E71E2">
              <w:rPr>
                <w:szCs w:val="28"/>
              </w:rPr>
              <w:t>40,00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9E71E2" w:rsidRDefault="00672831" w:rsidP="0018084B">
            <w:pPr>
              <w:jc w:val="center"/>
              <w:rPr>
                <w:szCs w:val="28"/>
              </w:rPr>
            </w:pPr>
            <w:r w:rsidRPr="009E71E2">
              <w:rPr>
                <w:szCs w:val="28"/>
              </w:rPr>
              <w:t>40,00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9E71E2" w:rsidRDefault="00672831" w:rsidP="0018084B">
            <w:pPr>
              <w:jc w:val="center"/>
              <w:rPr>
                <w:szCs w:val="28"/>
              </w:rPr>
            </w:pPr>
            <w:r w:rsidRPr="009E71E2">
              <w:rPr>
                <w:szCs w:val="28"/>
              </w:rPr>
              <w:t>40,00</w:t>
            </w:r>
          </w:p>
        </w:tc>
      </w:tr>
      <w:tr w:rsidR="00672831" w:rsidRPr="00905E57" w:rsidTr="0018084B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2831" w:rsidRPr="002E3CF4" w:rsidRDefault="00672831" w:rsidP="0018084B">
            <w:pPr>
              <w:ind w:left="89" w:right="66"/>
              <w:jc w:val="both"/>
              <w:rPr>
                <w:szCs w:val="28"/>
                <w:u w:val="single"/>
              </w:rPr>
            </w:pPr>
            <w:r w:rsidRPr="002E3CF4">
              <w:rPr>
                <w:szCs w:val="28"/>
                <w:u w:val="single"/>
              </w:rPr>
              <w:t xml:space="preserve">Основное мероприятие </w:t>
            </w:r>
            <w:r>
              <w:rPr>
                <w:szCs w:val="28"/>
                <w:u w:val="single"/>
              </w:rPr>
              <w:t>3.3.</w:t>
            </w:r>
            <w:r w:rsidRPr="002E3CF4">
              <w:rPr>
                <w:szCs w:val="28"/>
              </w:rPr>
              <w:t xml:space="preserve"> «Организация  проведени</w:t>
            </w:r>
            <w:r>
              <w:rPr>
                <w:szCs w:val="28"/>
              </w:rPr>
              <w:t>я</w:t>
            </w:r>
            <w:r w:rsidRPr="002E3CF4">
              <w:rPr>
                <w:szCs w:val="28"/>
              </w:rPr>
              <w:t xml:space="preserve"> занятий физкул</w:t>
            </w:r>
            <w:r>
              <w:rPr>
                <w:szCs w:val="28"/>
              </w:rPr>
              <w:t>ьтурно-спортивной направленности</w:t>
            </w:r>
            <w:r w:rsidRPr="002E3CF4">
              <w:rPr>
                <w:szCs w:val="28"/>
              </w:rPr>
              <w:t>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9E71E2" w:rsidRDefault="00672831" w:rsidP="0018084B">
            <w:pPr>
              <w:ind w:left="78"/>
              <w:rPr>
                <w:szCs w:val="28"/>
              </w:rPr>
            </w:pPr>
            <w:r>
              <w:rPr>
                <w:szCs w:val="28"/>
              </w:rPr>
              <w:t xml:space="preserve">Администрация Кочевского муниципального округа (для - </w:t>
            </w:r>
            <w:r w:rsidRPr="009E71E2">
              <w:rPr>
                <w:szCs w:val="28"/>
              </w:rPr>
              <w:t>МБУ «Кочевская СШ»</w:t>
            </w:r>
            <w:r>
              <w:rPr>
                <w:szCs w:val="28"/>
              </w:rPr>
              <w:t>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FF233F" w:rsidRDefault="00672831" w:rsidP="0018084B">
            <w:pPr>
              <w:jc w:val="center"/>
              <w:rPr>
                <w:b/>
                <w:szCs w:val="28"/>
              </w:rPr>
            </w:pPr>
            <w:r w:rsidRPr="00FF233F">
              <w:rPr>
                <w:b/>
                <w:szCs w:val="28"/>
              </w:rPr>
              <w:t>3156,50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FF233F" w:rsidRDefault="00672831" w:rsidP="0018084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2 656,50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FF233F" w:rsidRDefault="00672831" w:rsidP="0018084B">
            <w:pPr>
              <w:jc w:val="center"/>
              <w:rPr>
                <w:b/>
                <w:szCs w:val="28"/>
              </w:rPr>
            </w:pPr>
            <w:r w:rsidRPr="00FF233F">
              <w:rPr>
                <w:b/>
                <w:szCs w:val="28"/>
              </w:rPr>
              <w:t>3156,50</w:t>
            </w:r>
          </w:p>
        </w:tc>
      </w:tr>
      <w:tr w:rsidR="00672831" w:rsidRPr="00905E57" w:rsidTr="0018084B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2831" w:rsidRPr="00FF233F" w:rsidRDefault="00672831" w:rsidP="0018084B">
            <w:pPr>
              <w:ind w:left="89" w:right="66"/>
              <w:jc w:val="both"/>
              <w:rPr>
                <w:szCs w:val="28"/>
              </w:rPr>
            </w:pPr>
            <w:r w:rsidRPr="00FF233F">
              <w:rPr>
                <w:szCs w:val="28"/>
              </w:rPr>
              <w:t xml:space="preserve">Мероприятие </w:t>
            </w:r>
            <w:r>
              <w:rPr>
                <w:szCs w:val="28"/>
              </w:rPr>
              <w:t>3.</w:t>
            </w:r>
            <w:r w:rsidRPr="00FF233F">
              <w:rPr>
                <w:szCs w:val="28"/>
              </w:rPr>
              <w:t>3.1.</w:t>
            </w:r>
            <w:r>
              <w:rPr>
                <w:szCs w:val="28"/>
              </w:rPr>
              <w:t xml:space="preserve"> Финансовое обеспечение муниципального задания на оказание муниципальных услуг (выполнение работ) на обеспечение деятельности центров спортивной подготовки, проведения мероприятий в спортивных учреждениях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Default="00672831" w:rsidP="0018084B">
            <w:pPr>
              <w:ind w:left="78"/>
              <w:rPr>
                <w:szCs w:val="28"/>
              </w:rPr>
            </w:pPr>
            <w:r>
              <w:rPr>
                <w:szCs w:val="28"/>
              </w:rPr>
              <w:t xml:space="preserve">Администрация Кочевского муниципального округа (для - </w:t>
            </w:r>
            <w:r w:rsidRPr="009E71E2">
              <w:rPr>
                <w:szCs w:val="28"/>
              </w:rPr>
              <w:t>МБУ «Кочевская СШ»</w:t>
            </w:r>
            <w:r>
              <w:rPr>
                <w:szCs w:val="28"/>
              </w:rPr>
              <w:t>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CA039A" w:rsidRDefault="00672831" w:rsidP="0018084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3156,50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CA039A" w:rsidRDefault="00672831" w:rsidP="0018084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2 656,50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CA039A" w:rsidRDefault="00672831" w:rsidP="0018084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3156,50</w:t>
            </w:r>
          </w:p>
        </w:tc>
      </w:tr>
      <w:tr w:rsidR="00672831" w:rsidRPr="00905E57" w:rsidTr="0018084B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widowControl w:val="0"/>
              <w:autoSpaceDE w:val="0"/>
              <w:ind w:left="200"/>
              <w:rPr>
                <w:b/>
                <w:szCs w:val="28"/>
              </w:rPr>
            </w:pPr>
            <w:r w:rsidRPr="00905E57">
              <w:rPr>
                <w:b/>
                <w:szCs w:val="28"/>
              </w:rPr>
              <w:t xml:space="preserve">Подпрограмма 4 </w:t>
            </w:r>
          </w:p>
          <w:p w:rsidR="00672831" w:rsidRPr="00905E57" w:rsidRDefault="00672831" w:rsidP="0018084B">
            <w:pPr>
              <w:widowControl w:val="0"/>
              <w:autoSpaceDE w:val="0"/>
              <w:ind w:left="200" w:right="142"/>
              <w:rPr>
                <w:szCs w:val="28"/>
              </w:rPr>
            </w:pPr>
            <w:r w:rsidRPr="00905E57">
              <w:rPr>
                <w:b/>
                <w:szCs w:val="28"/>
              </w:rPr>
              <w:t>«Гармонизация межнациональных отношений в Кочевском муниципальном округе»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в</w:t>
            </w:r>
            <w:r w:rsidRPr="00905E57">
              <w:rPr>
                <w:b/>
                <w:szCs w:val="28"/>
              </w:rPr>
              <w:t>сего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BC2D0F" w:rsidRDefault="00672831" w:rsidP="0018084B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BC2D0F">
              <w:rPr>
                <w:b/>
                <w:szCs w:val="28"/>
              </w:rPr>
              <w:t>150,00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BC2D0F" w:rsidRDefault="00672831" w:rsidP="0018084B">
            <w:pPr>
              <w:jc w:val="center"/>
              <w:rPr>
                <w:b/>
                <w:szCs w:val="28"/>
              </w:rPr>
            </w:pPr>
            <w:r w:rsidRPr="00BC2D0F">
              <w:rPr>
                <w:b/>
                <w:szCs w:val="28"/>
              </w:rPr>
              <w:t>150,00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BC2D0F" w:rsidRDefault="00672831" w:rsidP="0018084B">
            <w:pPr>
              <w:jc w:val="center"/>
              <w:rPr>
                <w:b/>
                <w:szCs w:val="28"/>
              </w:rPr>
            </w:pPr>
            <w:r w:rsidRPr="00BC2D0F">
              <w:rPr>
                <w:b/>
                <w:szCs w:val="28"/>
              </w:rPr>
              <w:t>150,00</w:t>
            </w:r>
          </w:p>
        </w:tc>
      </w:tr>
      <w:tr w:rsidR="00672831" w:rsidRPr="00905E57" w:rsidTr="0018084B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widowControl w:val="0"/>
              <w:autoSpaceDE w:val="0"/>
              <w:rPr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054862" w:rsidRDefault="00672831" w:rsidP="0018084B">
            <w:pPr>
              <w:ind w:left="83" w:right="26"/>
              <w:rPr>
                <w:szCs w:val="28"/>
              </w:rPr>
            </w:pPr>
            <w:r w:rsidRPr="00054862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BC2D0F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BC2D0F">
              <w:rPr>
                <w:szCs w:val="28"/>
              </w:rPr>
              <w:t>113,00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BC2D0F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BC2D0F">
              <w:rPr>
                <w:szCs w:val="28"/>
              </w:rPr>
              <w:t>113,00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BC2D0F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BC2D0F">
              <w:rPr>
                <w:szCs w:val="28"/>
              </w:rPr>
              <w:t>113,00</w:t>
            </w:r>
          </w:p>
        </w:tc>
      </w:tr>
      <w:tr w:rsidR="00672831" w:rsidRPr="00905E57" w:rsidTr="0018084B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widowControl w:val="0"/>
              <w:autoSpaceDE w:val="0"/>
              <w:rPr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054862" w:rsidRDefault="00672831" w:rsidP="0018084B">
            <w:pPr>
              <w:ind w:left="83" w:right="26"/>
              <w:rPr>
                <w:szCs w:val="28"/>
              </w:rPr>
            </w:pPr>
            <w:r w:rsidRPr="00054862">
              <w:rPr>
                <w:szCs w:val="28"/>
              </w:rPr>
              <w:t>Администрация Кочевского муниципального округа (для МБУК «Кочевский МБЦ»)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BC2D0F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BC2D0F">
              <w:rPr>
                <w:szCs w:val="28"/>
              </w:rPr>
              <w:t>37,00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BC2D0F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BC2D0F">
              <w:rPr>
                <w:szCs w:val="28"/>
              </w:rPr>
              <w:t>37,00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BC2D0F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BC2D0F">
              <w:rPr>
                <w:szCs w:val="28"/>
              </w:rPr>
              <w:t>37,00</w:t>
            </w:r>
          </w:p>
        </w:tc>
      </w:tr>
      <w:tr w:rsidR="00672831" w:rsidRPr="00905E57" w:rsidTr="0018084B">
        <w:trPr>
          <w:gridAfter w:val="1"/>
          <w:wAfter w:w="10" w:type="dxa"/>
          <w:trHeight w:val="766"/>
          <w:jc w:val="center"/>
        </w:trPr>
        <w:tc>
          <w:tcPr>
            <w:tcW w:w="64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widowControl w:val="0"/>
              <w:autoSpaceDE w:val="0"/>
              <w:ind w:left="200" w:right="59"/>
              <w:rPr>
                <w:szCs w:val="28"/>
              </w:rPr>
            </w:pPr>
            <w:r w:rsidRPr="00BC0F3A">
              <w:rPr>
                <w:szCs w:val="28"/>
                <w:u w:val="single"/>
              </w:rPr>
              <w:lastRenderedPageBreak/>
              <w:t>Основное мероприятие 4.1</w:t>
            </w:r>
            <w:r w:rsidRPr="00BC0F3A">
              <w:rPr>
                <w:szCs w:val="28"/>
              </w:rPr>
              <w:t>. «Организация и проведение государственных и региональных праздников, праздников народного календаря, конкурсов проектов»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054862" w:rsidRDefault="00672831" w:rsidP="0018084B">
            <w:pPr>
              <w:ind w:left="83" w:right="26"/>
              <w:rPr>
                <w:szCs w:val="28"/>
              </w:rPr>
            </w:pPr>
            <w:r w:rsidRPr="00054862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054862" w:rsidRDefault="00672831" w:rsidP="0018084B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054862">
              <w:rPr>
                <w:b/>
                <w:szCs w:val="28"/>
              </w:rPr>
              <w:t>81,00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054862" w:rsidRDefault="00672831" w:rsidP="0018084B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054862">
              <w:rPr>
                <w:b/>
                <w:szCs w:val="28"/>
              </w:rPr>
              <w:t>81,00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2831" w:rsidRPr="00054862" w:rsidRDefault="00672831" w:rsidP="0018084B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054862">
              <w:rPr>
                <w:b/>
                <w:szCs w:val="28"/>
              </w:rPr>
              <w:t>81,00</w:t>
            </w:r>
          </w:p>
        </w:tc>
      </w:tr>
      <w:tr w:rsidR="00672831" w:rsidRPr="00905E57" w:rsidTr="0018084B">
        <w:trPr>
          <w:gridAfter w:val="1"/>
          <w:wAfter w:w="10" w:type="dxa"/>
          <w:trHeight w:val="539"/>
          <w:jc w:val="center"/>
        </w:trPr>
        <w:tc>
          <w:tcPr>
            <w:tcW w:w="6438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widowControl w:val="0"/>
              <w:autoSpaceDE w:val="0"/>
              <w:ind w:left="200" w:right="59"/>
              <w:rPr>
                <w:szCs w:val="28"/>
                <w:u w:val="single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054862" w:rsidRDefault="00672831" w:rsidP="0018084B">
            <w:pPr>
              <w:ind w:left="83" w:right="26"/>
              <w:rPr>
                <w:szCs w:val="28"/>
              </w:rPr>
            </w:pPr>
            <w:r w:rsidRPr="00054862">
              <w:rPr>
                <w:szCs w:val="28"/>
              </w:rPr>
              <w:t>Администрация Кочевского муниципального округа (для МБУК «Кочевский МБЦ»)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054862" w:rsidRDefault="00672831" w:rsidP="0018084B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054862">
              <w:rPr>
                <w:b/>
                <w:szCs w:val="28"/>
              </w:rPr>
              <w:t>27, 00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054862" w:rsidRDefault="00672831" w:rsidP="0018084B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054862">
              <w:rPr>
                <w:b/>
                <w:szCs w:val="28"/>
              </w:rPr>
              <w:t>27, 00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2831" w:rsidRPr="00054862" w:rsidRDefault="00672831" w:rsidP="0018084B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054862">
              <w:rPr>
                <w:b/>
                <w:szCs w:val="28"/>
              </w:rPr>
              <w:t>27, 00</w:t>
            </w:r>
          </w:p>
        </w:tc>
      </w:tr>
      <w:tr w:rsidR="00672831" w:rsidRPr="00054862" w:rsidTr="0018084B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widowControl w:val="0"/>
              <w:autoSpaceDE w:val="0"/>
              <w:ind w:left="200" w:right="59"/>
              <w:rPr>
                <w:szCs w:val="28"/>
              </w:rPr>
            </w:pPr>
            <w:r w:rsidRPr="00905E57">
              <w:rPr>
                <w:szCs w:val="28"/>
              </w:rPr>
              <w:t xml:space="preserve">Мероприятие </w:t>
            </w:r>
            <w:r>
              <w:rPr>
                <w:szCs w:val="28"/>
              </w:rPr>
              <w:t>4.</w:t>
            </w:r>
            <w:r w:rsidRPr="00905E57">
              <w:rPr>
                <w:szCs w:val="28"/>
              </w:rPr>
              <w:t>1.1 Проведение районных конкурсов проектов «КУЛЬТУРНАЯ Перезагрузка», «Когда душа поёт»</w:t>
            </w:r>
            <w:r>
              <w:rPr>
                <w:szCs w:val="28"/>
              </w:rPr>
              <w:t>, «Библиотека – 2022»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054862" w:rsidRDefault="00672831" w:rsidP="0018084B">
            <w:pPr>
              <w:ind w:left="83" w:right="26"/>
              <w:rPr>
                <w:szCs w:val="28"/>
              </w:rPr>
            </w:pPr>
            <w:r w:rsidRPr="00054862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054862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054862">
              <w:rPr>
                <w:szCs w:val="28"/>
              </w:rPr>
              <w:t>28,00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054862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054862">
              <w:rPr>
                <w:szCs w:val="28"/>
              </w:rPr>
              <w:t>28,00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054862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054862">
              <w:rPr>
                <w:szCs w:val="28"/>
              </w:rPr>
              <w:t>28,00</w:t>
            </w:r>
          </w:p>
        </w:tc>
      </w:tr>
      <w:tr w:rsidR="00672831" w:rsidRPr="00054862" w:rsidTr="0018084B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widowControl w:val="0"/>
              <w:autoSpaceDE w:val="0"/>
              <w:ind w:left="200" w:right="59"/>
              <w:rPr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054862" w:rsidRDefault="00672831" w:rsidP="0018084B">
            <w:pPr>
              <w:ind w:left="83" w:right="26"/>
              <w:rPr>
                <w:szCs w:val="28"/>
              </w:rPr>
            </w:pPr>
            <w:r w:rsidRPr="00054862">
              <w:rPr>
                <w:szCs w:val="28"/>
              </w:rPr>
              <w:t>Администрация Кочевского муниципального округа (для МБУК «Кочевский МБЦ»)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054862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054862">
              <w:rPr>
                <w:szCs w:val="28"/>
              </w:rPr>
              <w:t>12,00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054862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054862">
              <w:rPr>
                <w:szCs w:val="28"/>
              </w:rPr>
              <w:t>12,00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054862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054862">
              <w:rPr>
                <w:szCs w:val="28"/>
              </w:rPr>
              <w:t>12,00</w:t>
            </w:r>
          </w:p>
        </w:tc>
      </w:tr>
      <w:tr w:rsidR="00672831" w:rsidRPr="00054862" w:rsidTr="0018084B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widowControl w:val="0"/>
              <w:autoSpaceDE w:val="0"/>
              <w:ind w:left="200" w:right="59"/>
              <w:rPr>
                <w:szCs w:val="28"/>
              </w:rPr>
            </w:pPr>
            <w:r w:rsidRPr="00905E57">
              <w:rPr>
                <w:szCs w:val="28"/>
              </w:rPr>
              <w:t xml:space="preserve">Мероприятие </w:t>
            </w:r>
            <w:r>
              <w:rPr>
                <w:szCs w:val="28"/>
              </w:rPr>
              <w:t>4.</w:t>
            </w:r>
            <w:r w:rsidRPr="00905E57">
              <w:rPr>
                <w:szCs w:val="28"/>
              </w:rPr>
              <w:t>1.2. Проведение государственных и традиционных праздников народного календаря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054862" w:rsidRDefault="00672831" w:rsidP="0018084B">
            <w:pPr>
              <w:ind w:left="83" w:right="26"/>
              <w:rPr>
                <w:szCs w:val="28"/>
              </w:rPr>
            </w:pPr>
            <w:r w:rsidRPr="00054862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054862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054862">
              <w:rPr>
                <w:szCs w:val="28"/>
              </w:rPr>
              <w:t>40,00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054862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054862">
              <w:rPr>
                <w:szCs w:val="28"/>
              </w:rPr>
              <w:t>40,00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054862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054862">
              <w:rPr>
                <w:szCs w:val="28"/>
              </w:rPr>
              <w:t>40,00</w:t>
            </w:r>
          </w:p>
        </w:tc>
      </w:tr>
      <w:tr w:rsidR="00672831" w:rsidRPr="00054862" w:rsidTr="0018084B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widowControl w:val="0"/>
              <w:autoSpaceDE w:val="0"/>
              <w:ind w:left="200" w:right="59"/>
              <w:rPr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054862" w:rsidRDefault="00672831" w:rsidP="0018084B">
            <w:pPr>
              <w:ind w:left="83" w:right="26"/>
              <w:rPr>
                <w:szCs w:val="28"/>
              </w:rPr>
            </w:pPr>
            <w:r w:rsidRPr="00054862">
              <w:rPr>
                <w:szCs w:val="28"/>
              </w:rPr>
              <w:t>Администрация Кочевского муниципального округа (для МБУК «Кочевский МБЦ»)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054862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054862">
              <w:rPr>
                <w:szCs w:val="28"/>
              </w:rPr>
              <w:t>15,00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054862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054862">
              <w:rPr>
                <w:szCs w:val="28"/>
              </w:rPr>
              <w:t>15,00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054862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054862">
              <w:rPr>
                <w:szCs w:val="28"/>
              </w:rPr>
              <w:t>15,00</w:t>
            </w:r>
          </w:p>
        </w:tc>
      </w:tr>
      <w:tr w:rsidR="00672831" w:rsidRPr="00054862" w:rsidTr="0018084B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widowControl w:val="0"/>
              <w:autoSpaceDE w:val="0"/>
              <w:ind w:left="200" w:right="59"/>
              <w:rPr>
                <w:szCs w:val="28"/>
              </w:rPr>
            </w:pPr>
            <w:r w:rsidRPr="00905E57">
              <w:rPr>
                <w:szCs w:val="28"/>
              </w:rPr>
              <w:t xml:space="preserve">Мероприятие </w:t>
            </w:r>
            <w:r>
              <w:rPr>
                <w:szCs w:val="28"/>
              </w:rPr>
              <w:t>4.</w:t>
            </w:r>
            <w:r w:rsidRPr="00905E57">
              <w:rPr>
                <w:szCs w:val="28"/>
              </w:rPr>
              <w:t>1.3. Проведение мероприятий, посвященных пропаганде коми-пермяцкого языка и культуры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054862" w:rsidRDefault="00672831" w:rsidP="0018084B">
            <w:pPr>
              <w:ind w:left="83" w:right="26"/>
              <w:rPr>
                <w:szCs w:val="28"/>
              </w:rPr>
            </w:pPr>
            <w:r w:rsidRPr="00054862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054862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054862">
              <w:rPr>
                <w:szCs w:val="28"/>
              </w:rPr>
              <w:t>13,00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054862" w:rsidRDefault="00672831" w:rsidP="0018084B">
            <w:pPr>
              <w:jc w:val="center"/>
              <w:rPr>
                <w:szCs w:val="28"/>
              </w:rPr>
            </w:pPr>
            <w:r w:rsidRPr="00054862">
              <w:rPr>
                <w:szCs w:val="28"/>
              </w:rPr>
              <w:t>13,00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054862" w:rsidRDefault="00672831" w:rsidP="0018084B">
            <w:pPr>
              <w:jc w:val="center"/>
              <w:rPr>
                <w:szCs w:val="28"/>
              </w:rPr>
            </w:pPr>
            <w:r w:rsidRPr="00054862">
              <w:rPr>
                <w:szCs w:val="28"/>
              </w:rPr>
              <w:t>13,00</w:t>
            </w:r>
          </w:p>
        </w:tc>
      </w:tr>
      <w:tr w:rsidR="00672831" w:rsidRPr="00905E57" w:rsidTr="0018084B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BC0F3A" w:rsidRDefault="00672831" w:rsidP="0018084B">
            <w:pPr>
              <w:widowControl w:val="0"/>
              <w:autoSpaceDE w:val="0"/>
              <w:ind w:left="200" w:right="59"/>
              <w:rPr>
                <w:szCs w:val="28"/>
              </w:rPr>
            </w:pPr>
            <w:r w:rsidRPr="00BC0F3A">
              <w:rPr>
                <w:szCs w:val="28"/>
                <w:u w:val="single"/>
              </w:rPr>
              <w:lastRenderedPageBreak/>
              <w:t>Основное мероприятие 4.2</w:t>
            </w:r>
            <w:r w:rsidRPr="00BC0F3A">
              <w:rPr>
                <w:szCs w:val="28"/>
              </w:rPr>
              <w:t>. «Организация и проведение межмуниципальных фестивалей на территории округа»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F03953" w:rsidRDefault="00672831" w:rsidP="0018084B">
            <w:pPr>
              <w:ind w:left="83" w:right="26"/>
              <w:rPr>
                <w:szCs w:val="28"/>
              </w:rPr>
            </w:pPr>
            <w:r w:rsidRPr="00F03953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BC0F3A" w:rsidRDefault="00672831" w:rsidP="0018084B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BC0F3A">
              <w:rPr>
                <w:b/>
                <w:szCs w:val="28"/>
              </w:rPr>
              <w:t>32,00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BC0F3A" w:rsidRDefault="00672831" w:rsidP="0018084B">
            <w:pPr>
              <w:jc w:val="center"/>
              <w:rPr>
                <w:b/>
                <w:szCs w:val="28"/>
              </w:rPr>
            </w:pPr>
            <w:r w:rsidRPr="00BC0F3A">
              <w:rPr>
                <w:b/>
                <w:szCs w:val="28"/>
              </w:rPr>
              <w:t>32,00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BC0F3A" w:rsidRDefault="00672831" w:rsidP="0018084B">
            <w:pPr>
              <w:jc w:val="center"/>
              <w:rPr>
                <w:b/>
                <w:szCs w:val="28"/>
              </w:rPr>
            </w:pPr>
            <w:r w:rsidRPr="00BC0F3A">
              <w:rPr>
                <w:b/>
                <w:szCs w:val="28"/>
              </w:rPr>
              <w:t>32,00</w:t>
            </w:r>
          </w:p>
        </w:tc>
      </w:tr>
      <w:tr w:rsidR="00672831" w:rsidRPr="00905E57" w:rsidTr="0018084B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BC0F3A" w:rsidRDefault="00672831" w:rsidP="0018084B">
            <w:pPr>
              <w:widowControl w:val="0"/>
              <w:autoSpaceDE w:val="0"/>
              <w:ind w:left="200" w:right="59"/>
              <w:rPr>
                <w:szCs w:val="28"/>
                <w:u w:val="single"/>
              </w:rPr>
            </w:pPr>
            <w:r w:rsidRPr="00BC0F3A">
              <w:rPr>
                <w:szCs w:val="28"/>
                <w:u w:val="single"/>
              </w:rPr>
              <w:t xml:space="preserve">Мероприятие 4.2.1. </w:t>
            </w:r>
            <w:r w:rsidRPr="00BC0F3A">
              <w:rPr>
                <w:szCs w:val="28"/>
              </w:rPr>
              <w:t>Организация и проведение межмуниципальных фестивалей на территории округа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F03953" w:rsidRDefault="00672831" w:rsidP="0018084B">
            <w:pPr>
              <w:ind w:left="83" w:right="26"/>
              <w:rPr>
                <w:szCs w:val="28"/>
              </w:rPr>
            </w:pPr>
            <w:r w:rsidRPr="00F03953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BC2D0F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>
              <w:rPr>
                <w:szCs w:val="28"/>
              </w:rPr>
              <w:t>32,00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BC2D0F" w:rsidRDefault="00672831" w:rsidP="0018084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32,00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BC2D0F" w:rsidRDefault="00672831" w:rsidP="0018084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32,00</w:t>
            </w:r>
          </w:p>
        </w:tc>
      </w:tr>
      <w:tr w:rsidR="00672831" w:rsidRPr="00905E57" w:rsidTr="0018084B">
        <w:trPr>
          <w:gridAfter w:val="1"/>
          <w:wAfter w:w="10" w:type="dxa"/>
          <w:trHeight w:val="1077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widowControl w:val="0"/>
              <w:autoSpaceDE w:val="0"/>
              <w:ind w:left="58" w:right="59"/>
              <w:rPr>
                <w:szCs w:val="28"/>
              </w:rPr>
            </w:pPr>
            <w:r w:rsidRPr="00905E57">
              <w:rPr>
                <w:szCs w:val="28"/>
                <w:u w:val="single"/>
              </w:rPr>
              <w:t>Основное мероприятие</w:t>
            </w:r>
            <w:r>
              <w:rPr>
                <w:szCs w:val="28"/>
                <w:u w:val="single"/>
              </w:rPr>
              <w:t xml:space="preserve"> 4.3</w:t>
            </w:r>
            <w:r w:rsidRPr="00905E57">
              <w:rPr>
                <w:szCs w:val="28"/>
              </w:rPr>
              <w:t>. «</w:t>
            </w:r>
            <w:r w:rsidRPr="00A93DDA">
              <w:rPr>
                <w:szCs w:val="28"/>
              </w:rPr>
              <w:t>Организация работы по привлечению большего количества посетителей мероприятий этнокультурной направленности»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ind w:left="83" w:right="26"/>
              <w:rPr>
                <w:szCs w:val="28"/>
              </w:rPr>
            </w:pPr>
            <w:r w:rsidRPr="00746B64">
              <w:rPr>
                <w:szCs w:val="28"/>
              </w:rPr>
              <w:t>Администрация Кочевского муниципального округа (для МБУК «Кочевский МБЦ»)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3022CC" w:rsidRDefault="00672831" w:rsidP="0018084B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3022CC">
              <w:rPr>
                <w:b/>
                <w:szCs w:val="28"/>
              </w:rPr>
              <w:t>10,0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3022CC" w:rsidRDefault="00672831" w:rsidP="0018084B">
            <w:pPr>
              <w:jc w:val="center"/>
              <w:rPr>
                <w:b/>
                <w:szCs w:val="28"/>
              </w:rPr>
            </w:pPr>
            <w:r w:rsidRPr="003022CC">
              <w:rPr>
                <w:b/>
                <w:szCs w:val="28"/>
              </w:rPr>
              <w:t>10,0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3022CC" w:rsidRDefault="00672831" w:rsidP="0018084B">
            <w:pPr>
              <w:jc w:val="center"/>
              <w:rPr>
                <w:b/>
                <w:szCs w:val="28"/>
              </w:rPr>
            </w:pPr>
            <w:r w:rsidRPr="003022CC">
              <w:rPr>
                <w:b/>
                <w:szCs w:val="28"/>
              </w:rPr>
              <w:t>10,0</w:t>
            </w:r>
          </w:p>
        </w:tc>
      </w:tr>
      <w:tr w:rsidR="00672831" w:rsidRPr="00905E57" w:rsidTr="0018084B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widowControl w:val="0"/>
              <w:autoSpaceDE w:val="0"/>
              <w:ind w:left="58" w:right="59"/>
              <w:rPr>
                <w:szCs w:val="28"/>
                <w:u w:val="single"/>
              </w:rPr>
            </w:pPr>
            <w:r w:rsidRPr="00905E57">
              <w:rPr>
                <w:szCs w:val="28"/>
              </w:rPr>
              <w:t xml:space="preserve">Мероприятие </w:t>
            </w:r>
            <w:r>
              <w:rPr>
                <w:szCs w:val="28"/>
              </w:rPr>
              <w:t>4.3</w:t>
            </w:r>
            <w:r w:rsidRPr="00905E57">
              <w:rPr>
                <w:szCs w:val="28"/>
              </w:rPr>
              <w:t>.</w:t>
            </w:r>
            <w:r>
              <w:rPr>
                <w:szCs w:val="28"/>
              </w:rPr>
              <w:t>1</w:t>
            </w:r>
            <w:r w:rsidRPr="00905E57">
              <w:rPr>
                <w:szCs w:val="28"/>
              </w:rPr>
              <w:t>.</w:t>
            </w:r>
            <w:r>
              <w:rPr>
                <w:szCs w:val="28"/>
              </w:rPr>
              <w:t xml:space="preserve"> «Приобретение музейных экспонатов»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ind w:left="83" w:right="26"/>
              <w:rPr>
                <w:szCs w:val="28"/>
              </w:rPr>
            </w:pPr>
            <w:r w:rsidRPr="00746B64">
              <w:rPr>
                <w:szCs w:val="28"/>
              </w:rPr>
              <w:t>Администрация Кочевского муниципального округа (для МБУК «Кочевский МБЦ»)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BC2D0F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BC2D0F">
              <w:rPr>
                <w:szCs w:val="28"/>
              </w:rPr>
              <w:t>10,0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BC2D0F" w:rsidRDefault="00672831" w:rsidP="0018084B">
            <w:pPr>
              <w:jc w:val="center"/>
              <w:rPr>
                <w:szCs w:val="28"/>
              </w:rPr>
            </w:pPr>
            <w:r w:rsidRPr="00BC2D0F">
              <w:rPr>
                <w:szCs w:val="28"/>
              </w:rPr>
              <w:t>10,0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BC2D0F" w:rsidRDefault="00672831" w:rsidP="0018084B">
            <w:pPr>
              <w:jc w:val="center"/>
              <w:rPr>
                <w:szCs w:val="28"/>
              </w:rPr>
            </w:pPr>
            <w:r w:rsidRPr="00BC2D0F">
              <w:rPr>
                <w:szCs w:val="28"/>
              </w:rPr>
              <w:t>10,0</w:t>
            </w:r>
          </w:p>
        </w:tc>
      </w:tr>
      <w:tr w:rsidR="00672831" w:rsidRPr="00905E57" w:rsidTr="0018084B">
        <w:trPr>
          <w:gridBefore w:val="1"/>
          <w:wBefore w:w="10" w:type="dxa"/>
          <w:trHeight w:val="210"/>
          <w:jc w:val="center"/>
        </w:trPr>
        <w:tc>
          <w:tcPr>
            <w:tcW w:w="64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widowControl w:val="0"/>
              <w:autoSpaceDE w:val="0"/>
              <w:ind w:left="200"/>
              <w:rPr>
                <w:b/>
                <w:szCs w:val="28"/>
              </w:rPr>
            </w:pPr>
            <w:r w:rsidRPr="00905E57">
              <w:rPr>
                <w:b/>
                <w:szCs w:val="28"/>
              </w:rPr>
              <w:t xml:space="preserve">Подпрограмма 5 </w:t>
            </w:r>
          </w:p>
          <w:p w:rsidR="00672831" w:rsidRPr="00905E57" w:rsidRDefault="00672831" w:rsidP="0018084B">
            <w:pPr>
              <w:widowControl w:val="0"/>
              <w:autoSpaceDE w:val="0"/>
              <w:ind w:left="200" w:right="59"/>
              <w:rPr>
                <w:szCs w:val="28"/>
                <w:u w:val="single"/>
              </w:rPr>
            </w:pPr>
            <w:r w:rsidRPr="00905E57">
              <w:rPr>
                <w:b/>
                <w:szCs w:val="28"/>
              </w:rPr>
              <w:t xml:space="preserve">«Развитие молодежной политики и </w:t>
            </w:r>
            <w:r>
              <w:rPr>
                <w:b/>
                <w:szCs w:val="28"/>
              </w:rPr>
              <w:t>развитие инфраструктуры культурной деятельности</w:t>
            </w:r>
            <w:r w:rsidRPr="00905E57">
              <w:rPr>
                <w:b/>
                <w:szCs w:val="28"/>
              </w:rPr>
              <w:t xml:space="preserve"> в Кочевском муниципальном округе»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ind w:left="83" w:right="26"/>
              <w:rPr>
                <w:b/>
                <w:szCs w:val="28"/>
              </w:rPr>
            </w:pPr>
            <w:r>
              <w:rPr>
                <w:b/>
                <w:szCs w:val="28"/>
              </w:rPr>
              <w:t>в</w:t>
            </w:r>
            <w:r w:rsidRPr="00905E57">
              <w:rPr>
                <w:b/>
                <w:szCs w:val="28"/>
              </w:rPr>
              <w:t>сего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90</w:t>
            </w:r>
            <w:r w:rsidRPr="00905E57">
              <w:rPr>
                <w:b/>
                <w:szCs w:val="28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310</w:t>
            </w:r>
            <w:r w:rsidRPr="00905E57">
              <w:rPr>
                <w:b/>
                <w:szCs w:val="28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310</w:t>
            </w:r>
            <w:r w:rsidRPr="00905E57">
              <w:rPr>
                <w:b/>
                <w:szCs w:val="28"/>
              </w:rPr>
              <w:t>,00</w:t>
            </w:r>
          </w:p>
        </w:tc>
      </w:tr>
      <w:tr w:rsidR="00672831" w:rsidRPr="00672091" w:rsidTr="0018084B">
        <w:trPr>
          <w:gridBefore w:val="1"/>
          <w:wBefore w:w="10" w:type="dxa"/>
          <w:trHeight w:val="210"/>
          <w:jc w:val="center"/>
        </w:trPr>
        <w:tc>
          <w:tcPr>
            <w:tcW w:w="6438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widowControl w:val="0"/>
              <w:autoSpaceDE w:val="0"/>
              <w:ind w:left="200"/>
              <w:rPr>
                <w:b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F03953" w:rsidRDefault="00672831" w:rsidP="0018084B">
            <w:pPr>
              <w:ind w:left="83" w:right="26"/>
              <w:rPr>
                <w:szCs w:val="28"/>
              </w:rPr>
            </w:pPr>
            <w:r w:rsidRPr="00F03953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672091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672091">
              <w:rPr>
                <w:szCs w:val="28"/>
              </w:rPr>
              <w:t>210,00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672091" w:rsidRDefault="00672831" w:rsidP="0018084B">
            <w:pPr>
              <w:jc w:val="center"/>
              <w:rPr>
                <w:szCs w:val="28"/>
              </w:rPr>
            </w:pPr>
            <w:r w:rsidRPr="00672091">
              <w:rPr>
                <w:szCs w:val="28"/>
              </w:rPr>
              <w:t>210,00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672091" w:rsidRDefault="00672831" w:rsidP="0018084B">
            <w:pPr>
              <w:jc w:val="center"/>
              <w:rPr>
                <w:szCs w:val="28"/>
              </w:rPr>
            </w:pPr>
            <w:r w:rsidRPr="00672091">
              <w:rPr>
                <w:szCs w:val="28"/>
              </w:rPr>
              <w:t>210,00</w:t>
            </w:r>
          </w:p>
        </w:tc>
      </w:tr>
      <w:tr w:rsidR="00672831" w:rsidRPr="00672091" w:rsidTr="0018084B">
        <w:trPr>
          <w:gridBefore w:val="1"/>
          <w:wBefore w:w="10" w:type="dxa"/>
          <w:trHeight w:val="210"/>
          <w:jc w:val="center"/>
        </w:trPr>
        <w:tc>
          <w:tcPr>
            <w:tcW w:w="643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672091" w:rsidRDefault="00672831" w:rsidP="0018084B">
            <w:pPr>
              <w:widowControl w:val="0"/>
              <w:autoSpaceDE w:val="0"/>
              <w:ind w:left="200"/>
              <w:rPr>
                <w:b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ind w:left="83" w:right="26"/>
              <w:rPr>
                <w:szCs w:val="28"/>
              </w:rPr>
            </w:pPr>
            <w:r w:rsidRPr="00746B64">
              <w:rPr>
                <w:szCs w:val="28"/>
              </w:rPr>
              <w:t>Администрация Кочевского муниципального округа (для МБУК «Кочевский МБЦ»)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672091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672091">
              <w:rPr>
                <w:szCs w:val="28"/>
              </w:rPr>
              <w:t>690,00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672091" w:rsidRDefault="00672831" w:rsidP="0018084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  <w:r w:rsidRPr="00672091">
              <w:rPr>
                <w:szCs w:val="28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672091" w:rsidRDefault="00672831" w:rsidP="0018084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  <w:r w:rsidRPr="00672091">
              <w:rPr>
                <w:szCs w:val="28"/>
              </w:rPr>
              <w:t>0,00</w:t>
            </w:r>
          </w:p>
        </w:tc>
      </w:tr>
      <w:tr w:rsidR="00672831" w:rsidRPr="00672091" w:rsidTr="0018084B">
        <w:trPr>
          <w:gridBefore w:val="1"/>
          <w:wBefore w:w="10" w:type="dxa"/>
          <w:trHeight w:val="210"/>
          <w:jc w:val="center"/>
        </w:trPr>
        <w:tc>
          <w:tcPr>
            <w:tcW w:w="64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2831" w:rsidRPr="00672091" w:rsidRDefault="00672831" w:rsidP="0018084B">
            <w:pPr>
              <w:widowControl w:val="0"/>
              <w:autoSpaceDE w:val="0"/>
              <w:ind w:right="59"/>
              <w:rPr>
                <w:szCs w:val="28"/>
                <w:u w:val="single"/>
              </w:rPr>
            </w:pPr>
            <w:r w:rsidRPr="00672091">
              <w:rPr>
                <w:szCs w:val="28"/>
                <w:u w:val="single"/>
              </w:rPr>
              <w:t xml:space="preserve">Основное мероприятие </w:t>
            </w:r>
            <w:r>
              <w:rPr>
                <w:szCs w:val="28"/>
                <w:u w:val="single"/>
              </w:rPr>
              <w:t>5.</w:t>
            </w:r>
            <w:r w:rsidRPr="00672091">
              <w:rPr>
                <w:szCs w:val="28"/>
                <w:u w:val="single"/>
              </w:rPr>
              <w:t>1.</w:t>
            </w:r>
            <w:r w:rsidRPr="00E95D94">
              <w:rPr>
                <w:szCs w:val="28"/>
              </w:rPr>
              <w:t xml:space="preserve"> </w:t>
            </w:r>
            <w:r w:rsidRPr="00672091">
              <w:rPr>
                <w:szCs w:val="28"/>
              </w:rPr>
              <w:t>Развитие молодежной политики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F03953" w:rsidRDefault="00672831" w:rsidP="0018084B">
            <w:pPr>
              <w:ind w:left="83" w:right="26"/>
              <w:rPr>
                <w:szCs w:val="28"/>
              </w:rPr>
            </w:pPr>
            <w:r w:rsidRPr="00F03953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1E1C67" w:rsidRDefault="00672831" w:rsidP="0018084B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1E1C67">
              <w:rPr>
                <w:b/>
                <w:szCs w:val="28"/>
              </w:rPr>
              <w:t>155,00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1E1C67" w:rsidRDefault="00672831" w:rsidP="0018084B">
            <w:pPr>
              <w:jc w:val="center"/>
              <w:rPr>
                <w:b/>
                <w:szCs w:val="28"/>
              </w:rPr>
            </w:pPr>
            <w:r w:rsidRPr="001E1C67">
              <w:rPr>
                <w:b/>
                <w:szCs w:val="28"/>
              </w:rPr>
              <w:t>155,00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1E1C67" w:rsidRDefault="00672831" w:rsidP="0018084B">
            <w:pPr>
              <w:jc w:val="center"/>
              <w:rPr>
                <w:b/>
                <w:szCs w:val="28"/>
              </w:rPr>
            </w:pPr>
            <w:r w:rsidRPr="001E1C67">
              <w:rPr>
                <w:b/>
                <w:szCs w:val="28"/>
              </w:rPr>
              <w:t>155,00</w:t>
            </w:r>
          </w:p>
        </w:tc>
      </w:tr>
      <w:tr w:rsidR="00672831" w:rsidRPr="00672091" w:rsidTr="0018084B">
        <w:trPr>
          <w:gridBefore w:val="1"/>
          <w:wBefore w:w="10" w:type="dxa"/>
          <w:trHeight w:val="210"/>
          <w:jc w:val="center"/>
        </w:trPr>
        <w:tc>
          <w:tcPr>
            <w:tcW w:w="6438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2831" w:rsidRPr="00672091" w:rsidRDefault="00672831" w:rsidP="0018084B">
            <w:pPr>
              <w:widowControl w:val="0"/>
              <w:autoSpaceDE w:val="0"/>
              <w:ind w:left="200" w:right="59"/>
              <w:rPr>
                <w:szCs w:val="28"/>
                <w:u w:val="single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ind w:left="83" w:right="26"/>
              <w:rPr>
                <w:szCs w:val="28"/>
              </w:rPr>
            </w:pPr>
            <w:r w:rsidRPr="00746B64">
              <w:rPr>
                <w:szCs w:val="28"/>
              </w:rPr>
              <w:t>Администрация Кочевского муниципального округа (для МБУК «Кочевский МБЦ»)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1E1C67" w:rsidRDefault="00672831" w:rsidP="0018084B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1E1C67">
              <w:rPr>
                <w:b/>
                <w:szCs w:val="28"/>
              </w:rPr>
              <w:t>20,00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1E1C67" w:rsidRDefault="00672831" w:rsidP="0018084B">
            <w:pPr>
              <w:jc w:val="center"/>
              <w:rPr>
                <w:b/>
                <w:szCs w:val="28"/>
              </w:rPr>
            </w:pPr>
            <w:r w:rsidRPr="001E1C67">
              <w:rPr>
                <w:b/>
                <w:szCs w:val="28"/>
              </w:rPr>
              <w:t>20,00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1E1C67" w:rsidRDefault="00672831" w:rsidP="0018084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  <w:r w:rsidRPr="001E1C67">
              <w:rPr>
                <w:b/>
                <w:szCs w:val="28"/>
              </w:rPr>
              <w:t>0,00</w:t>
            </w:r>
          </w:p>
        </w:tc>
      </w:tr>
      <w:tr w:rsidR="00672831" w:rsidRPr="00672091" w:rsidTr="0018084B">
        <w:trPr>
          <w:gridBefore w:val="1"/>
          <w:wBefore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2831" w:rsidRPr="00672091" w:rsidRDefault="00672831" w:rsidP="0018084B">
            <w:pPr>
              <w:widowControl w:val="0"/>
              <w:autoSpaceDE w:val="0"/>
              <w:ind w:left="58" w:right="59"/>
              <w:rPr>
                <w:szCs w:val="28"/>
                <w:u w:val="single"/>
              </w:rPr>
            </w:pPr>
            <w:r w:rsidRPr="00672091">
              <w:rPr>
                <w:szCs w:val="28"/>
              </w:rPr>
              <w:lastRenderedPageBreak/>
              <w:t xml:space="preserve">Мероприятие </w:t>
            </w:r>
            <w:r>
              <w:rPr>
                <w:szCs w:val="28"/>
              </w:rPr>
              <w:t>5.</w:t>
            </w:r>
            <w:r w:rsidRPr="00672091">
              <w:rPr>
                <w:szCs w:val="28"/>
              </w:rPr>
              <w:t xml:space="preserve">1.1. «Организация и проведение культурно-массовых и других форм мероприятий для молодежи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672091" w:rsidRDefault="00672831" w:rsidP="0018084B">
            <w:pPr>
              <w:ind w:left="83" w:right="26"/>
              <w:rPr>
                <w:szCs w:val="28"/>
              </w:rPr>
            </w:pPr>
            <w:r w:rsidRPr="00F03953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1E1C67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100,00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1E1C67" w:rsidRDefault="00672831" w:rsidP="0018084B">
            <w:pPr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100,0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1E1C67" w:rsidRDefault="00672831" w:rsidP="0018084B">
            <w:pPr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100,0</w:t>
            </w:r>
          </w:p>
        </w:tc>
      </w:tr>
      <w:tr w:rsidR="00672831" w:rsidRPr="00672091" w:rsidTr="0018084B">
        <w:trPr>
          <w:gridBefore w:val="1"/>
          <w:wBefore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672091" w:rsidRDefault="00672831" w:rsidP="0018084B">
            <w:pPr>
              <w:widowControl w:val="0"/>
              <w:autoSpaceDE w:val="0"/>
              <w:ind w:left="58" w:right="59"/>
              <w:jc w:val="both"/>
              <w:rPr>
                <w:szCs w:val="28"/>
                <w:u w:val="single"/>
              </w:rPr>
            </w:pPr>
            <w:r w:rsidRPr="00672091">
              <w:rPr>
                <w:szCs w:val="28"/>
              </w:rPr>
              <w:t xml:space="preserve">Мероприятие </w:t>
            </w:r>
            <w:r>
              <w:rPr>
                <w:szCs w:val="28"/>
              </w:rPr>
              <w:t>5.</w:t>
            </w:r>
            <w:r w:rsidRPr="00672091">
              <w:rPr>
                <w:szCs w:val="28"/>
              </w:rPr>
              <w:t>1.2. «Организация участия творческой молодежи в международных, общероссийских, межрегиональных форумах и прочих мероприятиях»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672091" w:rsidRDefault="00672831" w:rsidP="0018084B">
            <w:pPr>
              <w:ind w:left="83" w:right="26"/>
              <w:rPr>
                <w:szCs w:val="28"/>
              </w:rPr>
            </w:pPr>
            <w:r w:rsidRPr="00F03953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1E1C67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10,00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1E1C67" w:rsidRDefault="00672831" w:rsidP="0018084B">
            <w:pPr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10,00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1E1C67" w:rsidRDefault="00672831" w:rsidP="0018084B">
            <w:pPr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10,00</w:t>
            </w:r>
          </w:p>
        </w:tc>
      </w:tr>
      <w:tr w:rsidR="00672831" w:rsidRPr="00672091" w:rsidTr="0018084B">
        <w:trPr>
          <w:gridBefore w:val="1"/>
          <w:wBefore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672091" w:rsidRDefault="00672831" w:rsidP="0018084B">
            <w:pPr>
              <w:widowControl w:val="0"/>
              <w:autoSpaceDE w:val="0"/>
              <w:ind w:left="58" w:right="59"/>
              <w:jc w:val="both"/>
              <w:rPr>
                <w:szCs w:val="28"/>
              </w:rPr>
            </w:pPr>
            <w:r w:rsidRPr="00672091">
              <w:rPr>
                <w:szCs w:val="28"/>
              </w:rPr>
              <w:t xml:space="preserve">Мероприятие </w:t>
            </w:r>
            <w:r>
              <w:rPr>
                <w:szCs w:val="28"/>
              </w:rPr>
              <w:t>5.</w:t>
            </w:r>
            <w:r w:rsidRPr="00672091">
              <w:rPr>
                <w:szCs w:val="28"/>
              </w:rPr>
              <w:t>1.3. «Проведение мероприятий клуба молодой семьи»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672091" w:rsidRDefault="00672831" w:rsidP="0018084B">
            <w:pPr>
              <w:ind w:left="83" w:right="26"/>
              <w:rPr>
                <w:szCs w:val="28"/>
              </w:rPr>
            </w:pPr>
            <w:r w:rsidRPr="00746B64">
              <w:rPr>
                <w:szCs w:val="28"/>
              </w:rPr>
              <w:t>Администрация Кочевского муниципального округа (для МБУК «Кочевский МБЦ»)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1E1C67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20,00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1E1C67" w:rsidRDefault="00672831" w:rsidP="0018084B">
            <w:pPr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20,00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1E1C67" w:rsidRDefault="00672831" w:rsidP="0018084B">
            <w:pPr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20,00</w:t>
            </w:r>
          </w:p>
        </w:tc>
      </w:tr>
      <w:tr w:rsidR="00672831" w:rsidRPr="00672091" w:rsidTr="0018084B">
        <w:trPr>
          <w:gridBefore w:val="1"/>
          <w:wBefore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672091" w:rsidRDefault="00672831" w:rsidP="0018084B">
            <w:pPr>
              <w:widowControl w:val="0"/>
              <w:autoSpaceDE w:val="0"/>
              <w:ind w:left="58" w:right="59"/>
              <w:jc w:val="both"/>
              <w:rPr>
                <w:szCs w:val="28"/>
              </w:rPr>
            </w:pPr>
            <w:r w:rsidRPr="00672091">
              <w:rPr>
                <w:szCs w:val="28"/>
              </w:rPr>
              <w:t xml:space="preserve">Мероприятие </w:t>
            </w:r>
            <w:r>
              <w:rPr>
                <w:szCs w:val="28"/>
              </w:rPr>
              <w:t>5.</w:t>
            </w:r>
            <w:r w:rsidRPr="00672091">
              <w:rPr>
                <w:szCs w:val="28"/>
              </w:rPr>
              <w:t>1.4. Проведение спортивного фестиваля для молодых семей Кочевского муниципального округа «ГТО всей семьей»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672091" w:rsidRDefault="00672831" w:rsidP="0018084B">
            <w:pPr>
              <w:ind w:left="83" w:right="26"/>
              <w:rPr>
                <w:szCs w:val="28"/>
              </w:rPr>
            </w:pPr>
            <w:r w:rsidRPr="00F03953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1E1C67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20,00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1E1C67" w:rsidRDefault="00672831" w:rsidP="0018084B">
            <w:pPr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20,00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1E1C67" w:rsidRDefault="00672831" w:rsidP="0018084B">
            <w:pPr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20,00</w:t>
            </w:r>
          </w:p>
        </w:tc>
      </w:tr>
      <w:tr w:rsidR="00672831" w:rsidRPr="00672091" w:rsidTr="0018084B">
        <w:trPr>
          <w:gridBefore w:val="1"/>
          <w:wBefore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F03953" w:rsidRDefault="00672831" w:rsidP="0018084B">
            <w:pPr>
              <w:widowControl w:val="0"/>
              <w:autoSpaceDE w:val="0"/>
              <w:ind w:left="58" w:right="59"/>
              <w:jc w:val="both"/>
              <w:rPr>
                <w:szCs w:val="28"/>
              </w:rPr>
            </w:pPr>
            <w:r w:rsidRPr="00F03953">
              <w:rPr>
                <w:szCs w:val="28"/>
              </w:rPr>
              <w:t>Мероприятие 5.1.5. «Проведение конкурса молодежных  социальных проектов»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F03953" w:rsidRDefault="00672831" w:rsidP="0018084B">
            <w:pPr>
              <w:ind w:left="83" w:right="26"/>
              <w:rPr>
                <w:szCs w:val="28"/>
              </w:rPr>
            </w:pPr>
            <w:r w:rsidRPr="00F03953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1E1C67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25,00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1E1C67" w:rsidRDefault="00672831" w:rsidP="0018084B">
            <w:pPr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25,00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1E1C67" w:rsidRDefault="00672831" w:rsidP="0018084B">
            <w:pPr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25,00</w:t>
            </w:r>
          </w:p>
        </w:tc>
      </w:tr>
      <w:tr w:rsidR="00672831" w:rsidRPr="00672091" w:rsidTr="0018084B">
        <w:trPr>
          <w:gridBefore w:val="1"/>
          <w:wBefore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672091" w:rsidRDefault="00672831" w:rsidP="0018084B">
            <w:pPr>
              <w:widowControl w:val="0"/>
              <w:autoSpaceDE w:val="0"/>
              <w:ind w:left="58" w:right="59"/>
              <w:jc w:val="both"/>
              <w:rPr>
                <w:szCs w:val="28"/>
                <w:u w:val="single"/>
              </w:rPr>
            </w:pPr>
            <w:r w:rsidRPr="00672091">
              <w:rPr>
                <w:szCs w:val="28"/>
                <w:u w:val="single"/>
              </w:rPr>
              <w:t xml:space="preserve">Основное мероприятие </w:t>
            </w:r>
            <w:r>
              <w:rPr>
                <w:szCs w:val="28"/>
                <w:u w:val="single"/>
              </w:rPr>
              <w:t>5.</w:t>
            </w:r>
            <w:r w:rsidRPr="00672091">
              <w:rPr>
                <w:szCs w:val="28"/>
                <w:u w:val="single"/>
              </w:rPr>
              <w:t>2.</w:t>
            </w:r>
            <w:r w:rsidRPr="00672091">
              <w:rPr>
                <w:szCs w:val="28"/>
              </w:rPr>
              <w:t xml:space="preserve"> Реализация регионального проекта «Социальная активность (Пермский край)»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672091" w:rsidRDefault="00672831" w:rsidP="0018084B">
            <w:pPr>
              <w:ind w:left="83" w:right="26"/>
              <w:rPr>
                <w:szCs w:val="28"/>
              </w:rPr>
            </w:pPr>
            <w:r w:rsidRPr="00F03953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1E1C67" w:rsidRDefault="00672831" w:rsidP="0018084B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1E1C67">
              <w:rPr>
                <w:b/>
                <w:szCs w:val="28"/>
              </w:rPr>
              <w:t>55,00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1E1C67" w:rsidRDefault="00672831" w:rsidP="0018084B">
            <w:pPr>
              <w:jc w:val="center"/>
              <w:rPr>
                <w:b/>
                <w:szCs w:val="28"/>
              </w:rPr>
            </w:pPr>
            <w:r w:rsidRPr="001E1C67">
              <w:rPr>
                <w:b/>
                <w:szCs w:val="28"/>
              </w:rPr>
              <w:t>55,00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1E1C67" w:rsidRDefault="00672831" w:rsidP="0018084B">
            <w:pPr>
              <w:jc w:val="center"/>
              <w:rPr>
                <w:b/>
                <w:szCs w:val="28"/>
              </w:rPr>
            </w:pPr>
            <w:r w:rsidRPr="001E1C67">
              <w:rPr>
                <w:b/>
                <w:szCs w:val="28"/>
              </w:rPr>
              <w:t>55,00</w:t>
            </w:r>
          </w:p>
        </w:tc>
      </w:tr>
      <w:tr w:rsidR="00672831" w:rsidRPr="00672091" w:rsidTr="0018084B">
        <w:trPr>
          <w:gridBefore w:val="1"/>
          <w:wBefore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672091" w:rsidRDefault="00672831" w:rsidP="0018084B">
            <w:pPr>
              <w:widowControl w:val="0"/>
              <w:autoSpaceDE w:val="0"/>
              <w:ind w:left="58" w:right="59"/>
              <w:jc w:val="both"/>
              <w:rPr>
                <w:szCs w:val="28"/>
              </w:rPr>
            </w:pPr>
            <w:r w:rsidRPr="00672091">
              <w:rPr>
                <w:szCs w:val="28"/>
              </w:rPr>
              <w:t xml:space="preserve">Мероприятие </w:t>
            </w:r>
            <w:r>
              <w:rPr>
                <w:szCs w:val="28"/>
              </w:rPr>
              <w:t>5.</w:t>
            </w:r>
            <w:r w:rsidRPr="00672091">
              <w:rPr>
                <w:szCs w:val="28"/>
              </w:rPr>
              <w:t>2.1. Проведение акций, приуроченных к памятным датам и событиям.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672091" w:rsidRDefault="00672831" w:rsidP="0018084B">
            <w:pPr>
              <w:ind w:left="83" w:right="26"/>
              <w:rPr>
                <w:szCs w:val="28"/>
              </w:rPr>
            </w:pPr>
            <w:r w:rsidRPr="00F03953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1E1C67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10,00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1E1C67" w:rsidRDefault="00672831" w:rsidP="0018084B">
            <w:pPr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10,00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1E1C67" w:rsidRDefault="00672831" w:rsidP="0018084B">
            <w:pPr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10,00</w:t>
            </w:r>
          </w:p>
        </w:tc>
      </w:tr>
      <w:tr w:rsidR="00672831" w:rsidRPr="00672091" w:rsidTr="0018084B">
        <w:trPr>
          <w:gridBefore w:val="1"/>
          <w:wBefore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672091" w:rsidRDefault="00672831" w:rsidP="0018084B">
            <w:pPr>
              <w:widowControl w:val="0"/>
              <w:autoSpaceDE w:val="0"/>
              <w:ind w:left="58" w:right="59"/>
              <w:jc w:val="both"/>
              <w:rPr>
                <w:szCs w:val="28"/>
              </w:rPr>
            </w:pPr>
            <w:r w:rsidRPr="00672091">
              <w:rPr>
                <w:szCs w:val="28"/>
              </w:rPr>
              <w:t xml:space="preserve">Мероприятие </w:t>
            </w:r>
            <w:r>
              <w:rPr>
                <w:szCs w:val="28"/>
              </w:rPr>
              <w:t>5.</w:t>
            </w:r>
            <w:r w:rsidRPr="00672091">
              <w:rPr>
                <w:szCs w:val="28"/>
              </w:rPr>
              <w:t>2.2. Вечер-чествование «Люди доброй воли», посвященный Международному Дню добровольца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672091" w:rsidRDefault="00672831" w:rsidP="0018084B">
            <w:pPr>
              <w:ind w:left="83" w:right="26"/>
              <w:rPr>
                <w:szCs w:val="28"/>
              </w:rPr>
            </w:pPr>
            <w:r w:rsidRPr="00F03953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1E1C67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10,00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1E1C67" w:rsidRDefault="00672831" w:rsidP="0018084B">
            <w:pPr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10,00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1E1C67" w:rsidRDefault="00672831" w:rsidP="0018084B">
            <w:pPr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10,00</w:t>
            </w:r>
          </w:p>
        </w:tc>
      </w:tr>
      <w:tr w:rsidR="00672831" w:rsidRPr="00672091" w:rsidTr="0018084B">
        <w:trPr>
          <w:gridBefore w:val="1"/>
          <w:wBefore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672091" w:rsidRDefault="00672831" w:rsidP="0018084B">
            <w:pPr>
              <w:widowControl w:val="0"/>
              <w:autoSpaceDE w:val="0"/>
              <w:ind w:left="58" w:right="59"/>
              <w:jc w:val="both"/>
              <w:rPr>
                <w:szCs w:val="28"/>
              </w:rPr>
            </w:pPr>
            <w:r w:rsidRPr="00672091">
              <w:rPr>
                <w:szCs w:val="28"/>
              </w:rPr>
              <w:lastRenderedPageBreak/>
              <w:t xml:space="preserve">Мероприятие </w:t>
            </w:r>
            <w:r>
              <w:rPr>
                <w:szCs w:val="28"/>
              </w:rPr>
              <w:t>5.</w:t>
            </w:r>
            <w:r w:rsidRPr="00672091">
              <w:rPr>
                <w:szCs w:val="28"/>
              </w:rPr>
              <w:t>2.3. Форум для добровольцев и добровольческих объединений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672091" w:rsidRDefault="00672831" w:rsidP="0018084B">
            <w:pPr>
              <w:ind w:left="83" w:right="26"/>
              <w:rPr>
                <w:szCs w:val="28"/>
              </w:rPr>
            </w:pPr>
            <w:r w:rsidRPr="00F03953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1E1C67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10,00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1E1C67" w:rsidRDefault="00672831" w:rsidP="0018084B">
            <w:pPr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10,00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1E1C67" w:rsidRDefault="00672831" w:rsidP="0018084B">
            <w:pPr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10,00</w:t>
            </w:r>
          </w:p>
        </w:tc>
      </w:tr>
      <w:tr w:rsidR="00672831" w:rsidRPr="00672091" w:rsidTr="0018084B">
        <w:trPr>
          <w:gridBefore w:val="1"/>
          <w:wBefore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F03953" w:rsidRDefault="00672831" w:rsidP="0018084B">
            <w:pPr>
              <w:widowControl w:val="0"/>
              <w:autoSpaceDE w:val="0"/>
              <w:ind w:left="58" w:right="59"/>
              <w:jc w:val="both"/>
              <w:rPr>
                <w:szCs w:val="28"/>
              </w:rPr>
            </w:pPr>
            <w:r w:rsidRPr="00F03953">
              <w:rPr>
                <w:szCs w:val="28"/>
              </w:rPr>
              <w:t>Мероприятие 5.2.4. «Проведение конкурса молодежных добровольческих инициатив»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F03953" w:rsidRDefault="00672831" w:rsidP="0018084B">
            <w:pPr>
              <w:ind w:left="83" w:right="26"/>
              <w:rPr>
                <w:szCs w:val="28"/>
              </w:rPr>
            </w:pPr>
            <w:r w:rsidRPr="00F03953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1E1C67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25,00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1E1C67" w:rsidRDefault="00672831" w:rsidP="0018084B">
            <w:pPr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25,00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1E1C67" w:rsidRDefault="00672831" w:rsidP="0018084B">
            <w:pPr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25,00</w:t>
            </w:r>
          </w:p>
        </w:tc>
      </w:tr>
      <w:tr w:rsidR="00672831" w:rsidRPr="00672091" w:rsidTr="0018084B">
        <w:trPr>
          <w:gridBefore w:val="1"/>
          <w:wBefore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672091" w:rsidRDefault="00672831" w:rsidP="0018084B">
            <w:pPr>
              <w:widowControl w:val="0"/>
              <w:autoSpaceDE w:val="0"/>
              <w:ind w:right="59"/>
              <w:rPr>
                <w:szCs w:val="28"/>
              </w:rPr>
            </w:pPr>
            <w:r>
              <w:rPr>
                <w:szCs w:val="28"/>
                <w:u w:val="single"/>
              </w:rPr>
              <w:t>Основное мероприятие 5.3</w:t>
            </w:r>
            <w:r w:rsidRPr="00672091">
              <w:rPr>
                <w:szCs w:val="28"/>
                <w:u w:val="single"/>
              </w:rPr>
              <w:t>.</w:t>
            </w:r>
            <w:r w:rsidRPr="00672091">
              <w:rPr>
                <w:szCs w:val="28"/>
              </w:rPr>
              <w:t xml:space="preserve"> Развитие инфраст</w:t>
            </w:r>
            <w:r>
              <w:rPr>
                <w:szCs w:val="28"/>
              </w:rPr>
              <w:t xml:space="preserve">руктуры культурной деятельности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672091" w:rsidRDefault="00672831" w:rsidP="0018084B">
            <w:pPr>
              <w:ind w:left="83" w:right="26"/>
              <w:rPr>
                <w:szCs w:val="28"/>
              </w:rPr>
            </w:pPr>
            <w:r w:rsidRPr="00746B64">
              <w:rPr>
                <w:szCs w:val="28"/>
              </w:rPr>
              <w:t>Администрация Кочевского муниципального округа (для МБУК «Кочевский МБЦ»)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1E1C67" w:rsidRDefault="00672831" w:rsidP="0018084B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1E1C67">
              <w:rPr>
                <w:b/>
                <w:szCs w:val="28"/>
              </w:rPr>
              <w:t>670,00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1E1C67" w:rsidRDefault="00672831" w:rsidP="0018084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</w:t>
            </w:r>
            <w:r w:rsidRPr="001E1C67">
              <w:rPr>
                <w:b/>
                <w:szCs w:val="28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1E1C67" w:rsidRDefault="00672831" w:rsidP="0018084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</w:t>
            </w:r>
            <w:r w:rsidRPr="001E1C67">
              <w:rPr>
                <w:b/>
                <w:szCs w:val="28"/>
              </w:rPr>
              <w:t>0,00</w:t>
            </w:r>
          </w:p>
        </w:tc>
      </w:tr>
      <w:tr w:rsidR="00672831" w:rsidRPr="00672091" w:rsidTr="0018084B">
        <w:trPr>
          <w:gridBefore w:val="1"/>
          <w:wBefore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672091" w:rsidRDefault="00672831" w:rsidP="0018084B">
            <w:pPr>
              <w:widowControl w:val="0"/>
              <w:autoSpaceDE w:val="0"/>
              <w:ind w:left="58" w:right="59"/>
              <w:jc w:val="both"/>
              <w:rPr>
                <w:szCs w:val="28"/>
              </w:rPr>
            </w:pPr>
            <w:r w:rsidRPr="00672091">
              <w:rPr>
                <w:szCs w:val="28"/>
              </w:rPr>
              <w:t xml:space="preserve">Мероприятие </w:t>
            </w:r>
            <w:r>
              <w:rPr>
                <w:szCs w:val="28"/>
              </w:rPr>
              <w:t>5.</w:t>
            </w:r>
            <w:r w:rsidRPr="00672091">
              <w:rPr>
                <w:szCs w:val="28"/>
              </w:rPr>
              <w:t>3.1. Проведение мероприятий для популяризации Музея репрессированных в с. Юксеево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672091" w:rsidRDefault="00672831" w:rsidP="0018084B">
            <w:pPr>
              <w:ind w:left="83" w:right="26"/>
              <w:rPr>
                <w:szCs w:val="28"/>
              </w:rPr>
            </w:pPr>
            <w:r w:rsidRPr="00746B64">
              <w:rPr>
                <w:szCs w:val="28"/>
              </w:rPr>
              <w:t>Администрация Кочевского муниципального округа (для МБУК «Кочевский МБЦ»)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1E1C67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20,00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1E1C67" w:rsidRDefault="00672831" w:rsidP="0018084B">
            <w:pPr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20,00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1E1C67" w:rsidRDefault="00672831" w:rsidP="0018084B">
            <w:pPr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20,00</w:t>
            </w:r>
          </w:p>
        </w:tc>
      </w:tr>
      <w:tr w:rsidR="00672831" w:rsidRPr="00672091" w:rsidTr="0018084B">
        <w:trPr>
          <w:gridBefore w:val="1"/>
          <w:wBefore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672091" w:rsidRDefault="00672831" w:rsidP="0018084B">
            <w:pPr>
              <w:widowControl w:val="0"/>
              <w:autoSpaceDE w:val="0"/>
              <w:ind w:left="58" w:right="59"/>
              <w:jc w:val="both"/>
              <w:rPr>
                <w:szCs w:val="28"/>
                <w:u w:val="single"/>
              </w:rPr>
            </w:pPr>
            <w:r w:rsidRPr="00672091">
              <w:rPr>
                <w:szCs w:val="28"/>
              </w:rPr>
              <w:t xml:space="preserve">Мероприятие </w:t>
            </w:r>
            <w:r>
              <w:rPr>
                <w:szCs w:val="28"/>
              </w:rPr>
              <w:t>5.</w:t>
            </w:r>
            <w:r w:rsidRPr="00672091">
              <w:rPr>
                <w:szCs w:val="28"/>
              </w:rPr>
              <w:t>3.2. Проведение мероприятий для популяризации Парка деревянных скульптур Е.Ф. Утробина в д. Пармайлово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672091" w:rsidRDefault="00672831" w:rsidP="0018084B">
            <w:pPr>
              <w:ind w:left="83" w:right="26"/>
              <w:rPr>
                <w:szCs w:val="28"/>
              </w:rPr>
            </w:pPr>
            <w:r w:rsidRPr="00746B64">
              <w:rPr>
                <w:szCs w:val="28"/>
              </w:rPr>
              <w:t>Администрация Кочевского муниципального округа (для МБУК «Кочевский МБЦ»)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1E1C67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60,00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1E1C67" w:rsidRDefault="00672831" w:rsidP="0018084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  <w:r w:rsidRPr="001E1C67">
              <w:rPr>
                <w:szCs w:val="28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1E1C67" w:rsidRDefault="00672831" w:rsidP="0018084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  <w:r w:rsidRPr="001E1C67">
              <w:rPr>
                <w:szCs w:val="28"/>
              </w:rPr>
              <w:t>0,00</w:t>
            </w:r>
          </w:p>
        </w:tc>
      </w:tr>
      <w:tr w:rsidR="00672831" w:rsidRPr="00672091" w:rsidTr="0018084B">
        <w:trPr>
          <w:gridBefore w:val="1"/>
          <w:wBefore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672091" w:rsidRDefault="00672831" w:rsidP="0018084B">
            <w:pPr>
              <w:widowControl w:val="0"/>
              <w:autoSpaceDE w:val="0"/>
              <w:ind w:left="58" w:right="59"/>
              <w:jc w:val="both"/>
              <w:rPr>
                <w:szCs w:val="28"/>
              </w:rPr>
            </w:pPr>
            <w:r w:rsidRPr="00672091">
              <w:rPr>
                <w:szCs w:val="28"/>
              </w:rPr>
              <w:t xml:space="preserve">Мероприятие </w:t>
            </w:r>
            <w:r>
              <w:rPr>
                <w:szCs w:val="28"/>
              </w:rPr>
              <w:t>5.</w:t>
            </w:r>
            <w:r w:rsidRPr="00672091">
              <w:rPr>
                <w:szCs w:val="28"/>
              </w:rPr>
              <w:t>3.</w:t>
            </w:r>
            <w:r>
              <w:rPr>
                <w:szCs w:val="28"/>
              </w:rPr>
              <w:t>3</w:t>
            </w:r>
            <w:r w:rsidRPr="00672091">
              <w:rPr>
                <w:szCs w:val="28"/>
              </w:rPr>
              <w:t>. Участие в проекте на софинасирование мероприятий по благоустройству для популяризации Парка деревянных скульптур Е.Ф. Утробина в д. Пармайлово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672091" w:rsidRDefault="00672831" w:rsidP="0018084B">
            <w:pPr>
              <w:ind w:left="83" w:right="26"/>
              <w:rPr>
                <w:szCs w:val="28"/>
              </w:rPr>
            </w:pPr>
            <w:r w:rsidRPr="00746B64">
              <w:rPr>
                <w:szCs w:val="28"/>
              </w:rPr>
              <w:t>Администрация Кочевского муниципального округа (для МБУК «Кочевский МБЦ»)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1E1C67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590,00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1E1C67" w:rsidRDefault="00672831" w:rsidP="0018084B">
            <w:pPr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1E1C67" w:rsidRDefault="00672831" w:rsidP="0018084B">
            <w:pPr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0,00</w:t>
            </w:r>
          </w:p>
        </w:tc>
      </w:tr>
    </w:tbl>
    <w:p w:rsidR="00672831" w:rsidRDefault="00672831" w:rsidP="00672831">
      <w:pPr>
        <w:widowControl w:val="0"/>
        <w:autoSpaceDE w:val="0"/>
        <w:ind w:firstLine="540"/>
        <w:jc w:val="both"/>
        <w:rPr>
          <w:szCs w:val="28"/>
        </w:rPr>
      </w:pPr>
    </w:p>
    <w:p w:rsidR="00672831" w:rsidRDefault="00672831" w:rsidP="00672831">
      <w:pPr>
        <w:widowControl w:val="0"/>
        <w:autoSpaceDE w:val="0"/>
        <w:ind w:firstLine="540"/>
        <w:jc w:val="both"/>
        <w:rPr>
          <w:szCs w:val="28"/>
        </w:rPr>
      </w:pPr>
    </w:p>
    <w:p w:rsidR="00672831" w:rsidRPr="00905E57" w:rsidRDefault="00672831" w:rsidP="00672831">
      <w:pPr>
        <w:widowControl w:val="0"/>
        <w:autoSpaceDE w:val="0"/>
        <w:ind w:firstLine="540"/>
        <w:jc w:val="both"/>
        <w:rPr>
          <w:szCs w:val="28"/>
        </w:rPr>
      </w:pPr>
      <w:r w:rsidRPr="00905E57">
        <w:rPr>
          <w:szCs w:val="28"/>
        </w:rPr>
        <w:t>&lt;1&gt; Представленные расходы подлежат ежегодному уточнению при формировании бюджета на очередной финансовый год и плановый период.</w:t>
      </w:r>
    </w:p>
    <w:p w:rsidR="000858EA" w:rsidRPr="000858EA" w:rsidRDefault="000858EA" w:rsidP="000858EA">
      <w:pPr>
        <w:pStyle w:val="a5"/>
        <w:ind w:firstLine="0"/>
        <w:jc w:val="left"/>
        <w:rPr>
          <w:b/>
        </w:rPr>
      </w:pPr>
    </w:p>
    <w:sectPr w:rsidR="000858EA" w:rsidRPr="000858EA" w:rsidSect="00672831">
      <w:pgSz w:w="16838" w:h="11906" w:orient="landscape" w:code="9"/>
      <w:pgMar w:top="1134" w:right="1134" w:bottom="567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E69" w:rsidRDefault="006E3E69">
      <w:r>
        <w:separator/>
      </w:r>
    </w:p>
  </w:endnote>
  <w:endnote w:type="continuationSeparator" w:id="0">
    <w:p w:rsidR="006E3E69" w:rsidRDefault="006E3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62DE" w:rsidRDefault="009E62DE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E69" w:rsidRDefault="006E3E69">
      <w:r>
        <w:separator/>
      </w:r>
    </w:p>
  </w:footnote>
  <w:footnote w:type="continuationSeparator" w:id="0">
    <w:p w:rsidR="006E3E69" w:rsidRDefault="006E3E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62D58"/>
    <w:multiLevelType w:val="hybridMultilevel"/>
    <w:tmpl w:val="ABEAC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E7458"/>
    <w:multiLevelType w:val="hybridMultilevel"/>
    <w:tmpl w:val="F21E273C"/>
    <w:lvl w:ilvl="0" w:tplc="7E761AF8">
      <w:start w:val="1"/>
      <w:numFmt w:val="decimal"/>
      <w:lvlText w:val="%1."/>
      <w:lvlJc w:val="left"/>
      <w:pPr>
        <w:ind w:left="107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0C123C66"/>
    <w:multiLevelType w:val="hybridMultilevel"/>
    <w:tmpl w:val="945E7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7693D"/>
    <w:multiLevelType w:val="hybridMultilevel"/>
    <w:tmpl w:val="AEB86548"/>
    <w:lvl w:ilvl="0" w:tplc="5E3ECA4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677695F"/>
    <w:multiLevelType w:val="hybridMultilevel"/>
    <w:tmpl w:val="D0F83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02A"/>
    <w:rsid w:val="00016FA6"/>
    <w:rsid w:val="00032C3C"/>
    <w:rsid w:val="00060F3D"/>
    <w:rsid w:val="00064595"/>
    <w:rsid w:val="00066153"/>
    <w:rsid w:val="00066AB4"/>
    <w:rsid w:val="000858EA"/>
    <w:rsid w:val="00097994"/>
    <w:rsid w:val="000C2D90"/>
    <w:rsid w:val="000C702A"/>
    <w:rsid w:val="000D535E"/>
    <w:rsid w:val="00100739"/>
    <w:rsid w:val="00143108"/>
    <w:rsid w:val="00155EBA"/>
    <w:rsid w:val="0018084B"/>
    <w:rsid w:val="001B2E61"/>
    <w:rsid w:val="001C678F"/>
    <w:rsid w:val="001E33CA"/>
    <w:rsid w:val="001E6DAD"/>
    <w:rsid w:val="001F40D1"/>
    <w:rsid w:val="002802BE"/>
    <w:rsid w:val="00290115"/>
    <w:rsid w:val="00311DAC"/>
    <w:rsid w:val="003470A0"/>
    <w:rsid w:val="0036013B"/>
    <w:rsid w:val="00393D1F"/>
    <w:rsid w:val="003D1F38"/>
    <w:rsid w:val="003D1FD1"/>
    <w:rsid w:val="00464A14"/>
    <w:rsid w:val="0047083E"/>
    <w:rsid w:val="004735EC"/>
    <w:rsid w:val="00482A25"/>
    <w:rsid w:val="004B155C"/>
    <w:rsid w:val="004D56D4"/>
    <w:rsid w:val="004E2EE2"/>
    <w:rsid w:val="004E7C02"/>
    <w:rsid w:val="004F6BB4"/>
    <w:rsid w:val="00515937"/>
    <w:rsid w:val="00576055"/>
    <w:rsid w:val="005840C7"/>
    <w:rsid w:val="005955BE"/>
    <w:rsid w:val="005C3A89"/>
    <w:rsid w:val="005D011B"/>
    <w:rsid w:val="006255D0"/>
    <w:rsid w:val="00661445"/>
    <w:rsid w:val="00672831"/>
    <w:rsid w:val="006B7722"/>
    <w:rsid w:val="006D27F0"/>
    <w:rsid w:val="006E3E69"/>
    <w:rsid w:val="006F2B94"/>
    <w:rsid w:val="00710414"/>
    <w:rsid w:val="00715A69"/>
    <w:rsid w:val="007D2C11"/>
    <w:rsid w:val="007F627A"/>
    <w:rsid w:val="00802E5C"/>
    <w:rsid w:val="0081770D"/>
    <w:rsid w:val="008432D9"/>
    <w:rsid w:val="00854DF7"/>
    <w:rsid w:val="008741B6"/>
    <w:rsid w:val="008936EC"/>
    <w:rsid w:val="00896C9F"/>
    <w:rsid w:val="008F5F02"/>
    <w:rsid w:val="009049CA"/>
    <w:rsid w:val="00914187"/>
    <w:rsid w:val="009253F0"/>
    <w:rsid w:val="00942FE8"/>
    <w:rsid w:val="009C011A"/>
    <w:rsid w:val="009C54BD"/>
    <w:rsid w:val="009E62DE"/>
    <w:rsid w:val="00A16F73"/>
    <w:rsid w:val="00A442D4"/>
    <w:rsid w:val="00A701BA"/>
    <w:rsid w:val="00AC1886"/>
    <w:rsid w:val="00AD7286"/>
    <w:rsid w:val="00AE0B25"/>
    <w:rsid w:val="00B01DB0"/>
    <w:rsid w:val="00B02CA3"/>
    <w:rsid w:val="00B11ABE"/>
    <w:rsid w:val="00B921B5"/>
    <w:rsid w:val="00BD5716"/>
    <w:rsid w:val="00C17F88"/>
    <w:rsid w:val="00C32993"/>
    <w:rsid w:val="00C6110D"/>
    <w:rsid w:val="00CA762E"/>
    <w:rsid w:val="00CE3792"/>
    <w:rsid w:val="00CF08E6"/>
    <w:rsid w:val="00CF2541"/>
    <w:rsid w:val="00D03388"/>
    <w:rsid w:val="00D32CEE"/>
    <w:rsid w:val="00D43142"/>
    <w:rsid w:val="00DA6E9E"/>
    <w:rsid w:val="00DB546B"/>
    <w:rsid w:val="00DC7E2F"/>
    <w:rsid w:val="00DF3619"/>
    <w:rsid w:val="00E01762"/>
    <w:rsid w:val="00E03B2B"/>
    <w:rsid w:val="00EC368A"/>
    <w:rsid w:val="00F22F1F"/>
    <w:rsid w:val="00F31ED4"/>
    <w:rsid w:val="00F6686C"/>
    <w:rsid w:val="00F85B83"/>
    <w:rsid w:val="00FF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55A388"/>
  <w15:docId w15:val="{7DB09BD7-29D0-4469-86D0-319CF63CF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AB4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AE0B25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rsid w:val="00AE0B2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basedOn w:val="a"/>
    <w:rsid w:val="00AE0B25"/>
    <w:pPr>
      <w:spacing w:line="360" w:lineRule="exact"/>
      <w:ind w:firstLine="720"/>
      <w:jc w:val="both"/>
    </w:pPr>
  </w:style>
  <w:style w:type="paragraph" w:customStyle="1" w:styleId="a6">
    <w:name w:val="Заголовок к тексту"/>
    <w:basedOn w:val="a"/>
    <w:next w:val="a5"/>
    <w:rsid w:val="00AE0B25"/>
    <w:pPr>
      <w:suppressAutoHyphens/>
      <w:spacing w:after="480" w:line="240" w:lineRule="exact"/>
    </w:pPr>
    <w:rPr>
      <w:b/>
    </w:rPr>
  </w:style>
  <w:style w:type="paragraph" w:customStyle="1" w:styleId="a7">
    <w:name w:val="регистрационные поля"/>
    <w:basedOn w:val="a"/>
    <w:rsid w:val="00AE0B25"/>
    <w:pPr>
      <w:spacing w:line="240" w:lineRule="exact"/>
      <w:jc w:val="center"/>
    </w:pPr>
    <w:rPr>
      <w:lang w:val="en-US"/>
    </w:rPr>
  </w:style>
  <w:style w:type="paragraph" w:customStyle="1" w:styleId="a8">
    <w:name w:val="Исполнитель"/>
    <w:basedOn w:val="a5"/>
    <w:rsid w:val="00AE0B25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9">
    <w:name w:val="header"/>
    <w:basedOn w:val="a"/>
    <w:rsid w:val="00AE0B25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AE0B25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8741B6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DA6E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0858EA"/>
    <w:pPr>
      <w:spacing w:before="100" w:beforeAutospacing="1" w:after="100" w:afterAutospacing="1"/>
    </w:pPr>
    <w:rPr>
      <w:sz w:val="24"/>
      <w:szCs w:val="24"/>
    </w:rPr>
  </w:style>
  <w:style w:type="character" w:customStyle="1" w:styleId="105pt0pt">
    <w:name w:val="Основной текст + 10;5 pt;Интервал 0 pt"/>
    <w:rsid w:val="00672831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vertAlign w:val="baseline"/>
      <w:lang w:val="ru-RU"/>
    </w:rPr>
  </w:style>
  <w:style w:type="paragraph" w:styleId="ae">
    <w:name w:val="No Spacing"/>
    <w:qFormat/>
    <w:rsid w:val="00672831"/>
    <w:pPr>
      <w:suppressAutoHyphens/>
    </w:pPr>
    <w:rPr>
      <w:sz w:val="28"/>
      <w:lang w:eastAsia="zh-CN"/>
    </w:rPr>
  </w:style>
  <w:style w:type="paragraph" w:customStyle="1" w:styleId="af">
    <w:name w:val="Содержимое таблицы"/>
    <w:basedOn w:val="a"/>
    <w:rsid w:val="00672831"/>
    <w:pPr>
      <w:widowControl w:val="0"/>
      <w:suppressLineNumbers/>
      <w:suppressAutoHyphens/>
    </w:pPr>
    <w:rPr>
      <w:rFonts w:ascii="Arial" w:eastAsia="Arial Unicode MS" w:hAnsi="Arial" w:cs="Arial"/>
      <w:kern w:val="1"/>
      <w:sz w:val="20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52;&#1057;&#1069;&#1044;\&#1055;&#1086;&#1089;&#1090;&#1072;&#1085;&#1086;&#1074;&#1083;&#1077;&#1085;&#1080;&#1077;\&#1087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B2A5A-44BF-4276-8AA3-7F1C1A0A9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1</TotalTime>
  <Pages>19</Pages>
  <Words>3580</Words>
  <Characters>20406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</Company>
  <LinksUpToDate>false</LinksUpToDate>
  <CharactersWithSpaces>23939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4</cp:revision>
  <cp:lastPrinted>2021-09-29T04:15:00Z</cp:lastPrinted>
  <dcterms:created xsi:type="dcterms:W3CDTF">2022-02-02T04:29:00Z</dcterms:created>
  <dcterms:modified xsi:type="dcterms:W3CDTF">2022-04-04T11:21:00Z</dcterms:modified>
</cp:coreProperties>
</file>