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3045C3BD" w14:textId="77777777" w:rsidR="00F7176A" w:rsidRDefault="00F7176A" w:rsidP="00AD6D6B">
      <w:pPr>
        <w:pStyle w:val="af"/>
        <w:rPr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77777777" w:rsidR="001131EB" w:rsidRPr="001131EB" w:rsidRDefault="001131EB" w:rsidP="001131EB">
                            <w:pPr>
                              <w:suppressAutoHyphens/>
                              <w:spacing w:after="480" w:line="240" w:lineRule="exact"/>
                              <w:rPr>
                                <w:sz w:val="28"/>
                              </w:rPr>
                            </w:pPr>
                            <w:r w:rsidRPr="001131EB">
                              <w:rPr>
                                <w:sz w:val="28"/>
                              </w:rPr>
                              <w:fldChar w:fldCharType="begin"/>
                            </w:r>
                            <w:r w:rsidRPr="001131EB">
                              <w:rPr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31EB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1131EB">
                              <w:rPr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 Кочевском муниципальном  округе»</w:t>
                            </w:r>
                            <w:r w:rsidRPr="001131EB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9354F0" w:rsidRDefault="009354F0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9354F0" w:rsidRPr="000217BF" w:rsidRDefault="009354F0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77777777" w:rsidR="001131EB" w:rsidRPr="001131EB" w:rsidRDefault="001131EB" w:rsidP="001131EB">
                      <w:pPr>
                        <w:suppressAutoHyphens/>
                        <w:spacing w:after="480" w:line="240" w:lineRule="exact"/>
                        <w:rPr>
                          <w:sz w:val="28"/>
                        </w:rPr>
                      </w:pPr>
                      <w:r w:rsidRPr="001131EB">
                        <w:rPr>
                          <w:sz w:val="28"/>
                        </w:rPr>
                        <w:fldChar w:fldCharType="begin"/>
                      </w:r>
                      <w:r w:rsidRPr="001131EB">
                        <w:rPr>
                          <w:sz w:val="28"/>
                        </w:rPr>
                        <w:instrText xml:space="preserve"> DOCPROPERTY  doc_summary  \* MERGEFORMAT </w:instrText>
                      </w:r>
                      <w:r w:rsidRPr="001131EB">
                        <w:rPr>
                          <w:sz w:val="28"/>
                        </w:rPr>
                        <w:fldChar w:fldCharType="separate"/>
                      </w:r>
                      <w:r w:rsidRPr="001131EB">
                        <w:rPr>
                          <w:sz w:val="28"/>
                        </w:rPr>
                        <w:t>О внесении изменений в муниципальную программу «Управление муниципальным имуществом и земельными ресурсами в  Кочевском муниципальном  округе»</w:t>
                      </w:r>
                      <w:r w:rsidRPr="001131EB">
                        <w:rPr>
                          <w:sz w:val="28"/>
                        </w:rPr>
                        <w:fldChar w:fldCharType="end"/>
                      </w:r>
                    </w:p>
                    <w:p w14:paraId="1B3F559B" w14:textId="77777777" w:rsidR="009354F0" w:rsidRDefault="009354F0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9354F0" w:rsidRPr="000217BF" w:rsidRDefault="009354F0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25F9D9BF" w:rsidR="009354F0" w:rsidRPr="00260798" w:rsidRDefault="00260798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3360FA">
                              <w:rPr>
                                <w:lang w:val="ru-RU"/>
                              </w:rPr>
                              <w:t xml:space="preserve">  97</w:t>
                            </w:r>
                            <w:r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25F9D9BF" w:rsidR="009354F0" w:rsidRPr="00260798" w:rsidRDefault="00260798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  <w:r w:rsidR="003360FA">
                        <w:rPr>
                          <w:lang w:val="ru-RU"/>
                        </w:rPr>
                        <w:t xml:space="preserve">  97</w:t>
                      </w:r>
                      <w:r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1851C786" w:rsidR="009354F0" w:rsidRPr="00514A6F" w:rsidRDefault="00260798" w:rsidP="00260798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 w:rsidR="003360FA">
                              <w:rPr>
                                <w:lang w:val="ru-RU"/>
                              </w:rPr>
                              <w:t>7</w:t>
                            </w:r>
                            <w:r>
                              <w:rPr>
                                <w:lang w:val="ru-RU"/>
                              </w:rPr>
                              <w:t>.02.2022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1851C786" w:rsidR="009354F0" w:rsidRPr="00514A6F" w:rsidRDefault="00260798" w:rsidP="00260798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</w:t>
                      </w:r>
                      <w:r w:rsidR="003360FA">
                        <w:rPr>
                          <w:lang w:val="ru-RU"/>
                        </w:rPr>
                        <w:t>7</w:t>
                      </w:r>
                      <w:r>
                        <w:rPr>
                          <w:lang w:val="ru-RU"/>
                        </w:rPr>
                        <w:t>.02.2022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730585" w14:textId="14195439" w:rsidR="006C3C3C" w:rsidRPr="006C3C3C" w:rsidRDefault="006C3C3C" w:rsidP="006C3C3C">
      <w:pPr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 xml:space="preserve">В соответствии со статьей 179 Бюджетного кодекса Российской Федерации, решения Думы Кочевского муниципального округа Пермского края  от </w:t>
      </w:r>
      <w:r w:rsidR="00B9255D">
        <w:rPr>
          <w:sz w:val="28"/>
          <w:szCs w:val="28"/>
        </w:rPr>
        <w:t>27.12.2021</w:t>
      </w:r>
      <w:r w:rsidR="009A6F19">
        <w:rPr>
          <w:sz w:val="28"/>
          <w:szCs w:val="28"/>
        </w:rPr>
        <w:t xml:space="preserve"> № </w:t>
      </w:r>
      <w:r w:rsidR="00B9255D">
        <w:rPr>
          <w:sz w:val="28"/>
          <w:szCs w:val="28"/>
        </w:rPr>
        <w:t>154</w:t>
      </w:r>
      <w:r w:rsidRPr="006C3C3C">
        <w:rPr>
          <w:sz w:val="28"/>
          <w:szCs w:val="28"/>
        </w:rPr>
        <w:t xml:space="preserve"> "О </w:t>
      </w:r>
      <w:r w:rsidR="00B9255D">
        <w:rPr>
          <w:sz w:val="28"/>
          <w:szCs w:val="28"/>
        </w:rPr>
        <w:t xml:space="preserve">бюджете </w:t>
      </w:r>
      <w:r w:rsidRPr="006C3C3C">
        <w:rPr>
          <w:sz w:val="28"/>
          <w:szCs w:val="28"/>
        </w:rPr>
        <w:t>Кочевского муни</w:t>
      </w:r>
      <w:r w:rsidR="00AF7DEF">
        <w:rPr>
          <w:sz w:val="28"/>
          <w:szCs w:val="28"/>
        </w:rPr>
        <w:t>ципального округа</w:t>
      </w:r>
      <w:r w:rsidRPr="006C3C3C">
        <w:rPr>
          <w:sz w:val="28"/>
          <w:szCs w:val="28"/>
        </w:rPr>
        <w:t xml:space="preserve"> Пермского края на 202</w:t>
      </w:r>
      <w:r w:rsidR="00B9255D">
        <w:rPr>
          <w:sz w:val="28"/>
          <w:szCs w:val="28"/>
        </w:rPr>
        <w:t>2</w:t>
      </w:r>
      <w:r w:rsidRPr="006C3C3C">
        <w:rPr>
          <w:sz w:val="28"/>
          <w:szCs w:val="28"/>
        </w:rPr>
        <w:t xml:space="preserve"> год и на плановый период 202</w:t>
      </w:r>
      <w:r w:rsidR="00B9255D">
        <w:rPr>
          <w:sz w:val="28"/>
          <w:szCs w:val="28"/>
        </w:rPr>
        <w:t>3</w:t>
      </w:r>
      <w:r w:rsidRPr="006C3C3C">
        <w:rPr>
          <w:sz w:val="28"/>
          <w:szCs w:val="28"/>
        </w:rPr>
        <w:t xml:space="preserve"> и 202</w:t>
      </w:r>
      <w:r w:rsidR="00B9255D">
        <w:rPr>
          <w:sz w:val="28"/>
          <w:szCs w:val="28"/>
        </w:rPr>
        <w:t>4</w:t>
      </w:r>
      <w:r w:rsidRPr="006C3C3C">
        <w:rPr>
          <w:sz w:val="28"/>
          <w:szCs w:val="28"/>
        </w:rPr>
        <w:t xml:space="preserve"> годов", руководствуясь Уставом Кочевского муниципального округа, </w:t>
      </w:r>
    </w:p>
    <w:p w14:paraId="7AA7B3AD" w14:textId="1ABDDD57" w:rsidR="006C3C3C" w:rsidRPr="006C3C3C" w:rsidRDefault="00260798" w:rsidP="006C3C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C3C3C" w:rsidRPr="006C3C3C">
        <w:rPr>
          <w:sz w:val="28"/>
          <w:szCs w:val="28"/>
        </w:rPr>
        <w:t>ПОСТАНОВЛЯ</w:t>
      </w:r>
      <w:r w:rsidR="00B9255D">
        <w:rPr>
          <w:sz w:val="28"/>
          <w:szCs w:val="28"/>
        </w:rPr>
        <w:t>ЕТ</w:t>
      </w:r>
      <w:r w:rsidR="006C3C3C" w:rsidRPr="006C3C3C">
        <w:rPr>
          <w:sz w:val="28"/>
          <w:szCs w:val="28"/>
        </w:rPr>
        <w:t>:</w:t>
      </w:r>
    </w:p>
    <w:p w14:paraId="0EA4F780" w14:textId="38BC11DE" w:rsidR="00042BF7" w:rsidRPr="006C3C3C" w:rsidRDefault="006C3C3C" w:rsidP="00042BF7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B9255D">
        <w:rPr>
          <w:sz w:val="28"/>
          <w:szCs w:val="28"/>
          <w:lang w:eastAsia="x-none"/>
        </w:rPr>
        <w:t>03 ноября</w:t>
      </w:r>
      <w:r w:rsidRPr="006C3C3C">
        <w:rPr>
          <w:sz w:val="28"/>
          <w:szCs w:val="28"/>
          <w:lang w:eastAsia="x-none"/>
        </w:rPr>
        <w:t xml:space="preserve"> 20</w:t>
      </w:r>
      <w:r w:rsidR="00B774B1">
        <w:rPr>
          <w:sz w:val="28"/>
          <w:szCs w:val="28"/>
          <w:lang w:eastAsia="x-none"/>
        </w:rPr>
        <w:t>2</w:t>
      </w:r>
      <w:r w:rsidR="00B9255D">
        <w:rPr>
          <w:sz w:val="28"/>
          <w:szCs w:val="28"/>
          <w:lang w:eastAsia="x-none"/>
        </w:rPr>
        <w:t>1</w:t>
      </w:r>
      <w:r w:rsidRPr="006C3C3C">
        <w:rPr>
          <w:sz w:val="28"/>
          <w:szCs w:val="28"/>
          <w:lang w:eastAsia="x-none"/>
        </w:rPr>
        <w:t xml:space="preserve"> № </w:t>
      </w:r>
      <w:r w:rsidR="00B9255D">
        <w:rPr>
          <w:sz w:val="28"/>
          <w:szCs w:val="28"/>
          <w:lang w:eastAsia="x-none"/>
        </w:rPr>
        <w:t>669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042BF7">
        <w:rPr>
          <w:sz w:val="28"/>
          <w:szCs w:val="28"/>
          <w:lang w:eastAsia="x-none"/>
        </w:rPr>
        <w:t>.</w:t>
      </w:r>
    </w:p>
    <w:p w14:paraId="69B7A285" w14:textId="619F6DAC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>Настоящее постановление вступает в силу с даты официального опубликования в газете «Кочевская жизнь», подлежит размещению на официальном сайте администрации муниципального округа 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C971C6">
        <w:rPr>
          <w:rFonts w:eastAsia="Calibri"/>
          <w:sz w:val="28"/>
          <w:szCs w:val="28"/>
          <w:lang w:eastAsia="en-US"/>
        </w:rPr>
        <w:t>2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C971C6">
        <w:rPr>
          <w:rFonts w:eastAsia="Calibri"/>
          <w:sz w:val="28"/>
          <w:szCs w:val="28"/>
          <w:lang w:eastAsia="en-US"/>
        </w:rPr>
        <w:t>3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C971C6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77777777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Кочевского  муниципального округа по развитию инфраструктуры и  жилищно-коммунального хозяйства.</w:t>
      </w:r>
    </w:p>
    <w:p w14:paraId="46C3FB12" w14:textId="77777777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</w:p>
    <w:p w14:paraId="6783CB7C" w14:textId="77777777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6B38BF40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</w:t>
      </w:r>
      <w:r w:rsidR="003360FA">
        <w:rPr>
          <w:sz w:val="28"/>
          <w:szCs w:val="28"/>
          <w:lang w:eastAsia="x-none"/>
        </w:rPr>
        <w:t xml:space="preserve"> 07</w:t>
      </w:r>
      <w:r w:rsidR="00D12159">
        <w:rPr>
          <w:sz w:val="28"/>
          <w:szCs w:val="28"/>
          <w:lang w:eastAsia="x-none"/>
        </w:rPr>
        <w:t>.02.2022</w:t>
      </w:r>
      <w:r w:rsidRPr="006C73F0">
        <w:rPr>
          <w:sz w:val="28"/>
          <w:szCs w:val="28"/>
          <w:lang w:eastAsia="x-none"/>
        </w:rPr>
        <w:t xml:space="preserve"> 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>№</w:t>
      </w:r>
      <w:r w:rsidR="003360FA">
        <w:rPr>
          <w:sz w:val="28"/>
          <w:szCs w:val="28"/>
          <w:lang w:eastAsia="x-none"/>
        </w:rPr>
        <w:t xml:space="preserve"> 97</w:t>
      </w:r>
      <w:bookmarkStart w:id="0" w:name="_GoBack"/>
      <w:bookmarkEnd w:id="0"/>
      <w:r w:rsidR="00D12159">
        <w:rPr>
          <w:sz w:val="28"/>
          <w:szCs w:val="28"/>
          <w:lang w:eastAsia="x-none"/>
        </w:rPr>
        <w:t>-293-01-01</w:t>
      </w:r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0776B1F0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C971C6">
        <w:rPr>
          <w:b/>
          <w:sz w:val="28"/>
          <w:szCs w:val="28"/>
          <w:lang w:eastAsia="x-none"/>
        </w:rPr>
        <w:t>03 ноября</w:t>
      </w:r>
      <w:r w:rsidR="00955F8C">
        <w:rPr>
          <w:b/>
          <w:sz w:val="28"/>
          <w:szCs w:val="28"/>
          <w:lang w:eastAsia="x-none"/>
        </w:rPr>
        <w:t xml:space="preserve"> 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C971C6">
        <w:rPr>
          <w:b/>
          <w:sz w:val="28"/>
          <w:szCs w:val="28"/>
          <w:lang w:eastAsia="x-none"/>
        </w:rPr>
        <w:t>1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C971C6">
        <w:rPr>
          <w:b/>
          <w:sz w:val="28"/>
          <w:szCs w:val="28"/>
          <w:lang w:eastAsia="x-none"/>
        </w:rPr>
        <w:t>669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20CA507C" w14:textId="77777777" w:rsidR="00062C83" w:rsidRDefault="00631922" w:rsidP="005A2B02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Паспорте муниципальной программы позицию строки «Объемы и источники финансирования программы» изложить в новой редакции следующего содержания: </w:t>
      </w:r>
    </w:p>
    <w:p w14:paraId="0D851B40" w14:textId="5EF965FC" w:rsidR="00631922" w:rsidRDefault="00631922" w:rsidP="00062C83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1516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5745"/>
        <w:gridCol w:w="2271"/>
        <w:gridCol w:w="1984"/>
        <w:gridCol w:w="1843"/>
        <w:gridCol w:w="1701"/>
      </w:tblGrid>
      <w:tr w:rsidR="00631922" w:rsidRPr="00DE6935" w14:paraId="170E1AA8" w14:textId="77777777" w:rsidTr="003E100E">
        <w:trPr>
          <w:trHeight w:val="183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6F4" w14:textId="77777777" w:rsidR="00631922" w:rsidRPr="00DE6935" w:rsidRDefault="00631922" w:rsidP="003E100E">
            <w:pPr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AB8F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5A47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Расходы (тыс. руб.)</w:t>
            </w:r>
          </w:p>
        </w:tc>
      </w:tr>
      <w:tr w:rsidR="00631922" w:rsidRPr="00DE6935" w14:paraId="48A7F14D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4FBD" w14:textId="77777777" w:rsidR="00631922" w:rsidRPr="00DE6935" w:rsidRDefault="00631922" w:rsidP="003E100E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BBAE" w14:textId="77777777" w:rsidR="00631922" w:rsidRPr="00DE6935" w:rsidRDefault="00631922" w:rsidP="003E100E">
            <w:pPr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00FE" w14:textId="4458199D" w:rsidR="00631922" w:rsidRPr="00DE6935" w:rsidRDefault="00631922" w:rsidP="00D13C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D13C5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D0A3" w14:textId="26F61880" w:rsidR="00631922" w:rsidRPr="00DE6935" w:rsidRDefault="00631922" w:rsidP="00D13C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D13C5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D82D" w14:textId="0075CB93" w:rsidR="00631922" w:rsidRPr="00DE6935" w:rsidRDefault="00631922" w:rsidP="00D13C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D13C5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23D2" w14:textId="77777777" w:rsidR="00631922" w:rsidRPr="00DE6935" w:rsidRDefault="00631922" w:rsidP="003E10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Итого</w:t>
            </w:r>
          </w:p>
        </w:tc>
      </w:tr>
      <w:tr w:rsidR="00062C83" w:rsidRPr="00DE6935" w14:paraId="50A49E3B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F1C9" w14:textId="77777777" w:rsidR="00062C83" w:rsidRPr="00DE6935" w:rsidRDefault="00062C83" w:rsidP="00062C83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8B8D" w14:textId="77777777" w:rsidR="00062C83" w:rsidRPr="00DE6935" w:rsidRDefault="00062C83" w:rsidP="00062C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0D8" w14:textId="3684D502" w:rsidR="00062C83" w:rsidRPr="00DE6935" w:rsidRDefault="00062C83" w:rsidP="00062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2285,89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622C" w14:textId="7B0C9D49" w:rsidR="00062C83" w:rsidRPr="00DE6935" w:rsidRDefault="00062C83" w:rsidP="000A7B79">
            <w:pPr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 w:rsidR="000A7B79">
              <w:rPr>
                <w:sz w:val="28"/>
                <w:szCs w:val="28"/>
              </w:rPr>
              <w:t>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F234" w14:textId="4B317857" w:rsidR="00062C83" w:rsidRPr="00DE6935" w:rsidRDefault="00062C83" w:rsidP="000A7B79">
            <w:pPr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 w:rsidR="000A7B79">
              <w:rPr>
                <w:sz w:val="28"/>
                <w:szCs w:val="28"/>
              </w:rPr>
              <w:t>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728E" w14:textId="551FA1F2" w:rsidR="00062C83" w:rsidRPr="00DE6935" w:rsidRDefault="00062C83" w:rsidP="000A7B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A7B79">
              <w:rPr>
                <w:sz w:val="28"/>
                <w:szCs w:val="28"/>
              </w:rPr>
              <w:t>891,25</w:t>
            </w:r>
          </w:p>
        </w:tc>
      </w:tr>
      <w:tr w:rsidR="00062C83" w:rsidRPr="009C2EB4" w14:paraId="787E4C5A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25F5" w14:textId="77777777" w:rsidR="00062C83" w:rsidRPr="00DE6935" w:rsidRDefault="00062C83" w:rsidP="00062C83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10C0" w14:textId="2FC74585" w:rsidR="00062C83" w:rsidRPr="00DE6935" w:rsidRDefault="00062C83" w:rsidP="00062C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9368" w14:textId="51265717" w:rsidR="00062C83" w:rsidRPr="009C2EB4" w:rsidRDefault="00062C83" w:rsidP="00062C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2C83">
              <w:rPr>
                <w:sz w:val="28"/>
                <w:szCs w:val="28"/>
              </w:rPr>
              <w:t>1807,51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7B7" w14:textId="2E3E02AE" w:rsidR="00062C83" w:rsidRPr="009C2EB4" w:rsidRDefault="00062C83" w:rsidP="006874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 w:rsidR="006874A0">
              <w:rPr>
                <w:sz w:val="28"/>
                <w:szCs w:val="28"/>
              </w:rPr>
              <w:t>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D2B" w14:textId="46F48214" w:rsidR="00062C83" w:rsidRPr="009C2EB4" w:rsidRDefault="00062C83" w:rsidP="000A7B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 w:rsidR="000A7B79">
              <w:rPr>
                <w:sz w:val="28"/>
                <w:szCs w:val="28"/>
              </w:rPr>
              <w:t>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2279" w14:textId="01206C68" w:rsidR="00062C83" w:rsidRPr="009C2EB4" w:rsidRDefault="00062C83" w:rsidP="000A7B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0A7B79">
              <w:rPr>
                <w:sz w:val="28"/>
                <w:szCs w:val="28"/>
              </w:rPr>
              <w:t>12,87</w:t>
            </w:r>
          </w:p>
        </w:tc>
      </w:tr>
      <w:tr w:rsidR="00631922" w:rsidRPr="00DE6935" w14:paraId="5FA8AF3C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514" w14:textId="77777777" w:rsidR="00631922" w:rsidRPr="00DE6935" w:rsidRDefault="00631922" w:rsidP="003E100E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7D2" w14:textId="7D07F65A" w:rsidR="00631922" w:rsidRPr="00DE6935" w:rsidRDefault="00631922" w:rsidP="003E10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F0A" w14:textId="5AA1F91E" w:rsidR="00631922" w:rsidRPr="00DE6935" w:rsidRDefault="00D13C5E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26B5">
              <w:rPr>
                <w:sz w:val="28"/>
              </w:rPr>
              <w:t>478,3</w:t>
            </w:r>
            <w:r>
              <w:rPr>
                <w:sz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6DE7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465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97E" w14:textId="678870FD" w:rsidR="00631922" w:rsidRPr="00DE6935" w:rsidRDefault="00D13C5E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26B5">
              <w:rPr>
                <w:sz w:val="28"/>
              </w:rPr>
              <w:t>478,3</w:t>
            </w:r>
            <w:r>
              <w:rPr>
                <w:sz w:val="28"/>
              </w:rPr>
              <w:t>8</w:t>
            </w:r>
          </w:p>
        </w:tc>
      </w:tr>
      <w:tr w:rsidR="00631922" w:rsidRPr="00DE6935" w14:paraId="4F5EE5A5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6DEF" w14:textId="77777777" w:rsidR="00631922" w:rsidRPr="00DE6935" w:rsidRDefault="00631922" w:rsidP="003E100E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46A9" w14:textId="14D6070E" w:rsidR="00631922" w:rsidRPr="00DE6935" w:rsidRDefault="00631922" w:rsidP="003E10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9D42" w14:textId="06A72B55" w:rsidR="00631922" w:rsidRPr="00DE6935" w:rsidRDefault="00631922" w:rsidP="00631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AFB" w14:textId="0897A4E1" w:rsidR="00631922" w:rsidRPr="00DE6935" w:rsidRDefault="00631922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609" w14:textId="3BCA933F" w:rsidR="00631922" w:rsidRPr="00DE6935" w:rsidRDefault="00631922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9940" w14:textId="405F872C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31922" w:rsidRPr="00DE6935" w14:paraId="74994A96" w14:textId="77777777" w:rsidTr="003E100E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A07" w14:textId="77777777" w:rsidR="00631922" w:rsidRPr="00DE6935" w:rsidRDefault="00631922" w:rsidP="003E100E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3546" w14:textId="77777777" w:rsidR="00631922" w:rsidRPr="00DE6935" w:rsidRDefault="00631922" w:rsidP="003E10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A41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41B3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1D0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D9C" w14:textId="77777777" w:rsidR="00631922" w:rsidRPr="00DE6935" w:rsidRDefault="00631922" w:rsidP="003E100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</w:tr>
    </w:tbl>
    <w:p w14:paraId="04737332" w14:textId="38D917E8" w:rsidR="00631922" w:rsidRDefault="00631922" w:rsidP="00631922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022A207" w14:textId="7E68BB60" w:rsidR="00F002BC" w:rsidRPr="00F002BC" w:rsidRDefault="00F002BC" w:rsidP="00F002BC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right="338" w:firstLine="555"/>
        <w:jc w:val="both"/>
        <w:outlineLvl w:val="0"/>
        <w:rPr>
          <w:rFonts w:ascii="Times New Roman" w:eastAsia="Calibri" w:hAnsi="Times New Roman"/>
          <w:sz w:val="28"/>
          <w:szCs w:val="28"/>
          <w:lang w:val="ru-RU"/>
        </w:rPr>
      </w:pPr>
      <w:r w:rsidRPr="00F002BC">
        <w:rPr>
          <w:rFonts w:ascii="Times New Roman" w:hAnsi="Times New Roman"/>
          <w:sz w:val="28"/>
          <w:szCs w:val="28"/>
          <w:lang w:val="ru-RU"/>
        </w:rPr>
        <w:t>В приложении 1 к Программе «Подпрограмма 1 «Эффективное управление земельными ресурсами» в Паспорте подпрограммы строки «Объемы и источники финансирования подпрограммы» изложить в новой редакции следующего содержания:</w:t>
      </w:r>
    </w:p>
    <w:p w14:paraId="6128CBE0" w14:textId="77777777" w:rsidR="00F002BC" w:rsidRDefault="00F002BC" w:rsidP="00F00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F002BC" w:rsidRPr="001A79A2" w14:paraId="7D468B05" w14:textId="77777777" w:rsidTr="003E100E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31C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A49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418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F002BC" w:rsidRPr="001A79A2" w14:paraId="0F6616B9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8C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3C1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5E75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2F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72F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9D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4AD0" w:rsidRPr="001A79A2" w14:paraId="7835B67C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3F9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D35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CDB9" w14:textId="0F28E03F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229" w14:textId="6E7486C9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2253" w14:textId="17387E53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56A" w14:textId="21832F88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4478,04</w:t>
            </w:r>
          </w:p>
        </w:tc>
      </w:tr>
      <w:tr w:rsidR="00F002BC" w:rsidRPr="001A79A2" w14:paraId="3D494863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B14D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CB35B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8D7" w14:textId="3DEF5E84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079" w14:textId="28A44FD4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68F" w14:textId="040B38B6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30E" w14:textId="0FDD0301" w:rsidR="00F002BC" w:rsidRPr="001A79A2" w:rsidRDefault="00104AD0" w:rsidP="00104AD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4478,04</w:t>
            </w:r>
          </w:p>
        </w:tc>
      </w:tr>
      <w:tr w:rsidR="00F002BC" w:rsidRPr="001A79A2" w14:paraId="7F6FBF35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1CF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D5DA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FC5E" w14:textId="6FB09F58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527B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F23C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817" w14:textId="49AA3224" w:rsidR="00F002BC" w:rsidRPr="001A79A2" w:rsidRDefault="00F002BC" w:rsidP="00F00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F002BC" w:rsidRPr="001A79A2" w14:paraId="1C38F5FE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7D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385C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E5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2E2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AB6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450" w14:textId="77777777" w:rsidR="00F002BC" w:rsidRPr="001A79A2" w:rsidRDefault="00F002BC" w:rsidP="003E100E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F002BC" w:rsidRPr="001A79A2" w14:paraId="12A8B40D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DE7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11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81F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8E6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F03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FA9" w14:textId="77777777" w:rsidR="00F002BC" w:rsidRPr="001A79A2" w:rsidRDefault="00F002BC" w:rsidP="003E100E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6D1021B9" w14:textId="6EFCC053" w:rsidR="00F002BC" w:rsidRPr="00062C83" w:rsidRDefault="00F002BC" w:rsidP="00F002B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467193F9" w14:textId="075555B0" w:rsidR="00105138" w:rsidRPr="005A2B02" w:rsidRDefault="00105138" w:rsidP="005A2B02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 w:rsidRPr="005A2B02">
        <w:rPr>
          <w:rFonts w:ascii="Times New Roman" w:hAnsi="Times New Roman"/>
          <w:sz w:val="28"/>
          <w:szCs w:val="28"/>
          <w:lang w:val="ru-RU"/>
        </w:rPr>
        <w:t>В приложении 2 к Программе «Подпрограмма 2 «Эффективное управление муниципальным имуществом» в Паспорте подпрограммы строки «Объемы и источники финансирования подпрограммы» изложить в новой редакции следующего содержания</w:t>
      </w:r>
      <w:r w:rsidR="00EA59B0" w:rsidRPr="005A2B02">
        <w:rPr>
          <w:rFonts w:ascii="Times New Roman" w:hAnsi="Times New Roman"/>
          <w:sz w:val="28"/>
          <w:szCs w:val="28"/>
          <w:lang w:val="ru-RU"/>
        </w:rPr>
        <w:t>:</w:t>
      </w:r>
      <w:r w:rsidRPr="005A2B0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5D3502D" w14:textId="77777777" w:rsidR="00105138" w:rsidRDefault="00B1128C" w:rsidP="00B112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105138" w:rsidRPr="001A79A2" w14:paraId="0CF8DF45" w14:textId="77777777" w:rsidTr="00160D66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A63D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4E78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968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105138" w:rsidRPr="001A79A2" w14:paraId="5072A025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E4B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DE0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0EA" w14:textId="04C6CF17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958" w14:textId="2C18AA0B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405" w14:textId="07A6F6E9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F7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5138" w:rsidRPr="001A79A2" w14:paraId="58412372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085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196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601" w14:textId="689ADA44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793,21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46C" w14:textId="4323E31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47D3" w14:textId="5038424D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CA1" w14:textId="16991E93" w:rsidR="00105138" w:rsidRPr="001A79A2" w:rsidRDefault="00105138" w:rsidP="005A2B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A2B02">
              <w:rPr>
                <w:sz w:val="28"/>
                <w:szCs w:val="28"/>
              </w:rPr>
              <w:t>413,21</w:t>
            </w:r>
          </w:p>
        </w:tc>
      </w:tr>
      <w:tr w:rsidR="00105138" w:rsidRPr="001A79A2" w14:paraId="5FE5BFB7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A6C7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FFC61" w14:textId="17176B94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 w:rsidR="00631922"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824" w14:textId="53B8B28C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314,83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44A" w14:textId="10734191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146B" w14:textId="7B95A307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F65" w14:textId="042F0636" w:rsidR="00105138" w:rsidRPr="001A79A2" w:rsidRDefault="005A2B02" w:rsidP="005A2B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934,83</w:t>
            </w:r>
          </w:p>
        </w:tc>
      </w:tr>
      <w:tr w:rsidR="00105138" w:rsidRPr="001A79A2" w14:paraId="6872DCD7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A26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1F09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950D" w14:textId="6AD20BF4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C6E" w14:textId="3D16AF8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9C7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DC3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</w:tr>
      <w:tr w:rsidR="00105138" w:rsidRPr="001A79A2" w14:paraId="08F875E9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D7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824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BDDB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6B2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2D9D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A8" w14:textId="77777777" w:rsidR="00105138" w:rsidRPr="001A79A2" w:rsidRDefault="00105138" w:rsidP="00160D66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105138" w:rsidRPr="001A79A2" w14:paraId="6D23A4EC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0E2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281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7FD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8AE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7E6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07B" w14:textId="77777777" w:rsidR="00105138" w:rsidRPr="001A79A2" w:rsidRDefault="00105138" w:rsidP="00160D66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0B7AF490" w14:textId="716B269C" w:rsidR="00105138" w:rsidRPr="00062C83" w:rsidRDefault="00B1128C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2EA918B" w14:textId="2E6CF38C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E12CD">
        <w:rPr>
          <w:rFonts w:ascii="Times New Roman" w:hAnsi="Times New Roman"/>
          <w:sz w:val="28"/>
          <w:szCs w:val="28"/>
          <w:lang w:val="ru-RU"/>
        </w:rPr>
        <w:t>Приложение 4 к программе изложить в новой редакции</w:t>
      </w:r>
      <w:r w:rsidRPr="00BE12CD">
        <w:rPr>
          <w:sz w:val="28"/>
          <w:szCs w:val="28"/>
          <w:lang w:val="ru-RU"/>
        </w:rPr>
        <w:t>:</w:t>
      </w:r>
    </w:p>
    <w:p w14:paraId="6AE3440D" w14:textId="77777777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>Приложение 4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2BB689C8" w14:textId="7B574A75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9C2434">
        <w:rPr>
          <w:sz w:val="28"/>
          <w:szCs w:val="28"/>
          <w:lang w:eastAsia="en-US"/>
        </w:rPr>
        <w:br/>
      </w: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</w:t>
      </w:r>
      <w:r>
        <w:rPr>
          <w:sz w:val="28"/>
          <w:szCs w:val="28"/>
        </w:rPr>
        <w:t xml:space="preserve"> Пермского края</w:t>
      </w:r>
      <w:r w:rsidRPr="009C2434">
        <w:rPr>
          <w:sz w:val="28"/>
          <w:szCs w:val="28"/>
        </w:rPr>
        <w:t>»</w:t>
      </w:r>
      <w:r w:rsidRPr="009C2434">
        <w:rPr>
          <w:sz w:val="28"/>
          <w:szCs w:val="28"/>
          <w:lang w:eastAsia="en-US"/>
        </w:rPr>
        <w:t xml:space="preserve">  за счет средств бюджета Кочевского муниципального округа</w:t>
      </w:r>
    </w:p>
    <w:p w14:paraId="43669FF4" w14:textId="77777777" w:rsidR="00BE12CD" w:rsidRP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6"/>
        <w:gridCol w:w="3297"/>
        <w:gridCol w:w="1650"/>
        <w:gridCol w:w="1650"/>
        <w:gridCol w:w="1497"/>
        <w:gridCol w:w="6"/>
      </w:tblGrid>
      <w:tr w:rsidR="00BE12CD" w:rsidRPr="00BE12CD" w14:paraId="1DAC55CA" w14:textId="77777777" w:rsidTr="003E100E">
        <w:trPr>
          <w:cantSplit/>
          <w:trHeight w:val="239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2D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35A2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61A" w14:textId="77777777" w:rsidR="00BE12CD" w:rsidRPr="00BE12CD" w:rsidRDefault="00BE12CD" w:rsidP="00BE12CD">
            <w:pPr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Расходы &lt;1&gt;, тыс. руб.</w:t>
            </w:r>
          </w:p>
        </w:tc>
      </w:tr>
      <w:tr w:rsidR="00BE12CD" w:rsidRPr="00BE12CD" w14:paraId="5549ACD7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10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922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C4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2022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301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2023 год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46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2024 год</w:t>
            </w:r>
          </w:p>
        </w:tc>
      </w:tr>
      <w:tr w:rsidR="00BE12CD" w:rsidRPr="00BE12CD" w14:paraId="405C5567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015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4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36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266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2691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5</w:t>
            </w:r>
          </w:p>
        </w:tc>
      </w:tr>
      <w:tr w:rsidR="00BE12CD" w:rsidRPr="00BE12CD" w14:paraId="40488C1B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A42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Муниципальная программа </w:t>
            </w:r>
            <w:r w:rsidRPr="00BE12CD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7A6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4B1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1807,51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9EE4" w14:textId="31107CB2" w:rsidR="00BE12CD" w:rsidRPr="00BE12CD" w:rsidRDefault="00BE12CD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 w:rsidR="006874A0">
              <w:rPr>
                <w:b/>
                <w:sz w:val="28"/>
                <w:szCs w:val="28"/>
              </w:rPr>
              <w:t>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5C95" w14:textId="758AAC55" w:rsidR="00BE12CD" w:rsidRPr="00BE12CD" w:rsidRDefault="00BE12CD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 w:rsidR="006874A0">
              <w:rPr>
                <w:b/>
                <w:sz w:val="28"/>
                <w:szCs w:val="28"/>
              </w:rPr>
              <w:t>2,68</w:t>
            </w:r>
          </w:p>
        </w:tc>
      </w:tr>
      <w:tr w:rsidR="00BE12CD" w:rsidRPr="00BE12CD" w14:paraId="0A25FEA8" w14:textId="77777777" w:rsidTr="003E100E">
        <w:trPr>
          <w:gridAfter w:val="1"/>
          <w:wAfter w:w="2" w:type="pct"/>
          <w:cantSplit/>
          <w:trHeight w:val="654"/>
        </w:trPr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3C8B1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Подпрограмма  1 «Эффективное 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14:paraId="6FA702D1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7E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1492,68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26FB" w14:textId="34503CB0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149</w:t>
            </w:r>
            <w:r w:rsidR="0005037E" w:rsidRPr="009D5A3F">
              <w:rPr>
                <w:b/>
                <w:sz w:val="28"/>
                <w:szCs w:val="28"/>
              </w:rPr>
              <w:t>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25D9" w14:textId="5F7B126F" w:rsidR="00BE12CD" w:rsidRPr="00BE12CD" w:rsidRDefault="0005037E" w:rsidP="0005037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D5A3F">
              <w:rPr>
                <w:b/>
                <w:sz w:val="28"/>
                <w:szCs w:val="28"/>
              </w:rPr>
              <w:t>1492,68</w:t>
            </w:r>
          </w:p>
        </w:tc>
      </w:tr>
      <w:tr w:rsidR="00BE12CD" w:rsidRPr="00BE12CD" w14:paraId="65773012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3125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Основное мероприятие 1. «Управление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889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F6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1430,00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08EF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1430,00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833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1430,00</w:t>
            </w:r>
          </w:p>
        </w:tc>
      </w:tr>
      <w:tr w:rsidR="00BE12CD" w:rsidRPr="00BE12CD" w14:paraId="08618532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00E0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Мероприятие 1.1 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F2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237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D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DB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</w:tr>
      <w:tr w:rsidR="00BE12CD" w:rsidRPr="00BE12CD" w14:paraId="1241FE41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A33" w14:textId="29A80D0C" w:rsidR="00BE12CD" w:rsidRPr="00BE12CD" w:rsidRDefault="00BE12CD" w:rsidP="00DB630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 w:rsidR="00DB6307">
              <w:rPr>
                <w:color w:val="000000"/>
                <w:sz w:val="28"/>
                <w:szCs w:val="28"/>
              </w:rPr>
              <w:t>2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C78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E8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8A5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F2E4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</w:tr>
      <w:tr w:rsidR="00BE12CD" w:rsidRPr="00BE12CD" w14:paraId="73A14F50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697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 xml:space="preserve">Основное  мероприятие  2.  «Обеспечение полноты и достоверности  учета  муниципального имущества»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8D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6ED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62,68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9DB9" w14:textId="63C20372" w:rsidR="00BE12CD" w:rsidRPr="00BE12CD" w:rsidRDefault="0005037E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62,68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BE11" w14:textId="32DC1EB5" w:rsidR="00BE12CD" w:rsidRPr="00BE12CD" w:rsidRDefault="0005037E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62,68</w:t>
            </w:r>
          </w:p>
        </w:tc>
      </w:tr>
      <w:tr w:rsidR="00BE12CD" w:rsidRPr="00BE12CD" w14:paraId="2B92E480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B8A9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Мероприятие  2.1 «Приобретение программного обеспечения по учету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3F6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59E3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21,08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4DAD" w14:textId="589FCD00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 w:rsidR="0005037E">
              <w:rPr>
                <w:bCs/>
                <w:sz w:val="28"/>
                <w:szCs w:val="28"/>
              </w:rPr>
              <w:t>1,08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DB90" w14:textId="38A22481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 w:rsidR="0005037E">
              <w:rPr>
                <w:bCs/>
                <w:sz w:val="28"/>
                <w:szCs w:val="28"/>
              </w:rPr>
              <w:t>1,08</w:t>
            </w:r>
          </w:p>
        </w:tc>
      </w:tr>
      <w:tr w:rsidR="00BE12CD" w:rsidRPr="00BE12CD" w14:paraId="27C50F1C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D63" w14:textId="17D8B6E1" w:rsidR="00BE12CD" w:rsidRPr="00BE12CD" w:rsidRDefault="00BE12CD" w:rsidP="00BE12C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 2.2 «</w:t>
            </w:r>
            <w:r w:rsidR="00C034A1">
              <w:rPr>
                <w:color w:val="000000"/>
                <w:sz w:val="28"/>
                <w:szCs w:val="28"/>
              </w:rPr>
              <w:t>Мероприятия, направленные на работу по взысканию задолженности по арендной плате за муниципальное имущество и землю</w:t>
            </w:r>
            <w:r w:rsidRPr="00BE12CD">
              <w:rPr>
                <w:color w:val="000000"/>
                <w:sz w:val="28"/>
                <w:szCs w:val="28"/>
              </w:rPr>
              <w:t>»</w:t>
            </w:r>
          </w:p>
          <w:p w14:paraId="7BBE0577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2A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43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41,60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D9C4" w14:textId="0A7643C9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 w:rsidR="0005037E">
              <w:rPr>
                <w:bCs/>
                <w:sz w:val="28"/>
                <w:szCs w:val="28"/>
              </w:rPr>
              <w:t>1,60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E821" w14:textId="5D7D7FAC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 w:rsidR="0005037E">
              <w:rPr>
                <w:bCs/>
                <w:sz w:val="28"/>
                <w:szCs w:val="28"/>
              </w:rPr>
              <w:t>1,60</w:t>
            </w:r>
          </w:p>
        </w:tc>
      </w:tr>
      <w:tr w:rsidR="00BE12CD" w:rsidRPr="00BE12CD" w14:paraId="2136EE38" w14:textId="77777777" w:rsidTr="003E100E">
        <w:trPr>
          <w:gridAfter w:val="1"/>
          <w:wAfter w:w="2" w:type="pct"/>
          <w:cantSplit/>
          <w:trHeight w:val="716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5D6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Подпрограмма 2 «</w:t>
            </w:r>
            <w:r w:rsidRPr="00BE12C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C933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1F8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314,83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CA88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892A" w14:textId="43D07253" w:rsidR="00BE12CD" w:rsidRPr="00BE12CD" w:rsidRDefault="00BE12CD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</w:t>
            </w:r>
            <w:r w:rsidR="006874A0">
              <w:rPr>
                <w:b/>
                <w:sz w:val="28"/>
                <w:szCs w:val="28"/>
              </w:rPr>
              <w:t>0</w:t>
            </w:r>
            <w:r w:rsidRPr="00BE12CD">
              <w:rPr>
                <w:b/>
                <w:sz w:val="28"/>
                <w:szCs w:val="28"/>
              </w:rPr>
              <w:t>0</w:t>
            </w:r>
          </w:p>
        </w:tc>
      </w:tr>
      <w:tr w:rsidR="00BE12CD" w:rsidRPr="00BE12CD" w14:paraId="04D67D30" w14:textId="77777777" w:rsidTr="003E100E">
        <w:trPr>
          <w:gridAfter w:val="1"/>
          <w:wAfter w:w="2" w:type="pct"/>
          <w:cantSplit/>
          <w:trHeight w:val="347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ABA4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Основное мероприятие 1 «Оптимизация 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F7D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913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16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6A00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BE12CD" w:rsidRPr="00BE12CD" w14:paraId="58E04436" w14:textId="77777777" w:rsidTr="003E100E">
        <w:trPr>
          <w:gridAfter w:val="1"/>
          <w:wAfter w:w="2" w:type="pct"/>
          <w:cantSplit/>
          <w:trHeight w:val="538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3F3A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Мероприятие 1.1 «</w:t>
            </w:r>
            <w:r w:rsidRPr="00BE12CD">
              <w:rPr>
                <w:sz w:val="28"/>
                <w:szCs w:val="28"/>
              </w:rPr>
              <w:t>Проведение аукционов по продаже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50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69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663F296D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C6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D25B4F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A5D3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69262AD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</w:tr>
      <w:tr w:rsidR="00BE12CD" w:rsidRPr="00BE12CD" w14:paraId="6FA1074F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48F" w14:textId="15D5365B" w:rsidR="00BE12CD" w:rsidRPr="00BE12CD" w:rsidRDefault="00BE12CD" w:rsidP="00DB630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lastRenderedPageBreak/>
              <w:t>Мероприятие  1.</w:t>
            </w:r>
            <w:r w:rsidR="00DB6307">
              <w:rPr>
                <w:sz w:val="28"/>
                <w:szCs w:val="28"/>
                <w:lang w:eastAsia="en-US"/>
              </w:rPr>
              <w:t>2</w:t>
            </w:r>
            <w:r w:rsidRPr="00BE12CD">
              <w:rPr>
                <w:sz w:val="28"/>
                <w:szCs w:val="28"/>
                <w:lang w:eastAsia="en-US"/>
              </w:rPr>
              <w:t xml:space="preserve">  «Проведение технической инвентаризации  объектов недвижимости, находящихся в собственности Кочевского муниципального округа Пермского края»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244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F4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F7A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360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</w:tr>
      <w:tr w:rsidR="00BE12CD" w:rsidRPr="00BE12CD" w14:paraId="48C9CB45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4EF3" w14:textId="77777777" w:rsidR="00BE12CD" w:rsidRPr="00BE12CD" w:rsidRDefault="00BE12CD" w:rsidP="00BE12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BE12C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D75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FA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D98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F55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BE12CD" w:rsidRPr="00BE12CD" w14:paraId="238076A5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E68B" w14:textId="77777777" w:rsidR="00BE12CD" w:rsidRPr="00BE12CD" w:rsidRDefault="00BE12CD" w:rsidP="00BE12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91E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DB3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D54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610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</w:tbl>
    <w:p w14:paraId="7FD4CE34" w14:textId="77777777" w:rsidR="00BE12CD" w:rsidRPr="00062C83" w:rsidRDefault="00BE12CD" w:rsidP="00BE12C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71E7FF1E" w14:textId="7BF177D0" w:rsidR="00EA4D7D" w:rsidRDefault="00BE12CD" w:rsidP="009D2948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EA4D7D" w:rsidRPr="00EA4D7D">
        <w:rPr>
          <w:sz w:val="28"/>
          <w:szCs w:val="28"/>
        </w:rPr>
        <w:t xml:space="preserve">. </w:t>
      </w:r>
      <w:r w:rsidR="005A2B02">
        <w:rPr>
          <w:sz w:val="28"/>
          <w:szCs w:val="28"/>
        </w:rPr>
        <w:t xml:space="preserve">Добавить </w:t>
      </w:r>
      <w:r w:rsidR="00EA4D7D" w:rsidRPr="00EA4D7D">
        <w:rPr>
          <w:sz w:val="28"/>
          <w:szCs w:val="28"/>
        </w:rPr>
        <w:t xml:space="preserve">Приложение </w:t>
      </w:r>
      <w:r w:rsidR="005A2B02">
        <w:rPr>
          <w:sz w:val="28"/>
          <w:szCs w:val="28"/>
          <w:lang w:eastAsia="en-US"/>
        </w:rPr>
        <w:t>5</w:t>
      </w:r>
      <w:r w:rsidR="00EA4D7D" w:rsidRPr="00EA4D7D">
        <w:rPr>
          <w:sz w:val="28"/>
          <w:szCs w:val="28"/>
          <w:lang w:eastAsia="en-US"/>
        </w:rPr>
        <w:t xml:space="preserve"> к программе: </w:t>
      </w:r>
    </w:p>
    <w:p w14:paraId="6C330D0B" w14:textId="708979CB" w:rsidR="006C3C3C" w:rsidRPr="006C3C3C" w:rsidRDefault="00734C2A" w:rsidP="006C3C3C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6C3C3C" w:rsidRPr="006C3C3C">
        <w:rPr>
          <w:sz w:val="28"/>
          <w:szCs w:val="28"/>
        </w:rPr>
        <w:t xml:space="preserve">Приложение </w:t>
      </w:r>
      <w:r w:rsidR="005A2B02">
        <w:rPr>
          <w:sz w:val="28"/>
          <w:szCs w:val="28"/>
        </w:rPr>
        <w:t>5</w:t>
      </w:r>
      <w:r w:rsidR="006C3C3C" w:rsidRPr="006C3C3C">
        <w:rPr>
          <w:sz w:val="28"/>
          <w:szCs w:val="28"/>
        </w:rPr>
        <w:t xml:space="preserve"> к программе</w:t>
      </w:r>
    </w:p>
    <w:p w14:paraId="724909D3" w14:textId="798E6EC7" w:rsidR="009C2434" w:rsidRDefault="009C2434" w:rsidP="009C2434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9C2434">
        <w:rPr>
          <w:sz w:val="28"/>
          <w:szCs w:val="28"/>
          <w:lang w:eastAsia="en-US"/>
        </w:rPr>
        <w:br/>
      </w: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округе»</w:t>
      </w:r>
      <w:r w:rsidRPr="009C2434">
        <w:rPr>
          <w:sz w:val="28"/>
          <w:szCs w:val="28"/>
          <w:lang w:eastAsia="en-US"/>
        </w:rPr>
        <w:t xml:space="preserve">  за счет средств </w:t>
      </w:r>
      <w:r w:rsidR="005A2B02">
        <w:rPr>
          <w:sz w:val="28"/>
          <w:szCs w:val="28"/>
          <w:lang w:eastAsia="en-US"/>
        </w:rPr>
        <w:t xml:space="preserve">краевого </w:t>
      </w:r>
      <w:r w:rsidRPr="009C2434">
        <w:rPr>
          <w:sz w:val="28"/>
          <w:szCs w:val="28"/>
          <w:lang w:eastAsia="en-US"/>
        </w:rPr>
        <w:t xml:space="preserve">бюджета </w:t>
      </w:r>
      <w:r w:rsidR="005A2B02">
        <w:rPr>
          <w:sz w:val="28"/>
          <w:szCs w:val="28"/>
          <w:lang w:eastAsia="en-US"/>
        </w:rPr>
        <w:t>Пермского края</w:t>
      </w:r>
    </w:p>
    <w:tbl>
      <w:tblPr>
        <w:tblW w:w="500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0"/>
        <w:gridCol w:w="3642"/>
        <w:gridCol w:w="1546"/>
        <w:gridCol w:w="1546"/>
        <w:gridCol w:w="2036"/>
      </w:tblGrid>
      <w:tr w:rsidR="00467505" w:rsidRPr="009C2434" w14:paraId="0B3964B3" w14:textId="77777777" w:rsidTr="00160D66">
        <w:trPr>
          <w:cantSplit/>
          <w:trHeight w:val="237"/>
        </w:trPr>
        <w:tc>
          <w:tcPr>
            <w:tcW w:w="2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11F7A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17724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89B" w14:textId="77777777" w:rsidR="00467505" w:rsidRPr="009C2434" w:rsidRDefault="00467505" w:rsidP="00160D66">
            <w:pPr>
              <w:jc w:val="center"/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</w:rPr>
              <w:t>Расходы &lt;1&gt;, тыс. руб.</w:t>
            </w:r>
          </w:p>
        </w:tc>
      </w:tr>
      <w:tr w:rsidR="00467505" w:rsidRPr="009C2434" w14:paraId="44AE17B0" w14:textId="77777777" w:rsidTr="00160D66">
        <w:trPr>
          <w:cantSplit/>
          <w:trHeight w:val="237"/>
        </w:trPr>
        <w:tc>
          <w:tcPr>
            <w:tcW w:w="2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D7F5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9CEF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48E1" w14:textId="71B7E99B" w:rsidR="00467505" w:rsidRPr="009C2434" w:rsidRDefault="00467505" w:rsidP="00DA19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</w:rPr>
              <w:t>202</w:t>
            </w:r>
            <w:r w:rsidR="00DA19D3">
              <w:rPr>
                <w:sz w:val="28"/>
                <w:szCs w:val="28"/>
              </w:rPr>
              <w:t>2</w:t>
            </w:r>
            <w:r w:rsidRPr="009C2434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A139" w14:textId="3D312EDB" w:rsidR="00467505" w:rsidRPr="009C2434" w:rsidRDefault="00467505" w:rsidP="00DA19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</w:rPr>
              <w:t>202</w:t>
            </w:r>
            <w:r w:rsidR="00DA19D3">
              <w:rPr>
                <w:sz w:val="28"/>
                <w:szCs w:val="28"/>
              </w:rPr>
              <w:t>3</w:t>
            </w:r>
            <w:r w:rsidRPr="009C2434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FE77" w14:textId="6CAB8E9D" w:rsidR="00467505" w:rsidRPr="009C2434" w:rsidRDefault="00467505" w:rsidP="00DA19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</w:rPr>
              <w:t>202</w:t>
            </w:r>
            <w:r w:rsidR="00DA19D3">
              <w:rPr>
                <w:sz w:val="28"/>
                <w:szCs w:val="28"/>
              </w:rPr>
              <w:t>4</w:t>
            </w:r>
            <w:r w:rsidRPr="009C2434">
              <w:rPr>
                <w:sz w:val="28"/>
                <w:szCs w:val="28"/>
              </w:rPr>
              <w:t xml:space="preserve"> год</w:t>
            </w:r>
          </w:p>
        </w:tc>
      </w:tr>
      <w:tr w:rsidR="00467505" w:rsidRPr="009C2434" w14:paraId="4A21A145" w14:textId="77777777" w:rsidTr="00160D66">
        <w:trPr>
          <w:cantSplit/>
          <w:trHeight w:val="237"/>
        </w:trPr>
        <w:tc>
          <w:tcPr>
            <w:tcW w:w="2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8989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3B5D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3C85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9D13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A4D1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</w:rPr>
              <w:t>5</w:t>
            </w:r>
          </w:p>
        </w:tc>
      </w:tr>
      <w:tr w:rsidR="00AF7DEF" w:rsidRPr="00DF3702" w14:paraId="77C48398" w14:textId="77777777" w:rsidTr="0094466B">
        <w:trPr>
          <w:cantSplit/>
          <w:trHeight w:val="237"/>
        </w:trPr>
        <w:tc>
          <w:tcPr>
            <w:tcW w:w="2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4A884" w14:textId="77777777" w:rsidR="00AF7DEF" w:rsidRPr="009C2434" w:rsidRDefault="00AF7DEF" w:rsidP="00AF7DEF">
            <w:pPr>
              <w:rPr>
                <w:sz w:val="28"/>
                <w:szCs w:val="28"/>
                <w:lang w:eastAsia="en-US"/>
              </w:rPr>
            </w:pPr>
            <w:r w:rsidRPr="009C2434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9C2434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845" w14:textId="1CCDAB0C" w:rsidR="00AF7DEF" w:rsidRPr="00DF3702" w:rsidRDefault="00AF7DEF" w:rsidP="00AF7DE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F97E7" w14:textId="16148F1D" w:rsidR="00AF7DEF" w:rsidRPr="00DF3702" w:rsidRDefault="00AF7DEF" w:rsidP="00AF7D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5288" w14:textId="5C2BCB2A" w:rsidR="00AF7DEF" w:rsidRPr="00DF3702" w:rsidRDefault="00AF7DEF" w:rsidP="00AF7D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0E89" w14:textId="3F007FCF" w:rsidR="00AF7DEF" w:rsidRPr="00DF3702" w:rsidRDefault="00AF7DEF" w:rsidP="00AF7D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C2434">
              <w:rPr>
                <w:sz w:val="28"/>
                <w:szCs w:val="28"/>
                <w:lang w:eastAsia="en-US"/>
              </w:rPr>
              <w:t>0,00</w:t>
            </w:r>
          </w:p>
        </w:tc>
      </w:tr>
      <w:tr w:rsidR="00467505" w:rsidRPr="009C2434" w14:paraId="31EBCF0E" w14:textId="77777777" w:rsidTr="00160D66">
        <w:trPr>
          <w:cantSplit/>
          <w:trHeight w:val="808"/>
        </w:trPr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7D65" w14:textId="77777777" w:rsidR="00467505" w:rsidRPr="009C2434" w:rsidRDefault="00467505" w:rsidP="00160D6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C2434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9C2434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7437" w14:textId="77777777" w:rsidR="00467505" w:rsidRPr="009C2434" w:rsidRDefault="00467505" w:rsidP="00160D66">
            <w:pPr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54ABC" w14:textId="560A734D" w:rsidR="00467505" w:rsidRPr="009C2434" w:rsidRDefault="00AF7DEF" w:rsidP="00AF7DEF">
            <w:pPr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BF3A" w14:textId="7D6EA7D9" w:rsidR="00467505" w:rsidRPr="009C2434" w:rsidRDefault="00AF7DEF" w:rsidP="00AF7D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DF01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0,00</w:t>
            </w:r>
          </w:p>
        </w:tc>
      </w:tr>
      <w:tr w:rsidR="00467505" w:rsidRPr="009C2434" w14:paraId="48132CD2" w14:textId="77777777" w:rsidTr="00160D66">
        <w:trPr>
          <w:cantSplit/>
          <w:trHeight w:val="808"/>
        </w:trPr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0D93" w14:textId="77777777" w:rsidR="00467505" w:rsidRPr="009C2434" w:rsidRDefault="00467505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0CD" w14:textId="77777777" w:rsidR="00467505" w:rsidRPr="009C2434" w:rsidRDefault="00467505" w:rsidP="00160D66">
            <w:pPr>
              <w:rPr>
                <w:sz w:val="28"/>
                <w:szCs w:val="28"/>
              </w:rPr>
            </w:pPr>
            <w:r w:rsidRPr="009C2434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BDE7D" w14:textId="0C932A17" w:rsidR="00467505" w:rsidRPr="009C2434" w:rsidRDefault="00AF7DEF" w:rsidP="00AF7DEF">
            <w:pPr>
              <w:jc w:val="center"/>
              <w:outlineLvl w:val="3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478,38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4F55" w14:textId="009A69C9" w:rsidR="00467505" w:rsidRPr="009C2434" w:rsidRDefault="00AF7DEF" w:rsidP="00AF7D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3542" w14:textId="77777777" w:rsidR="00467505" w:rsidRPr="009C2434" w:rsidRDefault="00467505" w:rsidP="00160D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C2434">
              <w:rPr>
                <w:sz w:val="28"/>
                <w:szCs w:val="28"/>
                <w:lang w:eastAsia="en-US"/>
              </w:rPr>
              <w:t>0,00</w:t>
            </w:r>
          </w:p>
        </w:tc>
      </w:tr>
    </w:tbl>
    <w:p w14:paraId="58F52A6D" w14:textId="21F79ACD" w:rsidR="00467505" w:rsidRDefault="00696ED7" w:rsidP="00696ED7">
      <w:pPr>
        <w:ind w:left="786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</w:t>
      </w:r>
      <w:r w:rsidR="00BE12CD">
        <w:rPr>
          <w:sz w:val="28"/>
          <w:szCs w:val="28"/>
          <w:lang w:eastAsia="en-US"/>
        </w:rPr>
        <w:t>.</w:t>
      </w:r>
    </w:p>
    <w:sectPr w:rsidR="00467505" w:rsidSect="002E5729">
      <w:footerReference w:type="default" r:id="rId10"/>
      <w:pgSz w:w="16838" w:h="11906" w:orient="landscape" w:code="9"/>
      <w:pgMar w:top="851" w:right="34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14567" w14:textId="77777777" w:rsidR="00B47A45" w:rsidRDefault="00B47A45" w:rsidP="008827AA">
      <w:r>
        <w:separator/>
      </w:r>
    </w:p>
  </w:endnote>
  <w:endnote w:type="continuationSeparator" w:id="0">
    <w:p w14:paraId="70CC0D69" w14:textId="77777777" w:rsidR="00B47A45" w:rsidRDefault="00B47A45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1E239E23" w:rsidR="006C3C3C" w:rsidRDefault="006C3C3C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60FA">
      <w:rPr>
        <w:noProof/>
      </w:rPr>
      <w:t>2</w:t>
    </w:r>
    <w:r>
      <w:fldChar w:fldCharType="end"/>
    </w:r>
  </w:p>
  <w:p w14:paraId="19CBCE94" w14:textId="77777777" w:rsidR="006C3C3C" w:rsidRDefault="006C3C3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9354F0" w:rsidRDefault="009354F0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FFAFD" w14:textId="77777777" w:rsidR="00B47A45" w:rsidRDefault="00B47A45" w:rsidP="008827AA">
      <w:r>
        <w:separator/>
      </w:r>
    </w:p>
  </w:footnote>
  <w:footnote w:type="continuationSeparator" w:id="0">
    <w:p w14:paraId="489EF788" w14:textId="77777777" w:rsidR="00B47A45" w:rsidRDefault="00B47A45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9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0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F94"/>
    <w:rsid w:val="00042BF7"/>
    <w:rsid w:val="000438C4"/>
    <w:rsid w:val="00046C4F"/>
    <w:rsid w:val="000474B6"/>
    <w:rsid w:val="0005037E"/>
    <w:rsid w:val="00052772"/>
    <w:rsid w:val="0005344B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5138"/>
    <w:rsid w:val="001064A2"/>
    <w:rsid w:val="001070CA"/>
    <w:rsid w:val="00111FBD"/>
    <w:rsid w:val="001131EB"/>
    <w:rsid w:val="00113751"/>
    <w:rsid w:val="00120C3A"/>
    <w:rsid w:val="00124139"/>
    <w:rsid w:val="001328D1"/>
    <w:rsid w:val="0013455A"/>
    <w:rsid w:val="001348C1"/>
    <w:rsid w:val="00135907"/>
    <w:rsid w:val="00136FB1"/>
    <w:rsid w:val="00137C21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21DB"/>
    <w:rsid w:val="00192ADF"/>
    <w:rsid w:val="00193AE8"/>
    <w:rsid w:val="00194482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E1C67"/>
    <w:rsid w:val="001E3DDB"/>
    <w:rsid w:val="001E613E"/>
    <w:rsid w:val="001E67DD"/>
    <w:rsid w:val="001F22F7"/>
    <w:rsid w:val="001F5311"/>
    <w:rsid w:val="001F61EA"/>
    <w:rsid w:val="001F7CCD"/>
    <w:rsid w:val="00205B19"/>
    <w:rsid w:val="002103F6"/>
    <w:rsid w:val="00213749"/>
    <w:rsid w:val="00216AEF"/>
    <w:rsid w:val="0021775E"/>
    <w:rsid w:val="00225FED"/>
    <w:rsid w:val="0023187E"/>
    <w:rsid w:val="00231EC2"/>
    <w:rsid w:val="00235BDD"/>
    <w:rsid w:val="0024210B"/>
    <w:rsid w:val="002424C5"/>
    <w:rsid w:val="00251655"/>
    <w:rsid w:val="00260798"/>
    <w:rsid w:val="00263A17"/>
    <w:rsid w:val="00264D05"/>
    <w:rsid w:val="00266E10"/>
    <w:rsid w:val="00274158"/>
    <w:rsid w:val="002748A8"/>
    <w:rsid w:val="00276B3E"/>
    <w:rsid w:val="002772FE"/>
    <w:rsid w:val="002804BD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0FA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705D"/>
    <w:rsid w:val="003C7703"/>
    <w:rsid w:val="003D0F42"/>
    <w:rsid w:val="003E5892"/>
    <w:rsid w:val="003E5DF9"/>
    <w:rsid w:val="003E6A53"/>
    <w:rsid w:val="003F1164"/>
    <w:rsid w:val="003F405A"/>
    <w:rsid w:val="004025F7"/>
    <w:rsid w:val="00404DC3"/>
    <w:rsid w:val="00407E19"/>
    <w:rsid w:val="004103F0"/>
    <w:rsid w:val="00410A9B"/>
    <w:rsid w:val="00411AB1"/>
    <w:rsid w:val="00413B15"/>
    <w:rsid w:val="0041782A"/>
    <w:rsid w:val="004212EC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21DB"/>
    <w:rsid w:val="00482255"/>
    <w:rsid w:val="00483329"/>
    <w:rsid w:val="00485CA0"/>
    <w:rsid w:val="0048669A"/>
    <w:rsid w:val="0048717C"/>
    <w:rsid w:val="0049429E"/>
    <w:rsid w:val="004942E6"/>
    <w:rsid w:val="004A1A52"/>
    <w:rsid w:val="004A5195"/>
    <w:rsid w:val="004A5F92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2FBB"/>
    <w:rsid w:val="00505B6D"/>
    <w:rsid w:val="005063E3"/>
    <w:rsid w:val="00510947"/>
    <w:rsid w:val="00517EF8"/>
    <w:rsid w:val="00521AF8"/>
    <w:rsid w:val="00523B81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91D87"/>
    <w:rsid w:val="00592455"/>
    <w:rsid w:val="00592B6D"/>
    <w:rsid w:val="005948AD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559C"/>
    <w:rsid w:val="005C6755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A26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50A"/>
    <w:rsid w:val="00657048"/>
    <w:rsid w:val="00657099"/>
    <w:rsid w:val="00662846"/>
    <w:rsid w:val="0066380B"/>
    <w:rsid w:val="00663A1F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6A8"/>
    <w:rsid w:val="0070035A"/>
    <w:rsid w:val="00702648"/>
    <w:rsid w:val="007032E4"/>
    <w:rsid w:val="00704E79"/>
    <w:rsid w:val="00707387"/>
    <w:rsid w:val="007074D7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50E0"/>
    <w:rsid w:val="007A5634"/>
    <w:rsid w:val="007B1AF0"/>
    <w:rsid w:val="007B41D8"/>
    <w:rsid w:val="007C1A8D"/>
    <w:rsid w:val="007C37E9"/>
    <w:rsid w:val="007C4300"/>
    <w:rsid w:val="007C52AC"/>
    <w:rsid w:val="007C5E4C"/>
    <w:rsid w:val="007C74F3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C2000"/>
    <w:rsid w:val="008C44D1"/>
    <w:rsid w:val="008C71DB"/>
    <w:rsid w:val="008C730F"/>
    <w:rsid w:val="008D1D0A"/>
    <w:rsid w:val="008D1D17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2253"/>
    <w:rsid w:val="009444A6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900AD"/>
    <w:rsid w:val="00993330"/>
    <w:rsid w:val="009A4004"/>
    <w:rsid w:val="009A6F19"/>
    <w:rsid w:val="009A7A96"/>
    <w:rsid w:val="009B0DF2"/>
    <w:rsid w:val="009B2832"/>
    <w:rsid w:val="009B28A6"/>
    <w:rsid w:val="009B59E7"/>
    <w:rsid w:val="009B6744"/>
    <w:rsid w:val="009C2434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10A6"/>
    <w:rsid w:val="00A24E45"/>
    <w:rsid w:val="00A25488"/>
    <w:rsid w:val="00A267F2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48C"/>
    <w:rsid w:val="00A90CD8"/>
    <w:rsid w:val="00A975EA"/>
    <w:rsid w:val="00A97BFD"/>
    <w:rsid w:val="00AA052F"/>
    <w:rsid w:val="00AA054A"/>
    <w:rsid w:val="00AA76B8"/>
    <w:rsid w:val="00AB02B0"/>
    <w:rsid w:val="00AB06A5"/>
    <w:rsid w:val="00AB13DB"/>
    <w:rsid w:val="00AB18E1"/>
    <w:rsid w:val="00AB6C81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7F6B"/>
    <w:rsid w:val="00B1010B"/>
    <w:rsid w:val="00B1128C"/>
    <w:rsid w:val="00B11DF8"/>
    <w:rsid w:val="00B134FD"/>
    <w:rsid w:val="00B16019"/>
    <w:rsid w:val="00B329CD"/>
    <w:rsid w:val="00B352F3"/>
    <w:rsid w:val="00B4587C"/>
    <w:rsid w:val="00B4653B"/>
    <w:rsid w:val="00B4698C"/>
    <w:rsid w:val="00B47A45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6DC1"/>
    <w:rsid w:val="00C959DE"/>
    <w:rsid w:val="00C96175"/>
    <w:rsid w:val="00C971C6"/>
    <w:rsid w:val="00CA1470"/>
    <w:rsid w:val="00CA1B4D"/>
    <w:rsid w:val="00CA6EB5"/>
    <w:rsid w:val="00CB1ECF"/>
    <w:rsid w:val="00CB408C"/>
    <w:rsid w:val="00CB4F74"/>
    <w:rsid w:val="00CB7940"/>
    <w:rsid w:val="00CC062F"/>
    <w:rsid w:val="00CC2745"/>
    <w:rsid w:val="00CD1000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2159"/>
    <w:rsid w:val="00D13C5E"/>
    <w:rsid w:val="00D14206"/>
    <w:rsid w:val="00D15131"/>
    <w:rsid w:val="00D16396"/>
    <w:rsid w:val="00D20A3C"/>
    <w:rsid w:val="00D22098"/>
    <w:rsid w:val="00D22ACE"/>
    <w:rsid w:val="00D2661F"/>
    <w:rsid w:val="00D26DB9"/>
    <w:rsid w:val="00D3000F"/>
    <w:rsid w:val="00D30D66"/>
    <w:rsid w:val="00D30DF4"/>
    <w:rsid w:val="00D32213"/>
    <w:rsid w:val="00D4030A"/>
    <w:rsid w:val="00D42AFE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6EB4"/>
    <w:rsid w:val="00D81C60"/>
    <w:rsid w:val="00D82FB9"/>
    <w:rsid w:val="00D85DD0"/>
    <w:rsid w:val="00D8705F"/>
    <w:rsid w:val="00D9000F"/>
    <w:rsid w:val="00D935A6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3B1A"/>
    <w:rsid w:val="00DB6307"/>
    <w:rsid w:val="00DB6EE8"/>
    <w:rsid w:val="00DC020D"/>
    <w:rsid w:val="00DC0EDC"/>
    <w:rsid w:val="00DC5FE7"/>
    <w:rsid w:val="00DC6B6E"/>
    <w:rsid w:val="00DD1927"/>
    <w:rsid w:val="00DD561D"/>
    <w:rsid w:val="00DD769B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511EF"/>
    <w:rsid w:val="00F54EE4"/>
    <w:rsid w:val="00F57F52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7391"/>
    <w:rsid w:val="00F8181C"/>
    <w:rsid w:val="00F83BC0"/>
    <w:rsid w:val="00F92C98"/>
    <w:rsid w:val="00F95250"/>
    <w:rsid w:val="00F96C98"/>
    <w:rsid w:val="00FA3E6D"/>
    <w:rsid w:val="00FA54A6"/>
    <w:rsid w:val="00FA5867"/>
    <w:rsid w:val="00FA5899"/>
    <w:rsid w:val="00FA68EC"/>
    <w:rsid w:val="00FA6EAF"/>
    <w:rsid w:val="00FA7085"/>
    <w:rsid w:val="00FB075C"/>
    <w:rsid w:val="00FB0A6C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FAF2-34F2-483A-A47E-7234B390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2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4</cp:revision>
  <cp:lastPrinted>2022-02-01T07:17:00Z</cp:lastPrinted>
  <dcterms:created xsi:type="dcterms:W3CDTF">2022-02-09T03:55:00Z</dcterms:created>
  <dcterms:modified xsi:type="dcterms:W3CDTF">2022-04-04T11:42:00Z</dcterms:modified>
</cp:coreProperties>
</file>