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34" w:rsidRDefault="00C51DA9" w:rsidP="00315319">
      <w:pPr>
        <w:pStyle w:val="af"/>
        <w:rPr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9CD48D" wp14:editId="13931B76">
                <wp:simplePos x="0" y="0"/>
                <wp:positionH relativeFrom="page">
                  <wp:posOffset>5353050</wp:posOffset>
                </wp:positionH>
                <wp:positionV relativeFrom="page">
                  <wp:posOffset>1971675</wp:posOffset>
                </wp:positionV>
                <wp:extent cx="1635760" cy="238125"/>
                <wp:effectExtent l="0" t="0" r="2540" b="9525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4A4" w:rsidRPr="005638DA" w:rsidRDefault="005638DA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000-293-01-01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CD48D"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6" type="#_x0000_t202" style="position:absolute;margin-left:421.5pt;margin-top:155.25pt;width:128.8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QtxgIAALE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" filled="f" stroked="f">
                <v:textbox inset="0,0,0,0">
                  <w:txbxContent>
                    <w:p w:rsidR="008614A4" w:rsidRPr="005638DA" w:rsidRDefault="005638DA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000-293-01-01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EF9E8" wp14:editId="4D3616A4">
                <wp:simplePos x="0" y="0"/>
                <wp:positionH relativeFrom="page">
                  <wp:posOffset>1600200</wp:posOffset>
                </wp:positionH>
                <wp:positionV relativeFrom="page">
                  <wp:posOffset>1971675</wp:posOffset>
                </wp:positionV>
                <wp:extent cx="1292225" cy="238125"/>
                <wp:effectExtent l="0" t="0" r="3175" b="9525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4A4" w:rsidRPr="00514A6F" w:rsidRDefault="005638DA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00.04.2022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EF9E8" id="Надпись 52" o:spid="_x0000_s1027" type="#_x0000_t202" style="position:absolute;margin-left:126pt;margin-top:155.25pt;width:10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voOyAIAALg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" filled="f" stroked="f">
                <v:textbox inset="0,0,0,0">
                  <w:txbxContent>
                    <w:p w:rsidR="008614A4" w:rsidRPr="00514A6F" w:rsidRDefault="005638DA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00.04.2022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3A0C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F77DB" wp14:editId="7F75E412">
                <wp:simplePos x="0" y="0"/>
                <wp:positionH relativeFrom="page">
                  <wp:posOffset>933450</wp:posOffset>
                </wp:positionH>
                <wp:positionV relativeFrom="page">
                  <wp:posOffset>2657475</wp:posOffset>
                </wp:positionV>
                <wp:extent cx="2962275" cy="1209675"/>
                <wp:effectExtent l="0" t="0" r="9525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4A4" w:rsidRPr="0091677F" w:rsidRDefault="008614A4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</w:p>
                          <w:p w:rsidR="008614A4" w:rsidRPr="0091677F" w:rsidRDefault="008614A4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муниципальную программу </w:t>
                            </w:r>
                          </w:p>
                          <w:p w:rsidR="008614A4" w:rsidRPr="0091677F" w:rsidRDefault="008614A4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«Развитие жилищно-коммунального </w:t>
                            </w:r>
                          </w:p>
                          <w:p w:rsidR="008614A4" w:rsidRPr="0056533B" w:rsidRDefault="008614A4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>хозяйства, благоустройство населенных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>унктов и охрана окружающей среды»</w:t>
                            </w:r>
                          </w:p>
                          <w:p w:rsidR="008614A4" w:rsidRPr="000217BF" w:rsidRDefault="008614A4" w:rsidP="00413DA1">
                            <w:pPr>
                              <w:pStyle w:val="af"/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02723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margin-left:73.5pt;margin-top:209.25pt;width:233.25pt;height:9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" filled="f" stroked="f">
                <v:textbox inset="0,0,0,0">
                  <w:txbxContent>
                    <w:p w:rsidR="008614A4" w:rsidRPr="0091677F" w:rsidRDefault="008614A4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</w:t>
                      </w:r>
                    </w:p>
                    <w:p w:rsidR="008614A4" w:rsidRPr="0091677F" w:rsidRDefault="008614A4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муниципальную программу </w:t>
                      </w:r>
                    </w:p>
                    <w:p w:rsidR="008614A4" w:rsidRPr="0091677F" w:rsidRDefault="008614A4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«Развитие жилищно-коммунального </w:t>
                      </w:r>
                    </w:p>
                    <w:p w:rsidR="008614A4" w:rsidRPr="0056533B" w:rsidRDefault="008614A4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>хозяйства, благоустройство населенных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п</w:t>
                      </w:r>
                      <w:r w:rsidRPr="0091677F">
                        <w:rPr>
                          <w:b/>
                          <w:sz w:val="28"/>
                          <w:szCs w:val="28"/>
                        </w:rPr>
                        <w:t>унктов и охрана окружающей среды»</w:t>
                      </w:r>
                    </w:p>
                    <w:p w:rsidR="008614A4" w:rsidRPr="000217BF" w:rsidRDefault="008614A4" w:rsidP="00413DA1">
                      <w:pPr>
                        <w:pStyle w:val="af"/>
                        <w:spacing w:line="240" w:lineRule="auto"/>
                        <w:contextualSpacing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3A0C"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8BB8CBC" wp14:editId="7E12EE6C">
            <wp:simplePos x="0" y="0"/>
            <wp:positionH relativeFrom="page">
              <wp:posOffset>1076325</wp:posOffset>
            </wp:positionH>
            <wp:positionV relativeFrom="page">
              <wp:posOffset>228600</wp:posOffset>
            </wp:positionV>
            <wp:extent cx="5673090" cy="25146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DA1" w:rsidRDefault="008A1134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56533B" w:rsidRPr="0091677F" w:rsidRDefault="00314AF2" w:rsidP="00565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6533B" w:rsidRPr="0091677F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 Думы Кочевского муниципаль</w:t>
      </w:r>
      <w:r w:rsidR="0056533B">
        <w:rPr>
          <w:rFonts w:ascii="Times New Roman" w:hAnsi="Times New Roman" w:cs="Times New Roman"/>
          <w:sz w:val="28"/>
          <w:szCs w:val="28"/>
        </w:rPr>
        <w:t xml:space="preserve">ного округа Пермского края от </w:t>
      </w:r>
      <w:r w:rsidR="008614A4">
        <w:rPr>
          <w:rFonts w:ascii="Times New Roman" w:hAnsi="Times New Roman" w:cs="Times New Roman"/>
          <w:sz w:val="28"/>
          <w:szCs w:val="28"/>
        </w:rPr>
        <w:t>31.03.2022 № 10</w:t>
      </w:r>
      <w:r w:rsidR="0056533B" w:rsidRPr="0091677F">
        <w:rPr>
          <w:rFonts w:ascii="Times New Roman" w:hAnsi="Times New Roman" w:cs="Times New Roman"/>
          <w:sz w:val="28"/>
          <w:szCs w:val="28"/>
        </w:rPr>
        <w:t xml:space="preserve"> «</w:t>
      </w:r>
      <w:r w:rsidR="003F3128">
        <w:rPr>
          <w:rFonts w:ascii="Times New Roman" w:hAnsi="Times New Roman" w:cs="Times New Roman"/>
          <w:sz w:val="28"/>
          <w:szCs w:val="28"/>
        </w:rPr>
        <w:t xml:space="preserve">О </w:t>
      </w:r>
      <w:r w:rsidR="00CD3A0C"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в решение Думы Кочевского муниципального округа Пермского края от 27.12.2021 №154 «О </w:t>
      </w:r>
      <w:r w:rsidR="003F3128">
        <w:rPr>
          <w:rFonts w:ascii="Times New Roman" w:hAnsi="Times New Roman" w:cs="Times New Roman"/>
          <w:sz w:val="28"/>
          <w:szCs w:val="28"/>
        </w:rPr>
        <w:t xml:space="preserve">бюджете Кочевского муниципального округа Пермского края на 2022 год и на плановый период 2023 и 2024 годов», </w:t>
      </w:r>
      <w:r w:rsidR="0056533B" w:rsidRPr="0091677F">
        <w:rPr>
          <w:rFonts w:ascii="Times New Roman" w:hAnsi="Times New Roman" w:cs="Times New Roman"/>
          <w:sz w:val="28"/>
          <w:szCs w:val="28"/>
        </w:rPr>
        <w:t>руководствуясь Уставом Кочевского муниципального округа Пермского края</w:t>
      </w:r>
      <w:r w:rsidR="0056533B" w:rsidRPr="0091677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BB39EC" w:rsidRPr="0056533B" w:rsidRDefault="003F3128" w:rsidP="005653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="0056533B" w:rsidRPr="0091677F">
        <w:rPr>
          <w:rFonts w:ascii="Times New Roman" w:hAnsi="Times New Roman" w:cs="Times New Roman"/>
          <w:sz w:val="28"/>
          <w:szCs w:val="28"/>
        </w:rPr>
        <w:t>:</w:t>
      </w:r>
    </w:p>
    <w:p w:rsidR="0056533B" w:rsidRPr="0056533B" w:rsidRDefault="00314AF2" w:rsidP="00565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6533B" w:rsidRPr="0056533B"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 w:history="1">
        <w:r w:rsidR="0056533B" w:rsidRPr="0056533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программу</w:t>
        </w:r>
      </w:hyperlink>
      <w:r w:rsidR="0056533B" w:rsidRPr="0056533B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Кочевского муниципального округа </w:t>
      </w:r>
      <w:r w:rsidR="003F3128">
        <w:rPr>
          <w:rFonts w:ascii="Times New Roman" w:hAnsi="Times New Roman" w:cs="Times New Roman"/>
          <w:sz w:val="28"/>
          <w:szCs w:val="28"/>
        </w:rPr>
        <w:t>от 03.11.2021г. №678-293-01-01</w:t>
      </w:r>
      <w:r w:rsidR="00574B25">
        <w:rPr>
          <w:rFonts w:ascii="Times New Roman" w:hAnsi="Times New Roman" w:cs="Times New Roman"/>
          <w:sz w:val="28"/>
          <w:szCs w:val="28"/>
        </w:rPr>
        <w:t xml:space="preserve"> (с изменениями постановление №66-293-01-01 от 28.01.2022г.)</w:t>
      </w:r>
    </w:p>
    <w:p w:rsidR="0056533B" w:rsidRPr="0056533B" w:rsidRDefault="0056533B" w:rsidP="00565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533B">
        <w:rPr>
          <w:sz w:val="28"/>
          <w:szCs w:val="28"/>
        </w:rPr>
        <w:t>2. Настоящее постановление подлежит официальному опубликованию в газете «Кочевская жизнь», 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</w:t>
      </w:r>
      <w:r w:rsidR="003F3128">
        <w:rPr>
          <w:sz w:val="28"/>
          <w:szCs w:val="28"/>
        </w:rPr>
        <w:t xml:space="preserve"> края, начиная с бюджета на 2022 год и плановый период 2023 и 2024</w:t>
      </w:r>
      <w:r w:rsidRPr="0056533B">
        <w:rPr>
          <w:sz w:val="28"/>
          <w:szCs w:val="28"/>
        </w:rPr>
        <w:t xml:space="preserve"> годов.</w:t>
      </w:r>
    </w:p>
    <w:p w:rsidR="0056533B" w:rsidRPr="0056533B" w:rsidRDefault="0056533B" w:rsidP="0056533B">
      <w:pPr>
        <w:widowControl w:val="0"/>
        <w:tabs>
          <w:tab w:val="left" w:pos="0"/>
          <w:tab w:val="left" w:pos="993"/>
        </w:tabs>
        <w:ind w:firstLine="567"/>
        <w:jc w:val="both"/>
        <w:rPr>
          <w:rFonts w:eastAsia="Sylfaen" w:cs="Sylfaen"/>
          <w:sz w:val="28"/>
          <w:szCs w:val="28"/>
        </w:rPr>
      </w:pPr>
      <w:r w:rsidRPr="0056533B">
        <w:rPr>
          <w:rFonts w:eastAsia="Sylfaen" w:cs="Sylfaen"/>
          <w:color w:val="000000"/>
          <w:sz w:val="28"/>
          <w:szCs w:val="28"/>
          <w:lang w:bidi="ru-RU"/>
        </w:rPr>
        <w:t xml:space="preserve">3. Контроль за исполнением настоящего постановления возложить на заместителя главы </w:t>
      </w:r>
      <w:r w:rsidR="00DE1C90">
        <w:rPr>
          <w:rFonts w:eastAsia="Sylfaen" w:cs="Sylfaen"/>
          <w:color w:val="000000"/>
          <w:sz w:val="28"/>
          <w:szCs w:val="28"/>
          <w:lang w:bidi="ru-RU"/>
        </w:rPr>
        <w:t>администрации по развитию инфраструктуры и жилищно-коммунальному хозяйству</w:t>
      </w:r>
    </w:p>
    <w:p w:rsidR="0056533B" w:rsidRPr="0056533B" w:rsidRDefault="0056533B" w:rsidP="0056533B">
      <w:pPr>
        <w:suppressAutoHyphens/>
        <w:ind w:firstLine="720"/>
        <w:jc w:val="both"/>
        <w:rPr>
          <w:sz w:val="28"/>
          <w:lang w:val="x-none" w:eastAsia="x-none"/>
        </w:rPr>
      </w:pPr>
    </w:p>
    <w:p w:rsidR="0056533B" w:rsidRPr="0056533B" w:rsidRDefault="0056533B" w:rsidP="0056533B">
      <w:pPr>
        <w:ind w:firstLine="720"/>
        <w:rPr>
          <w:sz w:val="28"/>
        </w:rPr>
      </w:pPr>
    </w:p>
    <w:p w:rsidR="0056533B" w:rsidRPr="0056533B" w:rsidRDefault="0056533B" w:rsidP="0056533B">
      <w:pPr>
        <w:rPr>
          <w:sz w:val="28"/>
        </w:rPr>
      </w:pPr>
      <w:r w:rsidRPr="0056533B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EDC4E" wp14:editId="4516714E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762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4A4" w:rsidRDefault="008614A4" w:rsidP="0056533B">
                            <w:pPr>
                              <w:pStyle w:val="af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EDC4E" id="Надпись 4" o:spid="_x0000_s1029" type="#_x0000_t202" style="position:absolute;margin-left:72.3pt;margin-top:765.6pt;width:266.4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JxywIAALYFAAAOAAAAZHJzL2Uyb0RvYy54bWysVM2O0zAQviPxDpbv2SRt2ibRpmi3aRDS&#10;8iMtPICbOI1FYgfbbbogDtx5Bd6BAwduvEL3jRg7Tbs/FwTkYE0842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" filled="f" stroked="f">
                <v:textbox inset="0,0,0,0">
                  <w:txbxContent>
                    <w:p w:rsidR="008614A4" w:rsidRDefault="008614A4" w:rsidP="0056533B">
                      <w:pPr>
                        <w:pStyle w:val="af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6533B">
        <w:rPr>
          <w:sz w:val="28"/>
        </w:rPr>
        <w:t>Глава муниципального округа-</w:t>
      </w:r>
    </w:p>
    <w:p w:rsidR="0056533B" w:rsidRPr="0056533B" w:rsidRDefault="0056533B" w:rsidP="0056533B">
      <w:pPr>
        <w:rPr>
          <w:sz w:val="28"/>
        </w:rPr>
      </w:pPr>
      <w:r w:rsidRPr="0056533B">
        <w:rPr>
          <w:sz w:val="28"/>
        </w:rPr>
        <w:t xml:space="preserve">глава администрации Кочевского </w:t>
      </w:r>
    </w:p>
    <w:p w:rsidR="0056533B" w:rsidRDefault="0056533B" w:rsidP="0056533B">
      <w:pPr>
        <w:rPr>
          <w:sz w:val="28"/>
        </w:rPr>
      </w:pPr>
      <w:r w:rsidRPr="0056533B">
        <w:rPr>
          <w:sz w:val="28"/>
        </w:rPr>
        <w:t>муниципального округа Пермского края                                            А.Н.</w:t>
      </w:r>
      <w:r w:rsidR="000A2EC4">
        <w:rPr>
          <w:sz w:val="28"/>
        </w:rPr>
        <w:t xml:space="preserve"> </w:t>
      </w:r>
      <w:r w:rsidRPr="0056533B">
        <w:rPr>
          <w:sz w:val="28"/>
        </w:rPr>
        <w:t>Юркин</w:t>
      </w:r>
    </w:p>
    <w:p w:rsidR="000A2EC4" w:rsidRDefault="000A2EC4" w:rsidP="0056533B">
      <w:pPr>
        <w:rPr>
          <w:sz w:val="28"/>
        </w:rPr>
        <w:sectPr w:rsidR="000A2EC4" w:rsidSect="000A2EC4">
          <w:type w:val="continuous"/>
          <w:pgSz w:w="11906" w:h="16838"/>
          <w:pgMar w:top="567" w:right="851" w:bottom="142" w:left="1418" w:header="720" w:footer="720" w:gutter="0"/>
          <w:cols w:space="720"/>
        </w:sectPr>
      </w:pPr>
    </w:p>
    <w:p w:rsidR="000A2EC4" w:rsidRDefault="000A2EC4" w:rsidP="0056533B">
      <w:pPr>
        <w:rPr>
          <w:sz w:val="28"/>
        </w:rPr>
      </w:pPr>
    </w:p>
    <w:p w:rsidR="00C02CD2" w:rsidRPr="0056533B" w:rsidRDefault="00C02CD2" w:rsidP="0056533B">
      <w:pPr>
        <w:rPr>
          <w:sz w:val="28"/>
        </w:rPr>
      </w:pPr>
    </w:p>
    <w:p w:rsidR="000A2EC4" w:rsidRPr="000A2EC4" w:rsidRDefault="0056533B" w:rsidP="000A2EC4">
      <w:pPr>
        <w:jc w:val="right"/>
        <w:rPr>
          <w:sz w:val="28"/>
          <w:szCs w:val="28"/>
        </w:rPr>
      </w:pPr>
      <w:r w:rsidRPr="0056533B">
        <w:rPr>
          <w:sz w:val="28"/>
        </w:rPr>
        <w:t xml:space="preserve">  </w:t>
      </w:r>
      <w:r w:rsidR="000A2EC4" w:rsidRPr="000A2EC4">
        <w:rPr>
          <w:sz w:val="28"/>
          <w:szCs w:val="28"/>
        </w:rPr>
        <w:t>УТВЕРЖДЕНА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  <w:r w:rsidRPr="000A2EC4">
        <w:rPr>
          <w:sz w:val="28"/>
          <w:szCs w:val="28"/>
        </w:rPr>
        <w:t>постановлением администрации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  <w:r w:rsidRPr="000A2EC4">
        <w:rPr>
          <w:sz w:val="28"/>
          <w:szCs w:val="28"/>
        </w:rPr>
        <w:t xml:space="preserve">Кочевского муниципального округа </w:t>
      </w:r>
    </w:p>
    <w:p w:rsidR="000A2EC4" w:rsidRPr="000A2EC4" w:rsidRDefault="00355EBD" w:rsidP="000A2EC4">
      <w:pPr>
        <w:jc w:val="right"/>
        <w:rPr>
          <w:sz w:val="28"/>
          <w:szCs w:val="28"/>
        </w:rPr>
      </w:pPr>
      <w:r>
        <w:rPr>
          <w:sz w:val="28"/>
          <w:szCs w:val="28"/>
        </w:rPr>
        <w:t>от  00.04</w:t>
      </w:r>
      <w:r w:rsidR="00DE1C90">
        <w:rPr>
          <w:sz w:val="28"/>
          <w:szCs w:val="28"/>
        </w:rPr>
        <w:t>.</w:t>
      </w:r>
      <w:r w:rsidR="000A2EC4" w:rsidRPr="000A2EC4">
        <w:rPr>
          <w:sz w:val="28"/>
          <w:szCs w:val="28"/>
        </w:rPr>
        <w:t xml:space="preserve">2022 </w:t>
      </w:r>
      <w:r w:rsidR="008C42F8">
        <w:rPr>
          <w:sz w:val="28"/>
          <w:szCs w:val="28"/>
        </w:rPr>
        <w:t>№ 000</w:t>
      </w:r>
      <w:r w:rsidR="000A2EC4" w:rsidRPr="000A2EC4">
        <w:rPr>
          <w:sz w:val="28"/>
          <w:szCs w:val="28"/>
        </w:rPr>
        <w:t xml:space="preserve"> -293-01-01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</w:p>
    <w:p w:rsidR="000A2EC4" w:rsidRPr="000A2EC4" w:rsidRDefault="00CD3A0C" w:rsidP="00CD3A0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ИЗМЕНЕНИЯ</w:t>
      </w:r>
    </w:p>
    <w:p w:rsidR="000A2EC4" w:rsidRPr="000A2EC4" w:rsidRDefault="00CD3A0C" w:rsidP="000A2EC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муниципальную программу </w:t>
      </w:r>
    </w:p>
    <w:p w:rsidR="000A2EC4" w:rsidRPr="00282C7A" w:rsidRDefault="00282C7A" w:rsidP="00282C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0A2EC4" w:rsidRPr="000A2EC4">
        <w:rPr>
          <w:rFonts w:eastAsia="Calibri"/>
          <w:b/>
          <w:sz w:val="28"/>
          <w:szCs w:val="28"/>
          <w:lang w:eastAsia="en-US"/>
        </w:rPr>
        <w:t xml:space="preserve"> </w:t>
      </w:r>
      <w:r w:rsidR="000A2EC4" w:rsidRPr="00BE7189">
        <w:rPr>
          <w:rFonts w:eastAsia="Calibri"/>
          <w:b/>
          <w:sz w:val="28"/>
          <w:szCs w:val="28"/>
          <w:lang w:eastAsia="en-US"/>
        </w:rPr>
        <w:t>«Развитие жилищно-коммунального хозяйства, благоустройство населенных пунктов и охрана окружающей среды»</w:t>
      </w:r>
      <w:r w:rsidR="0000654A" w:rsidRPr="00282C7A">
        <w:rPr>
          <w:rFonts w:eastAsia="Calibri"/>
          <w:sz w:val="28"/>
          <w:szCs w:val="28"/>
          <w:lang w:eastAsia="en-US"/>
        </w:rPr>
        <w:t xml:space="preserve">, утвержденную постановлением администрации Кочевского муниципального округа Пермского края от 03.11.2021 г. №678-293-01-01 (в редакции </w:t>
      </w:r>
      <w:r w:rsidR="00616701" w:rsidRPr="00282C7A">
        <w:rPr>
          <w:rFonts w:eastAsia="Calibri"/>
          <w:sz w:val="28"/>
          <w:szCs w:val="28"/>
          <w:lang w:eastAsia="en-US"/>
        </w:rPr>
        <w:t>изменением</w:t>
      </w:r>
      <w:r w:rsidR="0000654A" w:rsidRPr="00282C7A">
        <w:rPr>
          <w:rFonts w:eastAsia="Calibri"/>
          <w:sz w:val="28"/>
          <w:szCs w:val="28"/>
          <w:lang w:eastAsia="en-US"/>
        </w:rPr>
        <w:t>, утвержденны</w:t>
      </w:r>
      <w:r w:rsidR="00616701" w:rsidRPr="00282C7A">
        <w:rPr>
          <w:rFonts w:eastAsia="Calibri"/>
          <w:sz w:val="28"/>
          <w:szCs w:val="28"/>
          <w:lang w:eastAsia="en-US"/>
        </w:rPr>
        <w:t>м</w:t>
      </w:r>
      <w:r w:rsidR="0000654A" w:rsidRPr="00282C7A">
        <w:rPr>
          <w:rFonts w:eastAsia="Calibri"/>
          <w:sz w:val="28"/>
          <w:szCs w:val="28"/>
          <w:lang w:eastAsia="en-US"/>
        </w:rPr>
        <w:t xml:space="preserve"> постановление</w:t>
      </w:r>
      <w:r w:rsidR="00616701" w:rsidRPr="00282C7A">
        <w:rPr>
          <w:rFonts w:eastAsia="Calibri"/>
          <w:sz w:val="28"/>
          <w:szCs w:val="28"/>
          <w:lang w:eastAsia="en-US"/>
        </w:rPr>
        <w:t xml:space="preserve">м администрации Кочевского муниципального округа Пермского </w:t>
      </w:r>
      <w:r w:rsidRPr="00282C7A">
        <w:rPr>
          <w:rFonts w:eastAsia="Calibri"/>
          <w:sz w:val="28"/>
          <w:szCs w:val="28"/>
          <w:lang w:eastAsia="en-US"/>
        </w:rPr>
        <w:t>края №</w:t>
      </w:r>
      <w:r w:rsidR="0000654A" w:rsidRPr="00282C7A">
        <w:rPr>
          <w:rFonts w:eastAsia="Calibri"/>
          <w:sz w:val="28"/>
          <w:szCs w:val="28"/>
          <w:lang w:eastAsia="en-US"/>
        </w:rPr>
        <w:t>66-293-01-01 от 28.01.2022 г.)</w:t>
      </w:r>
    </w:p>
    <w:p w:rsidR="000A2EC4" w:rsidRPr="000A2EC4" w:rsidRDefault="000A2EC4" w:rsidP="00282C7A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86678" w:rsidRDefault="00282C7A" w:rsidP="00282C7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6701" w:rsidRPr="00282C7A">
        <w:rPr>
          <w:sz w:val="28"/>
          <w:szCs w:val="28"/>
        </w:rPr>
        <w:t>В паспорте муниципальной программы «Развитие жилищно-коммунального хозяйства, благоустройство населе</w:t>
      </w:r>
      <w:r w:rsidRPr="00282C7A">
        <w:rPr>
          <w:sz w:val="28"/>
          <w:szCs w:val="28"/>
        </w:rPr>
        <w:t xml:space="preserve">нных пунктов и охрана окружающей среды» </w:t>
      </w:r>
      <w:r>
        <w:rPr>
          <w:sz w:val="28"/>
          <w:szCs w:val="28"/>
        </w:rPr>
        <w:t>позицию строки «Объем и источники финансирования программы» изложить в новой редакции следующего содержания</w:t>
      </w:r>
      <w:r w:rsidR="006B3EF1">
        <w:rPr>
          <w:sz w:val="28"/>
          <w:szCs w:val="28"/>
        </w:rPr>
        <w:t>:</w:t>
      </w:r>
    </w:p>
    <w:p w:rsidR="006B3EF1" w:rsidRDefault="006B3EF1" w:rsidP="00282C7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031"/>
        <w:gridCol w:w="1794"/>
        <w:gridCol w:w="1496"/>
        <w:gridCol w:w="1609"/>
        <w:gridCol w:w="1843"/>
      </w:tblGrid>
      <w:tr w:rsidR="006B3EF1" w:rsidRPr="000A2EC4" w:rsidTr="006B3EF1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Расходы (тыс. руб.)*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Итого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22 382,53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16 711,31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11 748,83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50 842,67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22187,93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16 516,71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11 554,23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50 258,87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583,8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  <w:tr w:rsidR="006B3EF1" w:rsidRPr="000A2EC4" w:rsidTr="006B3EF1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F1" w:rsidRPr="000A2EC4" w:rsidRDefault="006B3EF1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</w:tbl>
    <w:p w:rsidR="000A2EC4" w:rsidRPr="000A2EC4" w:rsidRDefault="000A2EC4" w:rsidP="000A2EC4">
      <w:pPr>
        <w:widowControl w:val="0"/>
        <w:autoSpaceDE w:val="0"/>
        <w:autoSpaceDN w:val="0"/>
        <w:adjustRightInd w:val="0"/>
        <w:ind w:right="360"/>
        <w:jc w:val="center"/>
        <w:outlineLvl w:val="0"/>
        <w:rPr>
          <w:b/>
          <w:sz w:val="28"/>
          <w:szCs w:val="28"/>
        </w:rPr>
        <w:sectPr w:rsidR="000A2EC4" w:rsidRPr="000A2EC4" w:rsidSect="000A2EC4">
          <w:pgSz w:w="16838" w:h="11906" w:orient="landscape"/>
          <w:pgMar w:top="568" w:right="851" w:bottom="851" w:left="851" w:header="720" w:footer="720" w:gutter="0"/>
          <w:cols w:space="720"/>
        </w:sectPr>
      </w:pPr>
    </w:p>
    <w:p w:rsidR="00204839" w:rsidRDefault="00C02CD2" w:rsidP="00C02CD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</w:rPr>
        <w:lastRenderedPageBreak/>
        <w:t xml:space="preserve"> </w:t>
      </w:r>
    </w:p>
    <w:p w:rsidR="000A2EC4" w:rsidRPr="002C0664" w:rsidRDefault="002C0664" w:rsidP="001730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1</w:t>
      </w:r>
      <w:r w:rsidR="00BE7189" w:rsidRPr="002C0664">
        <w:rPr>
          <w:sz w:val="28"/>
          <w:szCs w:val="28"/>
        </w:rPr>
        <w:t xml:space="preserve"> к муниципальной программе «</w:t>
      </w:r>
      <w:r w:rsidR="000A2EC4" w:rsidRPr="002C0664">
        <w:rPr>
          <w:sz w:val="28"/>
          <w:szCs w:val="28"/>
        </w:rPr>
        <w:t>Паспорт подпрограммы 1 «</w:t>
      </w:r>
      <w:r w:rsidR="000A2EC4" w:rsidRPr="002C0664">
        <w:rPr>
          <w:rFonts w:eastAsia="Calibri"/>
          <w:sz w:val="28"/>
          <w:szCs w:val="28"/>
          <w:lang w:eastAsia="en-US"/>
        </w:rPr>
        <w:t>Развитие жилищно-коммунального хозяйства</w:t>
      </w:r>
      <w:r w:rsidR="000A2EC4" w:rsidRPr="002C0664">
        <w:rPr>
          <w:sz w:val="28"/>
          <w:szCs w:val="28"/>
        </w:rPr>
        <w:t>»</w:t>
      </w:r>
      <w:r w:rsidR="004C4786" w:rsidRPr="002C0664">
        <w:rPr>
          <w:sz w:val="28"/>
          <w:szCs w:val="28"/>
        </w:rPr>
        <w:t xml:space="preserve"> позицию строки «Объем и источники финансирования программы» изложить в следующей редакции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031"/>
        <w:gridCol w:w="1794"/>
        <w:gridCol w:w="1496"/>
        <w:gridCol w:w="1609"/>
        <w:gridCol w:w="1843"/>
      </w:tblGrid>
      <w:tr w:rsidR="000A2EC4" w:rsidRPr="000A2EC4" w:rsidTr="003F3128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Расходы (тыс. руб.)*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Итого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20762E" w:rsidP="000A2E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20 696,09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B5041" w:rsidP="000A2E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15 518,57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DB50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2EC4">
              <w:rPr>
                <w:b/>
                <w:bCs/>
                <w:color w:val="000000"/>
                <w:sz w:val="28"/>
                <w:szCs w:val="28"/>
              </w:rPr>
              <w:t>10</w:t>
            </w:r>
            <w:r w:rsidR="00DB5041">
              <w:rPr>
                <w:b/>
                <w:bCs/>
                <w:color w:val="000000"/>
                <w:sz w:val="28"/>
                <w:szCs w:val="28"/>
              </w:rPr>
              <w:t> 814,37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88723D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47 029,03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355EBD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20 501,49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15 323,97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10 619,77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88723D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46 445,23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583,8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</w:tbl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6B3EF1" w:rsidRDefault="006B3EF1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6B3EF1" w:rsidRDefault="006B3EF1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6B3EF1" w:rsidRDefault="006B3EF1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2C0664" w:rsidP="002C066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2EC4" w:rsidRPr="000A2EC4">
        <w:rPr>
          <w:sz w:val="28"/>
          <w:szCs w:val="28"/>
        </w:rPr>
        <w:t>Приложение 2</w:t>
      </w:r>
      <w:r>
        <w:rPr>
          <w:sz w:val="28"/>
          <w:szCs w:val="28"/>
        </w:rPr>
        <w:t xml:space="preserve"> к муниципальной программе «</w:t>
      </w:r>
      <w:r w:rsidR="000A2EC4" w:rsidRPr="002C0664">
        <w:rPr>
          <w:sz w:val="28"/>
          <w:szCs w:val="28"/>
        </w:rPr>
        <w:t>Паспорт подпрограммы 2 «</w:t>
      </w:r>
      <w:r w:rsidR="000A2EC4" w:rsidRPr="002C0664">
        <w:rPr>
          <w:rFonts w:eastAsia="Calibri"/>
          <w:sz w:val="28"/>
          <w:szCs w:val="28"/>
          <w:lang w:eastAsia="en-US"/>
        </w:rPr>
        <w:t>Охрана окружающей среды</w:t>
      </w:r>
      <w:r w:rsidR="000A2EC4" w:rsidRPr="002C0664">
        <w:rPr>
          <w:sz w:val="28"/>
          <w:szCs w:val="28"/>
        </w:rPr>
        <w:t>»</w:t>
      </w:r>
      <w:r>
        <w:rPr>
          <w:sz w:val="28"/>
          <w:szCs w:val="28"/>
        </w:rPr>
        <w:t xml:space="preserve"> позицию строки «Объем и источники финансирования подпрограммы» изложить в новой редакции следующего содержания:</w:t>
      </w:r>
    </w:p>
    <w:p w:rsidR="00204839" w:rsidRPr="002C0664" w:rsidRDefault="00204839" w:rsidP="002C066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031"/>
        <w:gridCol w:w="1794"/>
        <w:gridCol w:w="1496"/>
        <w:gridCol w:w="1609"/>
        <w:gridCol w:w="1843"/>
      </w:tblGrid>
      <w:tr w:rsidR="00204839" w:rsidRPr="000A2EC4" w:rsidTr="00932EF9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Расходы (тыс. руб.)*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Итого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1 686,44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1 192,74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934,46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204839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04839">
              <w:rPr>
                <w:sz w:val="28"/>
                <w:szCs w:val="28"/>
              </w:rPr>
              <w:t>3 813,64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1 686,44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1 192,74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934,46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3813,64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204839" w:rsidRPr="000A2EC4" w:rsidTr="00932EF9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39" w:rsidRPr="000A2EC4" w:rsidRDefault="00204839" w:rsidP="00932E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</w:tbl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b/>
          <w:sz w:val="28"/>
          <w:szCs w:val="28"/>
        </w:rPr>
        <w:t xml:space="preserve"> </w:t>
      </w:r>
    </w:p>
    <w:p w:rsidR="000A2EC4" w:rsidRPr="000A2EC4" w:rsidRDefault="000A2EC4" w:rsidP="00C02CD2">
      <w:pPr>
        <w:tabs>
          <w:tab w:val="left" w:pos="1095"/>
        </w:tabs>
        <w:rPr>
          <w:rFonts w:eastAsia="Calibri"/>
          <w:sz w:val="28"/>
          <w:szCs w:val="28"/>
          <w:lang w:eastAsia="en-US"/>
        </w:rPr>
      </w:pPr>
    </w:p>
    <w:p w:rsidR="000A2EC4" w:rsidRDefault="0017305A" w:rsidP="00442E0F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A2EC4" w:rsidRPr="000A2EC4">
        <w:rPr>
          <w:sz w:val="28"/>
          <w:szCs w:val="28"/>
        </w:rPr>
        <w:t>Приложение 4</w:t>
      </w:r>
      <w:r w:rsidR="00442E0F">
        <w:rPr>
          <w:sz w:val="28"/>
          <w:szCs w:val="28"/>
        </w:rPr>
        <w:t xml:space="preserve"> к муниципальной программе «Финансовое обеспечение реализации муниципальной программы </w:t>
      </w:r>
      <w:r w:rsidR="00442E0F" w:rsidRPr="000A2EC4">
        <w:rPr>
          <w:b/>
          <w:sz w:val="28"/>
          <w:szCs w:val="28"/>
        </w:rPr>
        <w:t>«</w:t>
      </w:r>
      <w:r w:rsidR="000A2EC4" w:rsidRPr="00442E0F">
        <w:rPr>
          <w:rFonts w:eastAsia="Calibri"/>
          <w:sz w:val="28"/>
          <w:szCs w:val="28"/>
          <w:lang w:eastAsia="en-US"/>
        </w:rPr>
        <w:t>Развитие жилищно-коммунального хозяйства, благоустройство населенных пунктов и охрана окружающей среды»</w:t>
      </w:r>
      <w:r w:rsidR="00442E0F" w:rsidRPr="00442E0F">
        <w:rPr>
          <w:sz w:val="28"/>
          <w:szCs w:val="28"/>
        </w:rPr>
        <w:t xml:space="preserve"> </w:t>
      </w:r>
      <w:r w:rsidR="000A2EC4" w:rsidRPr="00442E0F">
        <w:rPr>
          <w:sz w:val="28"/>
          <w:szCs w:val="28"/>
        </w:rPr>
        <w:t>за счет средств бюджета Кочевского муниципального округа</w:t>
      </w:r>
      <w:r w:rsidR="00442E0F" w:rsidRPr="00442E0F">
        <w:rPr>
          <w:sz w:val="28"/>
          <w:szCs w:val="28"/>
        </w:rPr>
        <w:t>» изложить в новой редакции следующего содержания:</w:t>
      </w:r>
    </w:p>
    <w:p w:rsidR="00442E0F" w:rsidRPr="00442E0F" w:rsidRDefault="00442E0F" w:rsidP="00442E0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9"/>
        <w:gridCol w:w="4394"/>
        <w:gridCol w:w="1394"/>
        <w:gridCol w:w="1428"/>
        <w:gridCol w:w="1391"/>
        <w:gridCol w:w="10"/>
      </w:tblGrid>
      <w:tr w:rsidR="000A2EC4" w:rsidRPr="000A2EC4" w:rsidTr="003F3128"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</w:rPr>
              <w:t>Расходы &lt;1&gt;, тыс. руб.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2024 год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0A2EC4" w:rsidRPr="000A2EC4" w:rsidTr="003F3128">
        <w:trPr>
          <w:gridAfter w:val="1"/>
          <w:wAfter w:w="10" w:type="dxa"/>
          <w:trHeight w:val="447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Муниципальная программа «</w:t>
            </w: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0A2EC4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A33D3" w:rsidP="005643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564305">
              <w:rPr>
                <w:b/>
                <w:bCs/>
                <w:sz w:val="28"/>
                <w:szCs w:val="28"/>
              </w:rPr>
              <w:t> 187,93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A33D3" w:rsidP="008A7B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16 </w:t>
            </w:r>
            <w:r w:rsidR="008A7BB7">
              <w:rPr>
                <w:b/>
                <w:bCs/>
                <w:sz w:val="28"/>
                <w:szCs w:val="28"/>
              </w:rPr>
              <w:t>516,71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A33D3" w:rsidP="008A7B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8A7BB7">
              <w:rPr>
                <w:b/>
                <w:bCs/>
                <w:sz w:val="28"/>
                <w:szCs w:val="28"/>
              </w:rPr>
              <w:t> 554,23</w:t>
            </w:r>
          </w:p>
        </w:tc>
      </w:tr>
      <w:tr w:rsidR="000A2EC4" w:rsidRPr="000A2EC4" w:rsidTr="003F3128">
        <w:trPr>
          <w:gridAfter w:val="1"/>
          <w:wAfter w:w="10" w:type="dxa"/>
          <w:trHeight w:val="641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6430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22 187,93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A33D3" w:rsidP="008A7BB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  <w:r w:rsidR="008A7BB7">
              <w:rPr>
                <w:bCs/>
                <w:sz w:val="28"/>
                <w:szCs w:val="28"/>
              </w:rPr>
              <w:t> 516,71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5A33D3" w:rsidP="008A7BB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8A7BB7">
              <w:rPr>
                <w:bCs/>
                <w:sz w:val="28"/>
                <w:szCs w:val="28"/>
              </w:rPr>
              <w:t> 554,23</w:t>
            </w:r>
          </w:p>
        </w:tc>
      </w:tr>
      <w:tr w:rsidR="000A2EC4" w:rsidRPr="000A2EC4" w:rsidTr="003F3128">
        <w:trPr>
          <w:gridAfter w:val="1"/>
          <w:wAfter w:w="10" w:type="dxa"/>
          <w:trHeight w:val="266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Подпрограмма 1 «</w:t>
            </w: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Развитие  жилищно-коммунального хозяйства</w:t>
            </w:r>
            <w:r w:rsidRPr="000A2EC4">
              <w:rPr>
                <w:b/>
                <w:kern w:val="24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564305" w:rsidRDefault="00564305" w:rsidP="00611C8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64305">
              <w:rPr>
                <w:b/>
                <w:bCs/>
                <w:color w:val="000000"/>
                <w:sz w:val="28"/>
                <w:szCs w:val="28"/>
              </w:rPr>
              <w:t>20</w:t>
            </w:r>
            <w:r w:rsidR="00611C80">
              <w:rPr>
                <w:b/>
                <w:bCs/>
                <w:color w:val="000000"/>
                <w:sz w:val="28"/>
                <w:szCs w:val="28"/>
              </w:rPr>
              <w:t> 501,49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564305" w:rsidP="005A33D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15 323,97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5643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  <w:r w:rsidR="00564305">
              <w:rPr>
                <w:b/>
                <w:bCs/>
                <w:color w:val="000000"/>
                <w:sz w:val="28"/>
                <w:szCs w:val="28"/>
              </w:rPr>
              <w:t> 619,77</w:t>
            </w:r>
          </w:p>
        </w:tc>
      </w:tr>
      <w:tr w:rsidR="000A2EC4" w:rsidRPr="000A2EC4" w:rsidTr="003F3128">
        <w:trPr>
          <w:gridAfter w:val="1"/>
          <w:wAfter w:w="10" w:type="dxa"/>
          <w:trHeight w:val="303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611C80" w:rsidP="002F7CD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20 501,49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15 323,97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2F7CD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2EC4">
              <w:rPr>
                <w:bCs/>
                <w:color w:val="000000"/>
                <w:sz w:val="28"/>
                <w:szCs w:val="28"/>
              </w:rPr>
              <w:t>10</w:t>
            </w:r>
            <w:r w:rsidR="002F7CD3">
              <w:rPr>
                <w:bCs/>
                <w:color w:val="000000"/>
                <w:sz w:val="28"/>
                <w:szCs w:val="28"/>
              </w:rPr>
              <w:t> 619,77</w:t>
            </w:r>
          </w:p>
        </w:tc>
      </w:tr>
      <w:tr w:rsidR="000A2EC4" w:rsidRPr="000A2EC4" w:rsidTr="003F3128">
        <w:trPr>
          <w:gridAfter w:val="1"/>
          <w:wAfter w:w="10" w:type="dxa"/>
          <w:trHeight w:val="100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lang w:eastAsia="en-US"/>
              </w:rPr>
              <w:t xml:space="preserve">Основное мероприятие 1.1.Развитие  </w:t>
            </w:r>
            <w:r w:rsidRPr="000A2EC4">
              <w:rPr>
                <w:bCs/>
                <w:sz w:val="28"/>
                <w:szCs w:val="28"/>
              </w:rPr>
              <w:t>жилищного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</w:tr>
      <w:tr w:rsidR="000A2EC4" w:rsidRPr="000A2EC4" w:rsidTr="003F3128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</w:t>
            </w:r>
            <w:r w:rsidRPr="000A2EC4">
              <w:rPr>
                <w:sz w:val="28"/>
                <w:szCs w:val="28"/>
              </w:rPr>
              <w:t xml:space="preserve"> 1.1.1.Ремонт муниципального жилищного фонда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E1C90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1</w:t>
            </w:r>
            <w:r w:rsidR="00DE1C90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0A2EC4">
              <w:rPr>
                <w:iCs/>
                <w:color w:val="000000"/>
                <w:sz w:val="28"/>
                <w:szCs w:val="28"/>
              </w:rPr>
              <w:t>000,0</w:t>
            </w:r>
          </w:p>
        </w:tc>
      </w:tr>
      <w:tr w:rsidR="000A2EC4" w:rsidRPr="000A2EC4" w:rsidTr="003F3128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Мероприятие 1.1.2. </w:t>
            </w:r>
            <w:r w:rsidRPr="000A2EC4">
              <w:rPr>
                <w:sz w:val="28"/>
                <w:szCs w:val="28"/>
              </w:rPr>
              <w:t>Снос муниципального жилищного фонда ( признанных аварийным, а также жилья по переселению из труднодоступных и малочисленных населенных пунктов)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</w:tc>
      </w:tr>
      <w:tr w:rsidR="000A2EC4" w:rsidRPr="000A2EC4" w:rsidTr="003F3128">
        <w:trPr>
          <w:gridAfter w:val="1"/>
          <w:wAfter w:w="10" w:type="dxa"/>
          <w:trHeight w:val="966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lastRenderedPageBreak/>
              <w:t xml:space="preserve">Основное мероприятие 1.2. Развитие </w:t>
            </w:r>
            <w:r w:rsidRPr="000A2EC4">
              <w:rPr>
                <w:sz w:val="28"/>
                <w:szCs w:val="28"/>
              </w:rPr>
              <w:t xml:space="preserve"> коммунального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ED6B1E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2 402,87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1 831,87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1 163,55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1.2.1. Финансовое обеспечение выполнения муниципального задания на содержание и ремонт объектов водоснабжения, проведение лицензирования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241F7F" w:rsidP="000A2E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D6B1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882,84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color w:val="000000"/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1 428,94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color w:val="000000"/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907,62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1.2.2.  Финансовое обеспечение выполнения муниципального задания на содержание и ремонт объекта водоотведения проведение  лабораторных исследований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ED6B1E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520,03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402,93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highlight w:val="yellow"/>
              </w:rPr>
            </w:pPr>
            <w:r w:rsidRPr="000A2EC4">
              <w:rPr>
                <w:sz w:val="28"/>
                <w:szCs w:val="28"/>
              </w:rPr>
              <w:t>255,93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1.3. Улучшение благоустройства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564305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16 889,33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564305" w:rsidP="00C412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12 282,81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564305" w:rsidP="00C412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8 246,93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1.3.1. Финансовое обеспечение выполнения муниципального задания на содержание и ремонт и монтаж уличного освещения, монтаж сетей уличного освещения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ED6B1E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10 963,51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7950,72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5 269,32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1.3.3. Финансовое обеспечение выполнения муниципального задания на содержание мест захоронений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ED6B1E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4 382,39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</w:rPr>
              <w:t>3 019,12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</w:rPr>
              <w:t>1</w:t>
            </w:r>
            <w:r w:rsidR="00C87560">
              <w:rPr>
                <w:sz w:val="28"/>
                <w:szCs w:val="28"/>
              </w:rPr>
              <w:t xml:space="preserve"> </w:t>
            </w:r>
            <w:r w:rsidRPr="000A2EC4">
              <w:rPr>
                <w:sz w:val="28"/>
                <w:szCs w:val="28"/>
              </w:rPr>
              <w:t>917,6</w:t>
            </w:r>
            <w:r w:rsidR="00546E90">
              <w:rPr>
                <w:sz w:val="28"/>
                <w:szCs w:val="28"/>
              </w:rPr>
              <w:t>6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lastRenderedPageBreak/>
              <w:t>Мероприятие 1.3.4. Финансовое обеспечение выполнения муниципального задания на организацию благоустройства и озеленения (содержание спортивных и детских площадок, содержание и ремонт памятников, озеленение)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AB0DDB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923,99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693,53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440,51</w:t>
            </w:r>
          </w:p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A151B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1B" w:rsidRPr="000A2EC4" w:rsidRDefault="00A91C66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91C66">
              <w:rPr>
                <w:sz w:val="28"/>
                <w:szCs w:val="28"/>
                <w:lang w:eastAsia="en-US"/>
              </w:rPr>
              <w:t>Мероприятие 1.</w:t>
            </w:r>
            <w:r>
              <w:rPr>
                <w:sz w:val="28"/>
                <w:szCs w:val="28"/>
                <w:lang w:eastAsia="en-US"/>
              </w:rPr>
              <w:t>3.5</w:t>
            </w:r>
            <w:r w:rsidRPr="00A91C66">
              <w:rPr>
                <w:sz w:val="28"/>
                <w:szCs w:val="28"/>
                <w:lang w:eastAsia="en-US"/>
              </w:rPr>
              <w:t>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1B" w:rsidRPr="000A2EC4" w:rsidRDefault="00A91C66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Default="00442E0F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Pr="000A2EC4" w:rsidRDefault="00442E0F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Pr="000A2EC4" w:rsidRDefault="00442E0F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0A2EC4" w:rsidRPr="000A2EC4" w:rsidTr="003F3128">
        <w:trPr>
          <w:gridAfter w:val="1"/>
          <w:wAfter w:w="10" w:type="dxa"/>
          <w:trHeight w:val="338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Подпрограмма 2 «Охрана окружающей среды»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936E03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1 686,44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1 192,74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934,46</w:t>
            </w:r>
          </w:p>
        </w:tc>
      </w:tr>
      <w:tr w:rsidR="000A2EC4" w:rsidRPr="000A2EC4" w:rsidTr="003F3128">
        <w:trPr>
          <w:gridAfter w:val="1"/>
          <w:wAfter w:w="10" w:type="dxa"/>
          <w:trHeight w:val="1064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936E03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1 686,44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1 192,74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934,46</w:t>
            </w:r>
          </w:p>
        </w:tc>
      </w:tr>
      <w:tr w:rsidR="000A2EC4" w:rsidRPr="000A2EC4" w:rsidTr="003F3128">
        <w:trPr>
          <w:gridAfter w:val="1"/>
          <w:wAfter w:w="10" w:type="dxa"/>
          <w:trHeight w:val="1337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2.1. Улучшение экологической обстановки в муниципальном 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936E03" w:rsidP="007347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1 201,64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707,94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449,66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Мероприятие 2.1.1. Снижение негативного воздействия на почвы, восстановлению нарушенных земель, ликвидации несанкционированных свалок в пределах населенных пунктов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238,33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0,00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2.1.2. Финансовое обеспечение выполнения муниципального задания на содержание площадок ТКО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AB0DDB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963,31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707,94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449,66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highlight w:val="yellow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2.2.  Приобретение контейнеров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highlight w:val="yellow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lastRenderedPageBreak/>
              <w:t>Мероприятие 2.1.7.Приобретение контейнеров для сбора (складирования) твердых коммунальных отходов на контейнерных площадках, расположенных на территории Пермского края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</w:tr>
    </w:tbl>
    <w:p w:rsidR="000A2EC4" w:rsidRPr="000A2EC4" w:rsidRDefault="000A2EC4" w:rsidP="000A2E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E67D0" w:rsidRDefault="00AE67D0" w:rsidP="000A2E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85762F" w:rsidRDefault="00AE67D0" w:rsidP="00BC7C90">
      <w:pPr>
        <w:autoSpaceDE w:val="0"/>
        <w:autoSpaceDN w:val="0"/>
        <w:adjustRightInd w:val="0"/>
        <w:outlineLvl w:val="1"/>
        <w:rPr>
          <w:sz w:val="28"/>
        </w:rPr>
        <w:sectPr w:rsidR="0085762F" w:rsidSect="00C02CD2">
          <w:pgSz w:w="16838" w:h="11906" w:orient="landscape"/>
          <w:pgMar w:top="993" w:right="1080" w:bottom="1440" w:left="1080" w:header="720" w:footer="720" w:gutter="0"/>
          <w:cols w:space="720"/>
          <w:docGrid w:linePitch="272"/>
        </w:sectPr>
      </w:pPr>
      <w:r w:rsidRPr="00AE67D0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C51DA9">
        <w:rPr>
          <w:sz w:val="28"/>
          <w:szCs w:val="28"/>
        </w:rPr>
        <w:t xml:space="preserve">                          </w:t>
      </w:r>
    </w:p>
    <w:p w:rsidR="00BB34B5" w:rsidRDefault="00BB34B5" w:rsidP="00CF1EEB">
      <w:pPr>
        <w:keepLines/>
      </w:pPr>
    </w:p>
    <w:sectPr w:rsidR="00BB34B5" w:rsidSect="00A75558">
      <w:headerReference w:type="default" r:id="rId9"/>
      <w:headerReference w:type="first" r:id="rId10"/>
      <w:pgSz w:w="11906" w:h="16838" w:code="9"/>
      <w:pgMar w:top="2069" w:right="624" w:bottom="851" w:left="1418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CA" w:rsidRDefault="002143CA" w:rsidP="008827AA">
      <w:r>
        <w:separator/>
      </w:r>
    </w:p>
  </w:endnote>
  <w:endnote w:type="continuationSeparator" w:id="0">
    <w:p w:rsidR="002143CA" w:rsidRDefault="002143CA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CA" w:rsidRDefault="002143CA" w:rsidP="008827AA">
      <w:r>
        <w:separator/>
      </w:r>
    </w:p>
  </w:footnote>
  <w:footnote w:type="continuationSeparator" w:id="0">
    <w:p w:rsidR="002143CA" w:rsidRDefault="002143CA" w:rsidP="0088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0563310"/>
      <w:docPartObj>
        <w:docPartGallery w:val="Page Numbers (Top of Page)"/>
        <w:docPartUnique/>
      </w:docPartObj>
    </w:sdtPr>
    <w:sdtEndPr/>
    <w:sdtContent>
      <w:p w:rsidR="008614A4" w:rsidRDefault="008614A4">
        <w:pPr>
          <w:pStyle w:val="ab"/>
          <w:jc w:val="center"/>
        </w:pPr>
      </w:p>
      <w:p w:rsidR="008614A4" w:rsidRDefault="008614A4">
        <w:pPr>
          <w:pStyle w:val="ab"/>
          <w:jc w:val="center"/>
        </w:pPr>
      </w:p>
      <w:p w:rsidR="008614A4" w:rsidRDefault="002143CA" w:rsidP="000303C0">
        <w:pPr>
          <w:pStyle w:val="ab"/>
        </w:pPr>
      </w:p>
    </w:sdtContent>
  </w:sdt>
  <w:p w:rsidR="008614A4" w:rsidRDefault="008614A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4A4" w:rsidRDefault="008614A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009"/>
    <w:multiLevelType w:val="multilevel"/>
    <w:tmpl w:val="C7267C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E0454A"/>
    <w:multiLevelType w:val="multilevel"/>
    <w:tmpl w:val="4E849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777582"/>
    <w:multiLevelType w:val="hybridMultilevel"/>
    <w:tmpl w:val="52923E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0A5586"/>
    <w:multiLevelType w:val="hybridMultilevel"/>
    <w:tmpl w:val="18722CE0"/>
    <w:lvl w:ilvl="0" w:tplc="FFD09B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127D24"/>
    <w:multiLevelType w:val="multilevel"/>
    <w:tmpl w:val="36522E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137023"/>
    <w:multiLevelType w:val="multilevel"/>
    <w:tmpl w:val="8F7C1B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1F40B0D"/>
    <w:multiLevelType w:val="multilevel"/>
    <w:tmpl w:val="28AEF15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3" w15:restartNumberingAfterBreak="0">
    <w:nsid w:val="708B4552"/>
    <w:multiLevelType w:val="multilevel"/>
    <w:tmpl w:val="2690EAC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2" w:hanging="2160"/>
      </w:pPr>
      <w:rPr>
        <w:rFonts w:hint="default"/>
      </w:rPr>
    </w:lvl>
  </w:abstractNum>
  <w:abstractNum w:abstractNumId="14" w15:restartNumberingAfterBreak="0">
    <w:nsid w:val="760F667F"/>
    <w:multiLevelType w:val="hybridMultilevel"/>
    <w:tmpl w:val="E220888E"/>
    <w:lvl w:ilvl="0" w:tplc="FB7C7C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12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654A"/>
    <w:rsid w:val="00010E5A"/>
    <w:rsid w:val="00012469"/>
    <w:rsid w:val="00013CA9"/>
    <w:rsid w:val="000168CB"/>
    <w:rsid w:val="00023AC8"/>
    <w:rsid w:val="00024D3D"/>
    <w:rsid w:val="000270D2"/>
    <w:rsid w:val="00027DB4"/>
    <w:rsid w:val="000303C0"/>
    <w:rsid w:val="00031BFA"/>
    <w:rsid w:val="00032DE4"/>
    <w:rsid w:val="00032F94"/>
    <w:rsid w:val="000438C4"/>
    <w:rsid w:val="00046AE2"/>
    <w:rsid w:val="000474B6"/>
    <w:rsid w:val="00047D68"/>
    <w:rsid w:val="000503F6"/>
    <w:rsid w:val="000549D7"/>
    <w:rsid w:val="00055EB1"/>
    <w:rsid w:val="0005642D"/>
    <w:rsid w:val="00056D50"/>
    <w:rsid w:val="00056E0A"/>
    <w:rsid w:val="00064A8D"/>
    <w:rsid w:val="00076F85"/>
    <w:rsid w:val="000817A5"/>
    <w:rsid w:val="000826F2"/>
    <w:rsid w:val="000833D7"/>
    <w:rsid w:val="00083AC0"/>
    <w:rsid w:val="0008724D"/>
    <w:rsid w:val="0008737C"/>
    <w:rsid w:val="00090D73"/>
    <w:rsid w:val="00091914"/>
    <w:rsid w:val="0009391A"/>
    <w:rsid w:val="0009755C"/>
    <w:rsid w:val="00097951"/>
    <w:rsid w:val="000A0DBC"/>
    <w:rsid w:val="000A2EC4"/>
    <w:rsid w:val="000A4B98"/>
    <w:rsid w:val="000A72B4"/>
    <w:rsid w:val="000A7A55"/>
    <w:rsid w:val="000B6107"/>
    <w:rsid w:val="000B74FE"/>
    <w:rsid w:val="000C1BE9"/>
    <w:rsid w:val="000C2B14"/>
    <w:rsid w:val="000C3A97"/>
    <w:rsid w:val="000C44F1"/>
    <w:rsid w:val="000C463F"/>
    <w:rsid w:val="000C4AFF"/>
    <w:rsid w:val="000D33EF"/>
    <w:rsid w:val="000D4F6A"/>
    <w:rsid w:val="000E087D"/>
    <w:rsid w:val="000E291C"/>
    <w:rsid w:val="000E2FF0"/>
    <w:rsid w:val="000E6F06"/>
    <w:rsid w:val="000E7FE1"/>
    <w:rsid w:val="000F4AF4"/>
    <w:rsid w:val="000F63C7"/>
    <w:rsid w:val="00104760"/>
    <w:rsid w:val="001064A2"/>
    <w:rsid w:val="001070CA"/>
    <w:rsid w:val="001071CE"/>
    <w:rsid w:val="00110DF6"/>
    <w:rsid w:val="00112F3B"/>
    <w:rsid w:val="00113751"/>
    <w:rsid w:val="001152E8"/>
    <w:rsid w:val="00116262"/>
    <w:rsid w:val="00124139"/>
    <w:rsid w:val="0013282E"/>
    <w:rsid w:val="0013455A"/>
    <w:rsid w:val="00136FB1"/>
    <w:rsid w:val="00137C21"/>
    <w:rsid w:val="001412A6"/>
    <w:rsid w:val="00144591"/>
    <w:rsid w:val="00145DCD"/>
    <w:rsid w:val="00147EFD"/>
    <w:rsid w:val="00151BE1"/>
    <w:rsid w:val="00152251"/>
    <w:rsid w:val="00154B8B"/>
    <w:rsid w:val="00155086"/>
    <w:rsid w:val="00156C30"/>
    <w:rsid w:val="00161826"/>
    <w:rsid w:val="001618A5"/>
    <w:rsid w:val="00162287"/>
    <w:rsid w:val="001651F0"/>
    <w:rsid w:val="0016683E"/>
    <w:rsid w:val="00172458"/>
    <w:rsid w:val="0017305A"/>
    <w:rsid w:val="0018068C"/>
    <w:rsid w:val="001911F2"/>
    <w:rsid w:val="00193AE8"/>
    <w:rsid w:val="001945FD"/>
    <w:rsid w:val="00197345"/>
    <w:rsid w:val="00197405"/>
    <w:rsid w:val="001A18AA"/>
    <w:rsid w:val="001A250B"/>
    <w:rsid w:val="001A5504"/>
    <w:rsid w:val="001B50CE"/>
    <w:rsid w:val="001D3C4B"/>
    <w:rsid w:val="001D3D41"/>
    <w:rsid w:val="001E1C67"/>
    <w:rsid w:val="001E3DDB"/>
    <w:rsid w:val="001E6405"/>
    <w:rsid w:val="001F36AC"/>
    <w:rsid w:val="001F5311"/>
    <w:rsid w:val="001F61EA"/>
    <w:rsid w:val="001F7C10"/>
    <w:rsid w:val="00201307"/>
    <w:rsid w:val="00204839"/>
    <w:rsid w:val="00206481"/>
    <w:rsid w:val="0020762E"/>
    <w:rsid w:val="002103F6"/>
    <w:rsid w:val="002130A3"/>
    <w:rsid w:val="00213749"/>
    <w:rsid w:val="002143CA"/>
    <w:rsid w:val="00221792"/>
    <w:rsid w:val="00223C96"/>
    <w:rsid w:val="002247A9"/>
    <w:rsid w:val="00231EC2"/>
    <w:rsid w:val="00235BDD"/>
    <w:rsid w:val="00241F7F"/>
    <w:rsid w:val="002424C5"/>
    <w:rsid w:val="00251B49"/>
    <w:rsid w:val="002531FE"/>
    <w:rsid w:val="00253316"/>
    <w:rsid w:val="00264327"/>
    <w:rsid w:val="002748A8"/>
    <w:rsid w:val="00275550"/>
    <w:rsid w:val="002804BD"/>
    <w:rsid w:val="00282C7A"/>
    <w:rsid w:val="00285155"/>
    <w:rsid w:val="00287AC7"/>
    <w:rsid w:val="00287C07"/>
    <w:rsid w:val="00292387"/>
    <w:rsid w:val="0029294B"/>
    <w:rsid w:val="00292F6C"/>
    <w:rsid w:val="002A132E"/>
    <w:rsid w:val="002B08C1"/>
    <w:rsid w:val="002B4F23"/>
    <w:rsid w:val="002C0664"/>
    <w:rsid w:val="002C141B"/>
    <w:rsid w:val="002C2F2F"/>
    <w:rsid w:val="002C33C8"/>
    <w:rsid w:val="002C3DE7"/>
    <w:rsid w:val="002C4FB2"/>
    <w:rsid w:val="002D2C4B"/>
    <w:rsid w:val="002D4DFA"/>
    <w:rsid w:val="002D6577"/>
    <w:rsid w:val="002D78EF"/>
    <w:rsid w:val="002E06BD"/>
    <w:rsid w:val="002E0C69"/>
    <w:rsid w:val="002E2175"/>
    <w:rsid w:val="002F06E3"/>
    <w:rsid w:val="002F143C"/>
    <w:rsid w:val="002F373F"/>
    <w:rsid w:val="002F7CD3"/>
    <w:rsid w:val="0030258F"/>
    <w:rsid w:val="0030472D"/>
    <w:rsid w:val="00305E64"/>
    <w:rsid w:val="0031216A"/>
    <w:rsid w:val="003142CF"/>
    <w:rsid w:val="0031453B"/>
    <w:rsid w:val="00314AF2"/>
    <w:rsid w:val="00315319"/>
    <w:rsid w:val="0031574E"/>
    <w:rsid w:val="003218D9"/>
    <w:rsid w:val="003231DF"/>
    <w:rsid w:val="00324581"/>
    <w:rsid w:val="00325990"/>
    <w:rsid w:val="0032600E"/>
    <w:rsid w:val="0033204E"/>
    <w:rsid w:val="003325AB"/>
    <w:rsid w:val="003345C5"/>
    <w:rsid w:val="00335970"/>
    <w:rsid w:val="00336296"/>
    <w:rsid w:val="00336BC0"/>
    <w:rsid w:val="00337911"/>
    <w:rsid w:val="003402B1"/>
    <w:rsid w:val="00341AC9"/>
    <w:rsid w:val="00343BF6"/>
    <w:rsid w:val="003520CB"/>
    <w:rsid w:val="00353E80"/>
    <w:rsid w:val="00355EBD"/>
    <w:rsid w:val="00360DAB"/>
    <w:rsid w:val="003611FF"/>
    <w:rsid w:val="00363E8F"/>
    <w:rsid w:val="00364932"/>
    <w:rsid w:val="00371941"/>
    <w:rsid w:val="0037365C"/>
    <w:rsid w:val="0037482B"/>
    <w:rsid w:val="003836D0"/>
    <w:rsid w:val="00385F29"/>
    <w:rsid w:val="00390796"/>
    <w:rsid w:val="003942AC"/>
    <w:rsid w:val="0039754C"/>
    <w:rsid w:val="003A265F"/>
    <w:rsid w:val="003A41B2"/>
    <w:rsid w:val="003B1131"/>
    <w:rsid w:val="003B3F46"/>
    <w:rsid w:val="003C02CE"/>
    <w:rsid w:val="003C3489"/>
    <w:rsid w:val="003C4F79"/>
    <w:rsid w:val="003C5AC8"/>
    <w:rsid w:val="003C705D"/>
    <w:rsid w:val="003C7567"/>
    <w:rsid w:val="003D0F42"/>
    <w:rsid w:val="003D7ACF"/>
    <w:rsid w:val="003E5892"/>
    <w:rsid w:val="003E6A53"/>
    <w:rsid w:val="003F1164"/>
    <w:rsid w:val="003F3025"/>
    <w:rsid w:val="003F3128"/>
    <w:rsid w:val="003F405A"/>
    <w:rsid w:val="00404DC3"/>
    <w:rsid w:val="00405B74"/>
    <w:rsid w:val="004066B5"/>
    <w:rsid w:val="00407E19"/>
    <w:rsid w:val="004103F0"/>
    <w:rsid w:val="00410A9B"/>
    <w:rsid w:val="00411AB1"/>
    <w:rsid w:val="00413021"/>
    <w:rsid w:val="00413DA1"/>
    <w:rsid w:val="0041782A"/>
    <w:rsid w:val="004212EC"/>
    <w:rsid w:val="00430297"/>
    <w:rsid w:val="0043069B"/>
    <w:rsid w:val="004318AE"/>
    <w:rsid w:val="004326B5"/>
    <w:rsid w:val="00433CFC"/>
    <w:rsid w:val="004341CE"/>
    <w:rsid w:val="00437761"/>
    <w:rsid w:val="00437932"/>
    <w:rsid w:val="0044003A"/>
    <w:rsid w:val="00442E0F"/>
    <w:rsid w:val="004437EC"/>
    <w:rsid w:val="0044512F"/>
    <w:rsid w:val="00445D5D"/>
    <w:rsid w:val="0044615C"/>
    <w:rsid w:val="0045102C"/>
    <w:rsid w:val="00451125"/>
    <w:rsid w:val="00451C12"/>
    <w:rsid w:val="00452048"/>
    <w:rsid w:val="00452123"/>
    <w:rsid w:val="0045260D"/>
    <w:rsid w:val="00455B58"/>
    <w:rsid w:val="00456A47"/>
    <w:rsid w:val="004676B6"/>
    <w:rsid w:val="00473682"/>
    <w:rsid w:val="004816D6"/>
    <w:rsid w:val="004821DB"/>
    <w:rsid w:val="00483172"/>
    <w:rsid w:val="00485CA0"/>
    <w:rsid w:val="0048683D"/>
    <w:rsid w:val="0048717C"/>
    <w:rsid w:val="004942E6"/>
    <w:rsid w:val="004A434D"/>
    <w:rsid w:val="004A5F92"/>
    <w:rsid w:val="004B3AC2"/>
    <w:rsid w:val="004C0E14"/>
    <w:rsid w:val="004C3B06"/>
    <w:rsid w:val="004C4786"/>
    <w:rsid w:val="004C552D"/>
    <w:rsid w:val="004C5FB8"/>
    <w:rsid w:val="004E00FE"/>
    <w:rsid w:val="004E163E"/>
    <w:rsid w:val="004E3DA5"/>
    <w:rsid w:val="004E48B1"/>
    <w:rsid w:val="004F7BB2"/>
    <w:rsid w:val="00500167"/>
    <w:rsid w:val="00501DD6"/>
    <w:rsid w:val="005028D5"/>
    <w:rsid w:val="00502FBB"/>
    <w:rsid w:val="0050530E"/>
    <w:rsid w:val="00505B6D"/>
    <w:rsid w:val="005063E3"/>
    <w:rsid w:val="0051320A"/>
    <w:rsid w:val="00514385"/>
    <w:rsid w:val="005158D1"/>
    <w:rsid w:val="00521AF8"/>
    <w:rsid w:val="00522ACD"/>
    <w:rsid w:val="00533C63"/>
    <w:rsid w:val="00534431"/>
    <w:rsid w:val="0053522E"/>
    <w:rsid w:val="005357B0"/>
    <w:rsid w:val="0053721A"/>
    <w:rsid w:val="00544DAF"/>
    <w:rsid w:val="00546E90"/>
    <w:rsid w:val="0055076A"/>
    <w:rsid w:val="005558E4"/>
    <w:rsid w:val="00557E84"/>
    <w:rsid w:val="005601D2"/>
    <w:rsid w:val="00560A64"/>
    <w:rsid w:val="005638DA"/>
    <w:rsid w:val="00563C52"/>
    <w:rsid w:val="00564305"/>
    <w:rsid w:val="0056533B"/>
    <w:rsid w:val="00565BAB"/>
    <w:rsid w:val="00571ECB"/>
    <w:rsid w:val="00574B25"/>
    <w:rsid w:val="00574DB8"/>
    <w:rsid w:val="00575D57"/>
    <w:rsid w:val="00576844"/>
    <w:rsid w:val="00591D87"/>
    <w:rsid w:val="00592455"/>
    <w:rsid w:val="00596C88"/>
    <w:rsid w:val="005A062C"/>
    <w:rsid w:val="005A33D3"/>
    <w:rsid w:val="005A5E68"/>
    <w:rsid w:val="005B378D"/>
    <w:rsid w:val="005B4577"/>
    <w:rsid w:val="005C2219"/>
    <w:rsid w:val="005C389F"/>
    <w:rsid w:val="005C559C"/>
    <w:rsid w:val="005C5B77"/>
    <w:rsid w:val="005C6755"/>
    <w:rsid w:val="005C68D7"/>
    <w:rsid w:val="005D1859"/>
    <w:rsid w:val="005E0B19"/>
    <w:rsid w:val="005E1384"/>
    <w:rsid w:val="005E1485"/>
    <w:rsid w:val="005E1BD7"/>
    <w:rsid w:val="005E6C07"/>
    <w:rsid w:val="005E74D8"/>
    <w:rsid w:val="005F1AD0"/>
    <w:rsid w:val="005F224C"/>
    <w:rsid w:val="005F5B5C"/>
    <w:rsid w:val="005F60C4"/>
    <w:rsid w:val="006007F7"/>
    <w:rsid w:val="006029DB"/>
    <w:rsid w:val="00607575"/>
    <w:rsid w:val="00611C80"/>
    <w:rsid w:val="00614111"/>
    <w:rsid w:val="00616701"/>
    <w:rsid w:val="00617E86"/>
    <w:rsid w:val="006217B4"/>
    <w:rsid w:val="006311E5"/>
    <w:rsid w:val="00636D1D"/>
    <w:rsid w:val="00640A26"/>
    <w:rsid w:val="00644430"/>
    <w:rsid w:val="00644B79"/>
    <w:rsid w:val="006456A5"/>
    <w:rsid w:val="00650B72"/>
    <w:rsid w:val="0065219A"/>
    <w:rsid w:val="00652C2B"/>
    <w:rsid w:val="00653FDE"/>
    <w:rsid w:val="00654826"/>
    <w:rsid w:val="00654A03"/>
    <w:rsid w:val="00654F7E"/>
    <w:rsid w:val="0065650A"/>
    <w:rsid w:val="00657048"/>
    <w:rsid w:val="00657099"/>
    <w:rsid w:val="006671C5"/>
    <w:rsid w:val="00670EA2"/>
    <w:rsid w:val="00675637"/>
    <w:rsid w:val="00676817"/>
    <w:rsid w:val="00676EB8"/>
    <w:rsid w:val="006830E1"/>
    <w:rsid w:val="00691D9F"/>
    <w:rsid w:val="00693034"/>
    <w:rsid w:val="00693BAA"/>
    <w:rsid w:val="00694786"/>
    <w:rsid w:val="00695AF5"/>
    <w:rsid w:val="006961B5"/>
    <w:rsid w:val="00697597"/>
    <w:rsid w:val="006A08A2"/>
    <w:rsid w:val="006A141D"/>
    <w:rsid w:val="006A44F6"/>
    <w:rsid w:val="006A68BA"/>
    <w:rsid w:val="006B0AFC"/>
    <w:rsid w:val="006B2159"/>
    <w:rsid w:val="006B2B46"/>
    <w:rsid w:val="006B38E8"/>
    <w:rsid w:val="006B39E1"/>
    <w:rsid w:val="006B3EF1"/>
    <w:rsid w:val="006B52E6"/>
    <w:rsid w:val="006B6209"/>
    <w:rsid w:val="006B780A"/>
    <w:rsid w:val="006C13DC"/>
    <w:rsid w:val="006C262B"/>
    <w:rsid w:val="006C7821"/>
    <w:rsid w:val="006C7DCE"/>
    <w:rsid w:val="006D291E"/>
    <w:rsid w:val="006D5918"/>
    <w:rsid w:val="006D77A3"/>
    <w:rsid w:val="006E33BE"/>
    <w:rsid w:val="006E513F"/>
    <w:rsid w:val="006F0BF5"/>
    <w:rsid w:val="006F3E2B"/>
    <w:rsid w:val="006F427B"/>
    <w:rsid w:val="0070035A"/>
    <w:rsid w:val="00702648"/>
    <w:rsid w:val="0070440C"/>
    <w:rsid w:val="0070461F"/>
    <w:rsid w:val="007074D7"/>
    <w:rsid w:val="00711FF2"/>
    <w:rsid w:val="00713967"/>
    <w:rsid w:val="00713992"/>
    <w:rsid w:val="00713BAD"/>
    <w:rsid w:val="00714BDF"/>
    <w:rsid w:val="00717EE4"/>
    <w:rsid w:val="00720A46"/>
    <w:rsid w:val="00724ECD"/>
    <w:rsid w:val="00725D54"/>
    <w:rsid w:val="00726A09"/>
    <w:rsid w:val="00732E76"/>
    <w:rsid w:val="00733CB8"/>
    <w:rsid w:val="00733F66"/>
    <w:rsid w:val="007347E2"/>
    <w:rsid w:val="00734C84"/>
    <w:rsid w:val="00734EDF"/>
    <w:rsid w:val="00750A3D"/>
    <w:rsid w:val="007510D6"/>
    <w:rsid w:val="00755D2B"/>
    <w:rsid w:val="00760006"/>
    <w:rsid w:val="007604D5"/>
    <w:rsid w:val="0076323C"/>
    <w:rsid w:val="00765A4E"/>
    <w:rsid w:val="00765D11"/>
    <w:rsid w:val="00773318"/>
    <w:rsid w:val="00782256"/>
    <w:rsid w:val="00786678"/>
    <w:rsid w:val="00787AA8"/>
    <w:rsid w:val="00791124"/>
    <w:rsid w:val="007916D0"/>
    <w:rsid w:val="00791C79"/>
    <w:rsid w:val="00794217"/>
    <w:rsid w:val="007968F5"/>
    <w:rsid w:val="007A50E0"/>
    <w:rsid w:val="007A5634"/>
    <w:rsid w:val="007B1AF0"/>
    <w:rsid w:val="007B41D8"/>
    <w:rsid w:val="007B483D"/>
    <w:rsid w:val="007B78DE"/>
    <w:rsid w:val="007C11DC"/>
    <w:rsid w:val="007C37E9"/>
    <w:rsid w:val="007C4300"/>
    <w:rsid w:val="007C4D53"/>
    <w:rsid w:val="007C5E4C"/>
    <w:rsid w:val="007D19ED"/>
    <w:rsid w:val="007D2883"/>
    <w:rsid w:val="007D3736"/>
    <w:rsid w:val="007D5586"/>
    <w:rsid w:val="007F1168"/>
    <w:rsid w:val="007F255B"/>
    <w:rsid w:val="007F5421"/>
    <w:rsid w:val="007F598F"/>
    <w:rsid w:val="007F62FE"/>
    <w:rsid w:val="007F791C"/>
    <w:rsid w:val="007F7DE1"/>
    <w:rsid w:val="00800C98"/>
    <w:rsid w:val="00805169"/>
    <w:rsid w:val="00811778"/>
    <w:rsid w:val="00811EEE"/>
    <w:rsid w:val="0081421B"/>
    <w:rsid w:val="00814E51"/>
    <w:rsid w:val="0081600F"/>
    <w:rsid w:val="0081601B"/>
    <w:rsid w:val="00816ADA"/>
    <w:rsid w:val="00817E34"/>
    <w:rsid w:val="008204AA"/>
    <w:rsid w:val="0082401B"/>
    <w:rsid w:val="00831A1C"/>
    <w:rsid w:val="00831C26"/>
    <w:rsid w:val="00831DF4"/>
    <w:rsid w:val="008343DA"/>
    <w:rsid w:val="00841459"/>
    <w:rsid w:val="00842535"/>
    <w:rsid w:val="00845A92"/>
    <w:rsid w:val="0084785A"/>
    <w:rsid w:val="00854397"/>
    <w:rsid w:val="00856564"/>
    <w:rsid w:val="00856B83"/>
    <w:rsid w:val="0085762F"/>
    <w:rsid w:val="00857CB1"/>
    <w:rsid w:val="0086067F"/>
    <w:rsid w:val="008614A4"/>
    <w:rsid w:val="008661AF"/>
    <w:rsid w:val="008738E5"/>
    <w:rsid w:val="008740F3"/>
    <w:rsid w:val="00880948"/>
    <w:rsid w:val="00882783"/>
    <w:rsid w:val="008827AA"/>
    <w:rsid w:val="008853A0"/>
    <w:rsid w:val="00885CC2"/>
    <w:rsid w:val="0088723D"/>
    <w:rsid w:val="008879AB"/>
    <w:rsid w:val="00890568"/>
    <w:rsid w:val="008905D1"/>
    <w:rsid w:val="00894EF3"/>
    <w:rsid w:val="008960E7"/>
    <w:rsid w:val="008971BD"/>
    <w:rsid w:val="008A1134"/>
    <w:rsid w:val="008A36E1"/>
    <w:rsid w:val="008A4133"/>
    <w:rsid w:val="008A58F6"/>
    <w:rsid w:val="008A7BB7"/>
    <w:rsid w:val="008B2C09"/>
    <w:rsid w:val="008B4193"/>
    <w:rsid w:val="008C0347"/>
    <w:rsid w:val="008C0652"/>
    <w:rsid w:val="008C2000"/>
    <w:rsid w:val="008C3AB5"/>
    <w:rsid w:val="008C42F8"/>
    <w:rsid w:val="008C44D1"/>
    <w:rsid w:val="008C49D5"/>
    <w:rsid w:val="008C5A24"/>
    <w:rsid w:val="008C71DB"/>
    <w:rsid w:val="008C730F"/>
    <w:rsid w:val="008D1D0A"/>
    <w:rsid w:val="008D1D17"/>
    <w:rsid w:val="008E4D76"/>
    <w:rsid w:val="008E575C"/>
    <w:rsid w:val="008F0B48"/>
    <w:rsid w:val="008F576E"/>
    <w:rsid w:val="008F5933"/>
    <w:rsid w:val="00906CA6"/>
    <w:rsid w:val="00910E3E"/>
    <w:rsid w:val="009146FF"/>
    <w:rsid w:val="009169F8"/>
    <w:rsid w:val="0091724E"/>
    <w:rsid w:val="009238E0"/>
    <w:rsid w:val="00925AE0"/>
    <w:rsid w:val="00932D4D"/>
    <w:rsid w:val="00936E03"/>
    <w:rsid w:val="00944732"/>
    <w:rsid w:val="009523E1"/>
    <w:rsid w:val="0095273F"/>
    <w:rsid w:val="00954FA7"/>
    <w:rsid w:val="00967A2E"/>
    <w:rsid w:val="00971255"/>
    <w:rsid w:val="00971E8A"/>
    <w:rsid w:val="00973B3C"/>
    <w:rsid w:val="00974098"/>
    <w:rsid w:val="009778ED"/>
    <w:rsid w:val="00980713"/>
    <w:rsid w:val="00982D24"/>
    <w:rsid w:val="00982FD3"/>
    <w:rsid w:val="009900AD"/>
    <w:rsid w:val="00993330"/>
    <w:rsid w:val="009959E5"/>
    <w:rsid w:val="009A331E"/>
    <w:rsid w:val="009A3B5A"/>
    <w:rsid w:val="009A60C5"/>
    <w:rsid w:val="009A678A"/>
    <w:rsid w:val="009B0402"/>
    <w:rsid w:val="009B0DF2"/>
    <w:rsid w:val="009B2832"/>
    <w:rsid w:val="009B28A6"/>
    <w:rsid w:val="009B6744"/>
    <w:rsid w:val="009B69B9"/>
    <w:rsid w:val="009C2013"/>
    <w:rsid w:val="009C3A2A"/>
    <w:rsid w:val="009D2B3A"/>
    <w:rsid w:val="009D7A03"/>
    <w:rsid w:val="009E58EA"/>
    <w:rsid w:val="009F0459"/>
    <w:rsid w:val="009F51B1"/>
    <w:rsid w:val="009F5BF3"/>
    <w:rsid w:val="00A00439"/>
    <w:rsid w:val="00A01864"/>
    <w:rsid w:val="00A05376"/>
    <w:rsid w:val="00A0676D"/>
    <w:rsid w:val="00A10EE0"/>
    <w:rsid w:val="00A13794"/>
    <w:rsid w:val="00A138EF"/>
    <w:rsid w:val="00A14888"/>
    <w:rsid w:val="00A15E8F"/>
    <w:rsid w:val="00A16047"/>
    <w:rsid w:val="00A25A5B"/>
    <w:rsid w:val="00A30D34"/>
    <w:rsid w:val="00A31188"/>
    <w:rsid w:val="00A32A6A"/>
    <w:rsid w:val="00A33F80"/>
    <w:rsid w:val="00A3486A"/>
    <w:rsid w:val="00A360D7"/>
    <w:rsid w:val="00A369BD"/>
    <w:rsid w:val="00A40211"/>
    <w:rsid w:val="00A41E76"/>
    <w:rsid w:val="00A55B46"/>
    <w:rsid w:val="00A63542"/>
    <w:rsid w:val="00A6480A"/>
    <w:rsid w:val="00A648F1"/>
    <w:rsid w:val="00A65659"/>
    <w:rsid w:val="00A70B32"/>
    <w:rsid w:val="00A70DC6"/>
    <w:rsid w:val="00A74371"/>
    <w:rsid w:val="00A75558"/>
    <w:rsid w:val="00A77CDD"/>
    <w:rsid w:val="00A77E78"/>
    <w:rsid w:val="00A83AD3"/>
    <w:rsid w:val="00A84C6B"/>
    <w:rsid w:val="00A86916"/>
    <w:rsid w:val="00A86AA9"/>
    <w:rsid w:val="00A90CD8"/>
    <w:rsid w:val="00A91C66"/>
    <w:rsid w:val="00A958A5"/>
    <w:rsid w:val="00AA76B8"/>
    <w:rsid w:val="00AB02B0"/>
    <w:rsid w:val="00AB0DDB"/>
    <w:rsid w:val="00AB13DB"/>
    <w:rsid w:val="00AB18E1"/>
    <w:rsid w:val="00AB7D7B"/>
    <w:rsid w:val="00AC1F8F"/>
    <w:rsid w:val="00AC4216"/>
    <w:rsid w:val="00AD33DA"/>
    <w:rsid w:val="00AD5013"/>
    <w:rsid w:val="00AD642A"/>
    <w:rsid w:val="00AE67D0"/>
    <w:rsid w:val="00AF20DF"/>
    <w:rsid w:val="00B00BA5"/>
    <w:rsid w:val="00B00D89"/>
    <w:rsid w:val="00B01499"/>
    <w:rsid w:val="00B03082"/>
    <w:rsid w:val="00B03465"/>
    <w:rsid w:val="00B04580"/>
    <w:rsid w:val="00B07EF1"/>
    <w:rsid w:val="00B07F6B"/>
    <w:rsid w:val="00B11DF8"/>
    <w:rsid w:val="00B135E8"/>
    <w:rsid w:val="00B158AF"/>
    <w:rsid w:val="00B16019"/>
    <w:rsid w:val="00B329CD"/>
    <w:rsid w:val="00B352F3"/>
    <w:rsid w:val="00B353A5"/>
    <w:rsid w:val="00B4481D"/>
    <w:rsid w:val="00B4698C"/>
    <w:rsid w:val="00B477E8"/>
    <w:rsid w:val="00B56FD6"/>
    <w:rsid w:val="00B615B5"/>
    <w:rsid w:val="00B6698E"/>
    <w:rsid w:val="00B67A33"/>
    <w:rsid w:val="00B728CD"/>
    <w:rsid w:val="00B74E9A"/>
    <w:rsid w:val="00B8603D"/>
    <w:rsid w:val="00B86620"/>
    <w:rsid w:val="00B91544"/>
    <w:rsid w:val="00B928B4"/>
    <w:rsid w:val="00B92D0A"/>
    <w:rsid w:val="00B9303F"/>
    <w:rsid w:val="00B939F4"/>
    <w:rsid w:val="00B95148"/>
    <w:rsid w:val="00B963ED"/>
    <w:rsid w:val="00BA102F"/>
    <w:rsid w:val="00BA2359"/>
    <w:rsid w:val="00BA448D"/>
    <w:rsid w:val="00BA5AD6"/>
    <w:rsid w:val="00BA6BC6"/>
    <w:rsid w:val="00BA7079"/>
    <w:rsid w:val="00BA7418"/>
    <w:rsid w:val="00BB34B5"/>
    <w:rsid w:val="00BB39EC"/>
    <w:rsid w:val="00BC1C05"/>
    <w:rsid w:val="00BC1E85"/>
    <w:rsid w:val="00BC4447"/>
    <w:rsid w:val="00BC552B"/>
    <w:rsid w:val="00BC572A"/>
    <w:rsid w:val="00BC6601"/>
    <w:rsid w:val="00BC7C90"/>
    <w:rsid w:val="00BD026A"/>
    <w:rsid w:val="00BD0A84"/>
    <w:rsid w:val="00BD2B73"/>
    <w:rsid w:val="00BE3DCB"/>
    <w:rsid w:val="00BE5B57"/>
    <w:rsid w:val="00BE66CA"/>
    <w:rsid w:val="00BE6D21"/>
    <w:rsid w:val="00BE7189"/>
    <w:rsid w:val="00BF5A03"/>
    <w:rsid w:val="00BF5E72"/>
    <w:rsid w:val="00C00A40"/>
    <w:rsid w:val="00C018EF"/>
    <w:rsid w:val="00C02CD2"/>
    <w:rsid w:val="00C04448"/>
    <w:rsid w:val="00C060DE"/>
    <w:rsid w:val="00C0623D"/>
    <w:rsid w:val="00C108FE"/>
    <w:rsid w:val="00C10DE5"/>
    <w:rsid w:val="00C166C7"/>
    <w:rsid w:val="00C176CC"/>
    <w:rsid w:val="00C23555"/>
    <w:rsid w:val="00C23DDB"/>
    <w:rsid w:val="00C2441A"/>
    <w:rsid w:val="00C24C05"/>
    <w:rsid w:val="00C2777A"/>
    <w:rsid w:val="00C27D11"/>
    <w:rsid w:val="00C30AF4"/>
    <w:rsid w:val="00C30ED3"/>
    <w:rsid w:val="00C34739"/>
    <w:rsid w:val="00C35A90"/>
    <w:rsid w:val="00C36A5C"/>
    <w:rsid w:val="00C40ACA"/>
    <w:rsid w:val="00C40BAD"/>
    <w:rsid w:val="00C412E0"/>
    <w:rsid w:val="00C433B0"/>
    <w:rsid w:val="00C43942"/>
    <w:rsid w:val="00C43EA1"/>
    <w:rsid w:val="00C44CA4"/>
    <w:rsid w:val="00C44F4A"/>
    <w:rsid w:val="00C45C13"/>
    <w:rsid w:val="00C47261"/>
    <w:rsid w:val="00C477CE"/>
    <w:rsid w:val="00C51854"/>
    <w:rsid w:val="00C519C0"/>
    <w:rsid w:val="00C51DA9"/>
    <w:rsid w:val="00C5470E"/>
    <w:rsid w:val="00C60081"/>
    <w:rsid w:val="00C60DD6"/>
    <w:rsid w:val="00C618F4"/>
    <w:rsid w:val="00C628D8"/>
    <w:rsid w:val="00C6640C"/>
    <w:rsid w:val="00C665B8"/>
    <w:rsid w:val="00C71A97"/>
    <w:rsid w:val="00C71CE9"/>
    <w:rsid w:val="00C837B6"/>
    <w:rsid w:val="00C84803"/>
    <w:rsid w:val="00C850A0"/>
    <w:rsid w:val="00C87560"/>
    <w:rsid w:val="00C959DE"/>
    <w:rsid w:val="00C96175"/>
    <w:rsid w:val="00CA1470"/>
    <w:rsid w:val="00CA151B"/>
    <w:rsid w:val="00CA1614"/>
    <w:rsid w:val="00CA16B8"/>
    <w:rsid w:val="00CA1B4D"/>
    <w:rsid w:val="00CA5F19"/>
    <w:rsid w:val="00CA6EB5"/>
    <w:rsid w:val="00CB408C"/>
    <w:rsid w:val="00CB4F74"/>
    <w:rsid w:val="00CC062F"/>
    <w:rsid w:val="00CC239F"/>
    <w:rsid w:val="00CC3548"/>
    <w:rsid w:val="00CD3902"/>
    <w:rsid w:val="00CD3A0C"/>
    <w:rsid w:val="00CD71C2"/>
    <w:rsid w:val="00CE1139"/>
    <w:rsid w:val="00CE1335"/>
    <w:rsid w:val="00CE3200"/>
    <w:rsid w:val="00CE4F5E"/>
    <w:rsid w:val="00CF1154"/>
    <w:rsid w:val="00CF1EEB"/>
    <w:rsid w:val="00CF48F7"/>
    <w:rsid w:val="00CF6FC4"/>
    <w:rsid w:val="00CF7D6A"/>
    <w:rsid w:val="00D10462"/>
    <w:rsid w:val="00D10E64"/>
    <w:rsid w:val="00D152BB"/>
    <w:rsid w:val="00D20A3C"/>
    <w:rsid w:val="00D21DC4"/>
    <w:rsid w:val="00D22098"/>
    <w:rsid w:val="00D22872"/>
    <w:rsid w:val="00D3000F"/>
    <w:rsid w:val="00D30DF4"/>
    <w:rsid w:val="00D336CA"/>
    <w:rsid w:val="00D4030A"/>
    <w:rsid w:val="00D40F49"/>
    <w:rsid w:val="00D42145"/>
    <w:rsid w:val="00D42AFE"/>
    <w:rsid w:val="00D43DBB"/>
    <w:rsid w:val="00D50FB7"/>
    <w:rsid w:val="00D525C3"/>
    <w:rsid w:val="00D53650"/>
    <w:rsid w:val="00D60D41"/>
    <w:rsid w:val="00D72FF0"/>
    <w:rsid w:val="00D74198"/>
    <w:rsid w:val="00D77DED"/>
    <w:rsid w:val="00D81674"/>
    <w:rsid w:val="00D81C60"/>
    <w:rsid w:val="00D82FB9"/>
    <w:rsid w:val="00D9000F"/>
    <w:rsid w:val="00D9177E"/>
    <w:rsid w:val="00D935A6"/>
    <w:rsid w:val="00D95E74"/>
    <w:rsid w:val="00D96A26"/>
    <w:rsid w:val="00D970B4"/>
    <w:rsid w:val="00DA32CA"/>
    <w:rsid w:val="00DA35AB"/>
    <w:rsid w:val="00DA37FE"/>
    <w:rsid w:val="00DA4156"/>
    <w:rsid w:val="00DA7D1A"/>
    <w:rsid w:val="00DB3B1A"/>
    <w:rsid w:val="00DB5041"/>
    <w:rsid w:val="00DB6EE8"/>
    <w:rsid w:val="00DC020D"/>
    <w:rsid w:val="00DC3E00"/>
    <w:rsid w:val="00DC6B6E"/>
    <w:rsid w:val="00DD76A0"/>
    <w:rsid w:val="00DE1C90"/>
    <w:rsid w:val="00DE4113"/>
    <w:rsid w:val="00DE5C0A"/>
    <w:rsid w:val="00DE7816"/>
    <w:rsid w:val="00DE7DB7"/>
    <w:rsid w:val="00DF0CCB"/>
    <w:rsid w:val="00DF38C6"/>
    <w:rsid w:val="00DF5C57"/>
    <w:rsid w:val="00DF6AC5"/>
    <w:rsid w:val="00DF740E"/>
    <w:rsid w:val="00E00209"/>
    <w:rsid w:val="00E00E9F"/>
    <w:rsid w:val="00E035CB"/>
    <w:rsid w:val="00E03ACC"/>
    <w:rsid w:val="00E056DF"/>
    <w:rsid w:val="00E07365"/>
    <w:rsid w:val="00E1209C"/>
    <w:rsid w:val="00E13962"/>
    <w:rsid w:val="00E2146C"/>
    <w:rsid w:val="00E22FE0"/>
    <w:rsid w:val="00E26939"/>
    <w:rsid w:val="00E2750F"/>
    <w:rsid w:val="00E27CA6"/>
    <w:rsid w:val="00E339F7"/>
    <w:rsid w:val="00E341CE"/>
    <w:rsid w:val="00E36610"/>
    <w:rsid w:val="00E36D75"/>
    <w:rsid w:val="00E40514"/>
    <w:rsid w:val="00E41EC7"/>
    <w:rsid w:val="00E41F01"/>
    <w:rsid w:val="00E4268E"/>
    <w:rsid w:val="00E43B31"/>
    <w:rsid w:val="00E43EA9"/>
    <w:rsid w:val="00E44CAB"/>
    <w:rsid w:val="00E458FE"/>
    <w:rsid w:val="00E46370"/>
    <w:rsid w:val="00E47458"/>
    <w:rsid w:val="00E477FD"/>
    <w:rsid w:val="00E5549C"/>
    <w:rsid w:val="00E56DB6"/>
    <w:rsid w:val="00E5780F"/>
    <w:rsid w:val="00E64CAE"/>
    <w:rsid w:val="00E651C2"/>
    <w:rsid w:val="00E71ADB"/>
    <w:rsid w:val="00E72FCC"/>
    <w:rsid w:val="00E73E5C"/>
    <w:rsid w:val="00E74B7E"/>
    <w:rsid w:val="00E76771"/>
    <w:rsid w:val="00E808B2"/>
    <w:rsid w:val="00E84FEB"/>
    <w:rsid w:val="00E85045"/>
    <w:rsid w:val="00E8635A"/>
    <w:rsid w:val="00E875B0"/>
    <w:rsid w:val="00E9008E"/>
    <w:rsid w:val="00E9386C"/>
    <w:rsid w:val="00E951BB"/>
    <w:rsid w:val="00EA4BA4"/>
    <w:rsid w:val="00EB0CE9"/>
    <w:rsid w:val="00EB1218"/>
    <w:rsid w:val="00EB1612"/>
    <w:rsid w:val="00EB1CAB"/>
    <w:rsid w:val="00EB2D07"/>
    <w:rsid w:val="00EB2E90"/>
    <w:rsid w:val="00EB51AA"/>
    <w:rsid w:val="00EB69C2"/>
    <w:rsid w:val="00EC1E73"/>
    <w:rsid w:val="00EC223B"/>
    <w:rsid w:val="00EC45DC"/>
    <w:rsid w:val="00EC5B85"/>
    <w:rsid w:val="00EC6665"/>
    <w:rsid w:val="00ED1895"/>
    <w:rsid w:val="00ED52A9"/>
    <w:rsid w:val="00ED6B1E"/>
    <w:rsid w:val="00EE0BA7"/>
    <w:rsid w:val="00EE25ED"/>
    <w:rsid w:val="00EE42B4"/>
    <w:rsid w:val="00EE63C9"/>
    <w:rsid w:val="00EE7C82"/>
    <w:rsid w:val="00EF1297"/>
    <w:rsid w:val="00EF2A80"/>
    <w:rsid w:val="00EF306F"/>
    <w:rsid w:val="00EF63EE"/>
    <w:rsid w:val="00F00046"/>
    <w:rsid w:val="00F04146"/>
    <w:rsid w:val="00F13E7F"/>
    <w:rsid w:val="00F146DD"/>
    <w:rsid w:val="00F21E9C"/>
    <w:rsid w:val="00F27D83"/>
    <w:rsid w:val="00F30021"/>
    <w:rsid w:val="00F41CF7"/>
    <w:rsid w:val="00F44F5E"/>
    <w:rsid w:val="00F511EF"/>
    <w:rsid w:val="00F56B74"/>
    <w:rsid w:val="00F57F52"/>
    <w:rsid w:val="00F60B0C"/>
    <w:rsid w:val="00F61B3E"/>
    <w:rsid w:val="00F6394C"/>
    <w:rsid w:val="00F67970"/>
    <w:rsid w:val="00F7176A"/>
    <w:rsid w:val="00F71DF7"/>
    <w:rsid w:val="00F72B0D"/>
    <w:rsid w:val="00F74264"/>
    <w:rsid w:val="00F74B14"/>
    <w:rsid w:val="00F75600"/>
    <w:rsid w:val="00F7674F"/>
    <w:rsid w:val="00F8181C"/>
    <w:rsid w:val="00F8359A"/>
    <w:rsid w:val="00F91274"/>
    <w:rsid w:val="00F966A4"/>
    <w:rsid w:val="00F967D6"/>
    <w:rsid w:val="00F96C98"/>
    <w:rsid w:val="00FA3E6D"/>
    <w:rsid w:val="00FA54A6"/>
    <w:rsid w:val="00FA5899"/>
    <w:rsid w:val="00FA68EC"/>
    <w:rsid w:val="00FA75F9"/>
    <w:rsid w:val="00FB0C98"/>
    <w:rsid w:val="00FB2BD9"/>
    <w:rsid w:val="00FB4B9A"/>
    <w:rsid w:val="00FB58C3"/>
    <w:rsid w:val="00FB6234"/>
    <w:rsid w:val="00FB62B3"/>
    <w:rsid w:val="00FC01E9"/>
    <w:rsid w:val="00FC0209"/>
    <w:rsid w:val="00FC239C"/>
    <w:rsid w:val="00FC3768"/>
    <w:rsid w:val="00FC3EF0"/>
    <w:rsid w:val="00FC51BD"/>
    <w:rsid w:val="00FC69F9"/>
    <w:rsid w:val="00FD0982"/>
    <w:rsid w:val="00FD3D4D"/>
    <w:rsid w:val="00FD4B81"/>
    <w:rsid w:val="00FD7B68"/>
    <w:rsid w:val="00FE04BA"/>
    <w:rsid w:val="00FE31F3"/>
    <w:rsid w:val="00FE324B"/>
    <w:rsid w:val="00FE66B7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0A170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uiPriority w:val="9"/>
    <w:qFormat/>
    <w:rsid w:val="007B7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semiHidden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03082"/>
    <w:rPr>
      <w:sz w:val="16"/>
      <w:szCs w:val="16"/>
    </w:rPr>
  </w:style>
  <w:style w:type="paragraph" w:styleId="af2">
    <w:name w:val="No Spacing"/>
    <w:uiPriority w:val="1"/>
    <w:qFormat/>
    <w:rsid w:val="00BC1E85"/>
  </w:style>
  <w:style w:type="paragraph" w:styleId="af3">
    <w:name w:val="footnote text"/>
    <w:basedOn w:val="a"/>
    <w:link w:val="af4"/>
    <w:uiPriority w:val="99"/>
    <w:semiHidden/>
    <w:unhideWhenUsed/>
    <w:rsid w:val="00413021"/>
  </w:style>
  <w:style w:type="character" w:customStyle="1" w:styleId="af4">
    <w:name w:val="Текст сноски Знак"/>
    <w:basedOn w:val="a0"/>
    <w:link w:val="af3"/>
    <w:uiPriority w:val="99"/>
    <w:semiHidden/>
    <w:rsid w:val="00413021"/>
  </w:style>
  <w:style w:type="character" w:styleId="af5">
    <w:name w:val="footnote reference"/>
    <w:rsid w:val="00413021"/>
    <w:rPr>
      <w:vertAlign w:val="superscript"/>
    </w:rPr>
  </w:style>
  <w:style w:type="paragraph" w:styleId="af6">
    <w:name w:val="List Paragraph"/>
    <w:basedOn w:val="a"/>
    <w:uiPriority w:val="34"/>
    <w:qFormat/>
    <w:rsid w:val="00430297"/>
    <w:pPr>
      <w:ind w:left="720"/>
      <w:contextualSpacing/>
    </w:pPr>
  </w:style>
  <w:style w:type="character" w:customStyle="1" w:styleId="2">
    <w:name w:val="Основной текст (2)_"/>
    <w:link w:val="20"/>
    <w:rsid w:val="002533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316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table" w:customStyle="1" w:styleId="TableGrid">
    <w:name w:val="TableGrid"/>
    <w:rsid w:val="0071396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7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7">
    <w:name w:val="Normal (Web)"/>
    <w:basedOn w:val="a"/>
    <w:uiPriority w:val="99"/>
    <w:semiHidden/>
    <w:unhideWhenUsed/>
    <w:rsid w:val="0067681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43EA9"/>
    <w:rPr>
      <w:rFonts w:ascii="Arial" w:hAnsi="Arial" w:cs="Arial"/>
    </w:rPr>
  </w:style>
  <w:style w:type="character" w:customStyle="1" w:styleId="itemtext">
    <w:name w:val="itemtext"/>
    <w:basedOn w:val="a0"/>
    <w:rsid w:val="00E43EA9"/>
  </w:style>
  <w:style w:type="character" w:customStyle="1" w:styleId="WW8Num45z0">
    <w:name w:val="WW8Num45z0"/>
    <w:rsid w:val="007C4D5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0FE80-8404-4381-8B30-F82BCF96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1</TotalTime>
  <Pages>8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отдела экономики 1</dc:creator>
  <cp:lastModifiedBy>Пользователь Windows</cp:lastModifiedBy>
  <cp:revision>2</cp:revision>
  <cp:lastPrinted>2022-04-20T13:13:00Z</cp:lastPrinted>
  <dcterms:created xsi:type="dcterms:W3CDTF">2022-04-20T13:16:00Z</dcterms:created>
  <dcterms:modified xsi:type="dcterms:W3CDTF">2022-04-20T13:16:00Z</dcterms:modified>
</cp:coreProperties>
</file>