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77777777" w:rsidR="001E67DD" w:rsidRDefault="001E67DD" w:rsidP="00F7176A">
      <w:pPr>
        <w:pStyle w:val="af"/>
        <w:rPr>
          <w:szCs w:val="28"/>
        </w:rPr>
      </w:pPr>
    </w:p>
    <w:p w14:paraId="44D16613" w14:textId="77777777" w:rsidR="001E67DD" w:rsidRDefault="001E67DD" w:rsidP="00F7176A">
      <w:pPr>
        <w:pStyle w:val="af"/>
        <w:rPr>
          <w:szCs w:val="28"/>
        </w:rPr>
      </w:pPr>
    </w:p>
    <w:p w14:paraId="724F6C4C" w14:textId="196FC1C2" w:rsidR="002C7922" w:rsidRPr="006C3C3C" w:rsidRDefault="00F7176A" w:rsidP="002C7922">
      <w:pPr>
        <w:ind w:firstLine="714"/>
        <w:jc w:val="both"/>
        <w:rPr>
          <w:sz w:val="28"/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76357937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9810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19D852F9" w:rsidR="001131EB" w:rsidRPr="001131EB" w:rsidRDefault="001131EB" w:rsidP="001131EB">
                            <w:pPr>
                              <w:suppressAutoHyphens/>
                              <w:spacing w:after="480" w:line="240" w:lineRule="exact"/>
                              <w:rPr>
                                <w:sz w:val="28"/>
                              </w:rPr>
                            </w:pPr>
                            <w:r w:rsidRPr="001131EB">
                              <w:rPr>
                                <w:sz w:val="28"/>
                              </w:rPr>
                              <w:fldChar w:fldCharType="begin"/>
                            </w:r>
                            <w:r w:rsidRPr="001131EB">
                              <w:rPr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1131EB">
                              <w:rPr>
                                <w:sz w:val="28"/>
                              </w:rPr>
                              <w:fldChar w:fldCharType="separate"/>
                            </w:r>
                            <w:r w:rsidRPr="001131EB">
                              <w:rPr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ресурсами в Кочевском муниципальном  округе»</w:t>
                            </w:r>
                            <w:r w:rsidRPr="001131EB">
                              <w:rPr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9354F0" w:rsidRDefault="009354F0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9354F0" w:rsidRPr="000217BF" w:rsidRDefault="009354F0" w:rsidP="00576844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left:0;text-align:left;margin-left:73.5pt;margin-top:228pt;width:206.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" filled="f" stroked="f">
                <v:textbox inset="0,0,0,0">
                  <w:txbxContent>
                    <w:p w14:paraId="13180332" w14:textId="19D852F9" w:rsidR="001131EB" w:rsidRPr="001131EB" w:rsidRDefault="001131EB" w:rsidP="001131EB">
                      <w:pPr>
                        <w:suppressAutoHyphens/>
                        <w:spacing w:after="480" w:line="240" w:lineRule="exact"/>
                        <w:rPr>
                          <w:sz w:val="28"/>
                        </w:rPr>
                      </w:pPr>
                      <w:r w:rsidRPr="001131EB">
                        <w:rPr>
                          <w:sz w:val="28"/>
                        </w:rPr>
                        <w:fldChar w:fldCharType="begin"/>
                      </w:r>
                      <w:r w:rsidRPr="001131EB">
                        <w:rPr>
                          <w:sz w:val="28"/>
                        </w:rPr>
                        <w:instrText xml:space="preserve"> DOCPROPERTY  doc_summary  \* MERGEFORMAT </w:instrText>
                      </w:r>
                      <w:r w:rsidRPr="001131EB">
                        <w:rPr>
                          <w:sz w:val="28"/>
                        </w:rPr>
                        <w:fldChar w:fldCharType="separate"/>
                      </w:r>
                      <w:r w:rsidRPr="001131EB">
                        <w:rPr>
                          <w:sz w:val="28"/>
                        </w:rPr>
                        <w:t xml:space="preserve">О внесении изменений в муниципальную программу «Управление муниципальным имуществом и земельными ресурсами в Кочевском </w:t>
                      </w:r>
                      <w:proofErr w:type="gramStart"/>
                      <w:r w:rsidRPr="001131EB">
                        <w:rPr>
                          <w:sz w:val="28"/>
                        </w:rPr>
                        <w:t>муниципальном  округе</w:t>
                      </w:r>
                      <w:proofErr w:type="gramEnd"/>
                      <w:r w:rsidRPr="001131EB">
                        <w:rPr>
                          <w:sz w:val="28"/>
                        </w:rPr>
                        <w:t>»</w:t>
                      </w:r>
                      <w:r w:rsidRPr="001131EB">
                        <w:rPr>
                          <w:sz w:val="28"/>
                        </w:rPr>
                        <w:fldChar w:fldCharType="end"/>
                      </w:r>
                    </w:p>
                    <w:p w14:paraId="1B3F559B" w14:textId="77777777" w:rsidR="009354F0" w:rsidRDefault="009354F0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7C3D6E0" w14:textId="77777777" w:rsidR="009354F0" w:rsidRPr="000217BF" w:rsidRDefault="009354F0" w:rsidP="00576844">
                      <w:pPr>
                        <w:pStyle w:val="af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1D3E7033" w:rsidR="009354F0" w:rsidRPr="003E3F4F" w:rsidRDefault="003E3F4F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53620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left:0;text-align:left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1D3E7033" w:rsidR="009354F0" w:rsidRPr="003E3F4F" w:rsidRDefault="003E3F4F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22D1A3D6" w:rsidR="009354F0" w:rsidRPr="00514A6F" w:rsidRDefault="003E3F4F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00.07.2022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left:0;text-align:left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22D1A3D6" w:rsidR="009354F0" w:rsidRPr="00514A6F" w:rsidRDefault="003E3F4F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00.07.2022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3C3C" w:rsidRPr="006C3C3C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CA6407">
        <w:rPr>
          <w:sz w:val="28"/>
          <w:szCs w:val="28"/>
        </w:rPr>
        <w:t xml:space="preserve">Уставом Кочевского муниципального округа Пермского края, </w:t>
      </w:r>
      <w:r w:rsidR="009C2A43">
        <w:rPr>
          <w:sz w:val="28"/>
          <w:szCs w:val="28"/>
        </w:rPr>
        <w:t xml:space="preserve">решением </w:t>
      </w:r>
      <w:r w:rsidR="009C2A43" w:rsidRPr="006C3C3C">
        <w:rPr>
          <w:sz w:val="28"/>
          <w:szCs w:val="28"/>
        </w:rPr>
        <w:t xml:space="preserve">Думы Кочевского муниципального округа Пермского края от </w:t>
      </w:r>
      <w:r w:rsidR="009C2A43">
        <w:rPr>
          <w:sz w:val="28"/>
          <w:szCs w:val="28"/>
        </w:rPr>
        <w:t xml:space="preserve">30.06.2022 № 54 «О внесении изменений и дополнений в решение </w:t>
      </w:r>
      <w:r w:rsidR="009C2A43" w:rsidRPr="006C3C3C">
        <w:rPr>
          <w:sz w:val="28"/>
          <w:szCs w:val="28"/>
        </w:rPr>
        <w:t xml:space="preserve">Думы Кочевского муниципального округа Пермского края от </w:t>
      </w:r>
      <w:r w:rsidR="009C2A43">
        <w:rPr>
          <w:sz w:val="28"/>
          <w:szCs w:val="28"/>
        </w:rPr>
        <w:t>27.12.2021 № 154</w:t>
      </w:r>
      <w:r w:rsidR="009C2A43" w:rsidRPr="006C3C3C">
        <w:rPr>
          <w:sz w:val="28"/>
          <w:szCs w:val="28"/>
        </w:rPr>
        <w:t xml:space="preserve"> </w:t>
      </w:r>
      <w:r w:rsidR="006E38AC">
        <w:rPr>
          <w:szCs w:val="28"/>
        </w:rPr>
        <w:t>«</w:t>
      </w:r>
      <w:r w:rsidR="009C2A43" w:rsidRPr="006C3C3C">
        <w:rPr>
          <w:sz w:val="28"/>
          <w:szCs w:val="28"/>
        </w:rPr>
        <w:t xml:space="preserve">О </w:t>
      </w:r>
      <w:r w:rsidR="009C2A43">
        <w:rPr>
          <w:sz w:val="28"/>
          <w:szCs w:val="28"/>
        </w:rPr>
        <w:t xml:space="preserve">бюджете </w:t>
      </w:r>
      <w:r w:rsidR="009C2A43" w:rsidRPr="006C3C3C">
        <w:rPr>
          <w:sz w:val="28"/>
          <w:szCs w:val="28"/>
        </w:rPr>
        <w:t>Кочевского муни</w:t>
      </w:r>
      <w:r w:rsidR="009C2A43">
        <w:rPr>
          <w:sz w:val="28"/>
          <w:szCs w:val="28"/>
        </w:rPr>
        <w:t>ципального округа</w:t>
      </w:r>
      <w:r w:rsidR="009C2A43" w:rsidRPr="006C3C3C">
        <w:rPr>
          <w:sz w:val="28"/>
          <w:szCs w:val="28"/>
        </w:rPr>
        <w:t xml:space="preserve"> Пермского края на 202</w:t>
      </w:r>
      <w:r w:rsidR="009C2A43">
        <w:rPr>
          <w:sz w:val="28"/>
          <w:szCs w:val="28"/>
        </w:rPr>
        <w:t>2</w:t>
      </w:r>
      <w:r w:rsidR="009C2A43" w:rsidRPr="006C3C3C">
        <w:rPr>
          <w:sz w:val="28"/>
          <w:szCs w:val="28"/>
        </w:rPr>
        <w:t xml:space="preserve"> год и на плановый период 202</w:t>
      </w:r>
      <w:r w:rsidR="009C2A43">
        <w:rPr>
          <w:sz w:val="28"/>
          <w:szCs w:val="28"/>
        </w:rPr>
        <w:t>3</w:t>
      </w:r>
      <w:r w:rsidR="009C2A43" w:rsidRPr="006C3C3C">
        <w:rPr>
          <w:sz w:val="28"/>
          <w:szCs w:val="28"/>
        </w:rPr>
        <w:t xml:space="preserve"> и 202</w:t>
      </w:r>
      <w:r w:rsidR="009C2A43">
        <w:rPr>
          <w:sz w:val="28"/>
          <w:szCs w:val="28"/>
        </w:rPr>
        <w:t>4</w:t>
      </w:r>
      <w:r w:rsidR="009C2A43" w:rsidRPr="006C3C3C">
        <w:rPr>
          <w:sz w:val="28"/>
          <w:szCs w:val="28"/>
        </w:rPr>
        <w:t xml:space="preserve"> годов</w:t>
      </w:r>
      <w:r w:rsidR="006E38AC">
        <w:rPr>
          <w:szCs w:val="28"/>
        </w:rPr>
        <w:t>»</w:t>
      </w:r>
      <w:r w:rsidR="009C2A43">
        <w:rPr>
          <w:sz w:val="28"/>
          <w:szCs w:val="28"/>
        </w:rPr>
        <w:t>,</w:t>
      </w:r>
      <w:r w:rsidR="009C2A43" w:rsidRPr="006C3C3C">
        <w:rPr>
          <w:sz w:val="28"/>
          <w:szCs w:val="28"/>
        </w:rPr>
        <w:t xml:space="preserve"> </w:t>
      </w:r>
      <w:r w:rsidR="002C7922" w:rsidRPr="006C3C3C">
        <w:rPr>
          <w:sz w:val="28"/>
          <w:szCs w:val="28"/>
        </w:rPr>
        <w:t xml:space="preserve"> </w:t>
      </w:r>
    </w:p>
    <w:p w14:paraId="6BFAA595" w14:textId="286F7E71" w:rsidR="002C7922" w:rsidRPr="006C3C3C" w:rsidRDefault="002C7922" w:rsidP="003E3F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6C3C3C">
        <w:rPr>
          <w:sz w:val="28"/>
          <w:szCs w:val="28"/>
        </w:rPr>
        <w:t>Кочевского муниципального округа ПОСТАНОВЛЯ</w:t>
      </w:r>
      <w:r>
        <w:rPr>
          <w:sz w:val="28"/>
          <w:szCs w:val="28"/>
        </w:rPr>
        <w:t>ЕТ</w:t>
      </w:r>
      <w:r w:rsidRPr="006C3C3C">
        <w:rPr>
          <w:sz w:val="28"/>
          <w:szCs w:val="28"/>
        </w:rPr>
        <w:t>:</w:t>
      </w:r>
    </w:p>
    <w:p w14:paraId="0A909C12" w14:textId="7F630E98" w:rsidR="009C2A43" w:rsidRPr="006C3C3C" w:rsidRDefault="006C3C3C" w:rsidP="009C2A43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B9255D">
        <w:rPr>
          <w:sz w:val="28"/>
          <w:szCs w:val="28"/>
          <w:lang w:eastAsia="x-none"/>
        </w:rPr>
        <w:t>03 ноября</w:t>
      </w:r>
      <w:r w:rsidRPr="006C3C3C">
        <w:rPr>
          <w:sz w:val="28"/>
          <w:szCs w:val="28"/>
          <w:lang w:eastAsia="x-none"/>
        </w:rPr>
        <w:t xml:space="preserve"> 20</w:t>
      </w:r>
      <w:r w:rsidR="00B774B1">
        <w:rPr>
          <w:sz w:val="28"/>
          <w:szCs w:val="28"/>
          <w:lang w:eastAsia="x-none"/>
        </w:rPr>
        <w:t>2</w:t>
      </w:r>
      <w:r w:rsidR="00B9255D">
        <w:rPr>
          <w:sz w:val="28"/>
          <w:szCs w:val="28"/>
          <w:lang w:eastAsia="x-none"/>
        </w:rPr>
        <w:t>1</w:t>
      </w:r>
      <w:r w:rsidRPr="006C3C3C">
        <w:rPr>
          <w:sz w:val="28"/>
          <w:szCs w:val="28"/>
          <w:lang w:eastAsia="x-none"/>
        </w:rPr>
        <w:t xml:space="preserve"> № </w:t>
      </w:r>
      <w:r w:rsidR="00B9255D">
        <w:rPr>
          <w:sz w:val="28"/>
          <w:szCs w:val="28"/>
          <w:lang w:eastAsia="x-none"/>
        </w:rPr>
        <w:t>669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9C2A43" w:rsidRPr="009C2A43">
        <w:rPr>
          <w:sz w:val="28"/>
          <w:szCs w:val="28"/>
          <w:lang w:eastAsia="x-none"/>
        </w:rPr>
        <w:t xml:space="preserve"> </w:t>
      </w:r>
      <w:r w:rsidR="009C2A43">
        <w:rPr>
          <w:sz w:val="28"/>
          <w:szCs w:val="28"/>
          <w:lang w:eastAsia="x-none"/>
        </w:rPr>
        <w:t>(в редакции от 07.02.2022 № 97-293-01-01).</w:t>
      </w:r>
    </w:p>
    <w:p w14:paraId="69B7A285" w14:textId="0AAEDF3A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>Настоящее пост</w:t>
      </w:r>
      <w:r w:rsidR="003E3F4F">
        <w:rPr>
          <w:rFonts w:eastAsia="Calibri"/>
          <w:sz w:val="28"/>
          <w:szCs w:val="28"/>
          <w:lang w:eastAsia="en-US"/>
        </w:rPr>
        <w:t>ановление вступает в силу после</w:t>
      </w:r>
      <w:r w:rsidRPr="006C3C3C">
        <w:rPr>
          <w:rFonts w:eastAsia="Calibri"/>
          <w:sz w:val="28"/>
          <w:szCs w:val="28"/>
          <w:lang w:eastAsia="en-US"/>
        </w:rPr>
        <w:t xml:space="preserve"> официальн</w:t>
      </w:r>
      <w:r w:rsidR="003E3F4F">
        <w:rPr>
          <w:rFonts w:eastAsia="Calibri"/>
          <w:sz w:val="28"/>
          <w:szCs w:val="28"/>
          <w:lang w:eastAsia="en-US"/>
        </w:rPr>
        <w:t>ого опубликования в газете «Кочё</w:t>
      </w:r>
      <w:r w:rsidRPr="006C3C3C">
        <w:rPr>
          <w:rFonts w:eastAsia="Calibri"/>
          <w:sz w:val="28"/>
          <w:szCs w:val="28"/>
          <w:lang w:eastAsia="en-US"/>
        </w:rPr>
        <w:t>вская жизнь», подлежит размещению на официальном сайте администрации муниципального округа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C971C6">
        <w:rPr>
          <w:rFonts w:eastAsia="Calibri"/>
          <w:sz w:val="28"/>
          <w:szCs w:val="28"/>
          <w:lang w:eastAsia="en-US"/>
        </w:rPr>
        <w:t>2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C971C6">
        <w:rPr>
          <w:rFonts w:eastAsia="Calibri"/>
          <w:sz w:val="28"/>
          <w:szCs w:val="28"/>
          <w:lang w:eastAsia="en-US"/>
        </w:rPr>
        <w:t>3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C971C6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44E2AAEC" w14:textId="4A1507C3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>Контроль за исполнением настоящего постановления возложить на заместителя главы администрации муниципального округа по развитию инфраструктуры и жилищно-коммунального хозяйства.</w:t>
      </w:r>
    </w:p>
    <w:p w14:paraId="6F68F442" w14:textId="77777777" w:rsidR="002C7922" w:rsidRDefault="002C7922" w:rsidP="006C3C3C">
      <w:pPr>
        <w:rPr>
          <w:sz w:val="28"/>
          <w:szCs w:val="28"/>
          <w:lang w:eastAsia="x-none"/>
        </w:rPr>
      </w:pP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C3C3C">
          <w:footerReference w:type="first" r:id="rId9"/>
          <w:pgSz w:w="11906" w:h="16838" w:code="9"/>
          <w:pgMar w:top="340" w:right="624" w:bottom="851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2A1296CE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от</w:t>
      </w:r>
      <w:r w:rsidR="007B6C41">
        <w:rPr>
          <w:sz w:val="28"/>
          <w:szCs w:val="28"/>
          <w:lang w:eastAsia="x-none"/>
        </w:rPr>
        <w:t xml:space="preserve"> 00</w:t>
      </w:r>
      <w:r w:rsidR="00550B67">
        <w:rPr>
          <w:sz w:val="28"/>
          <w:szCs w:val="28"/>
          <w:lang w:eastAsia="x-none"/>
        </w:rPr>
        <w:t>.07.</w:t>
      </w:r>
      <w:r w:rsidR="007B6C41">
        <w:rPr>
          <w:sz w:val="28"/>
          <w:szCs w:val="28"/>
          <w:lang w:eastAsia="x-none"/>
        </w:rPr>
        <w:t>2022</w:t>
      </w:r>
      <w:r w:rsidRPr="006C73F0">
        <w:rPr>
          <w:sz w:val="28"/>
          <w:szCs w:val="28"/>
          <w:lang w:eastAsia="x-none"/>
        </w:rPr>
        <w:t xml:space="preserve"> </w:t>
      </w:r>
      <w:r w:rsidRPr="006C73F0">
        <w:rPr>
          <w:sz w:val="28"/>
        </w:rPr>
        <w:t xml:space="preserve"> </w:t>
      </w:r>
      <w:r w:rsidRPr="006C73F0">
        <w:rPr>
          <w:sz w:val="28"/>
          <w:szCs w:val="28"/>
          <w:lang w:eastAsia="x-none"/>
        </w:rPr>
        <w:t>№</w:t>
      </w:r>
      <w:r w:rsidR="007B6C41">
        <w:rPr>
          <w:sz w:val="28"/>
          <w:szCs w:val="28"/>
          <w:lang w:eastAsia="x-none"/>
        </w:rPr>
        <w:t>00-293-01-01</w:t>
      </w:r>
      <w:bookmarkStart w:id="0" w:name="_GoBack"/>
      <w:bookmarkEnd w:id="0"/>
      <w:r w:rsidRPr="006C73F0">
        <w:rPr>
          <w:sz w:val="28"/>
          <w:szCs w:val="28"/>
          <w:lang w:eastAsia="x-none"/>
        </w:rPr>
        <w:t xml:space="preserve">                 </w:t>
      </w:r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02CDC6CE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C971C6">
        <w:rPr>
          <w:b/>
          <w:sz w:val="28"/>
          <w:szCs w:val="28"/>
          <w:lang w:eastAsia="x-none"/>
        </w:rPr>
        <w:t>03 ноября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C971C6">
        <w:rPr>
          <w:b/>
          <w:sz w:val="28"/>
          <w:szCs w:val="28"/>
          <w:lang w:eastAsia="x-none"/>
        </w:rPr>
        <w:t>1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C971C6">
        <w:rPr>
          <w:b/>
          <w:sz w:val="28"/>
          <w:szCs w:val="28"/>
          <w:lang w:eastAsia="x-none"/>
        </w:rPr>
        <w:t>669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5B558CAB" w14:textId="77777777" w:rsidR="00D74818" w:rsidRDefault="00D74818" w:rsidP="00D74818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Паспорте муниципальной программы позицию строки «Объемы и источники финансирования программы» изложить в новой редакции следующего содержания: </w:t>
      </w:r>
    </w:p>
    <w:p w14:paraId="7C02511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</w:p>
    <w:tbl>
      <w:tblPr>
        <w:tblW w:w="15168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4"/>
        <w:gridCol w:w="5745"/>
        <w:gridCol w:w="2271"/>
        <w:gridCol w:w="1984"/>
        <w:gridCol w:w="1843"/>
        <w:gridCol w:w="1701"/>
      </w:tblGrid>
      <w:tr w:rsidR="00D74818" w:rsidRPr="00DE6935" w14:paraId="5805114F" w14:textId="77777777" w:rsidTr="00CB3D60">
        <w:trPr>
          <w:trHeight w:val="183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871" w14:textId="77777777" w:rsidR="00D74818" w:rsidRPr="00DE6935" w:rsidRDefault="00D74818" w:rsidP="00CB3D60">
            <w:pPr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C634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9C2C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Расходы (тыс. руб.)</w:t>
            </w:r>
          </w:p>
        </w:tc>
      </w:tr>
      <w:tr w:rsidR="00D74818" w:rsidRPr="00DE6935" w14:paraId="63D5EE8E" w14:textId="77777777" w:rsidTr="00CB3D60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EEEC" w14:textId="77777777" w:rsidR="00D74818" w:rsidRPr="00DE6935" w:rsidRDefault="00D74818" w:rsidP="00CB3D60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AACE" w14:textId="77777777" w:rsidR="00D74818" w:rsidRPr="00DE6935" w:rsidRDefault="00D74818" w:rsidP="00CB3D60">
            <w:pPr>
              <w:rPr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56DC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E57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DFF8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080F" w14:textId="77777777" w:rsidR="00D74818" w:rsidRPr="00DE6935" w:rsidRDefault="00D74818" w:rsidP="00CB3D6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Итого</w:t>
            </w:r>
          </w:p>
        </w:tc>
      </w:tr>
      <w:tr w:rsidR="00D74818" w:rsidRPr="00DE6935" w14:paraId="4D2DF71C" w14:textId="77777777" w:rsidTr="00CB3D60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5E3" w14:textId="77777777" w:rsidR="00D74818" w:rsidRPr="00DE6935" w:rsidRDefault="00D74818" w:rsidP="00CB3D60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94F" w14:textId="77777777" w:rsidR="00D74818" w:rsidRPr="00DE6935" w:rsidRDefault="00D74818" w:rsidP="00CB3D6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F5B" w14:textId="553516C0" w:rsidR="00D74818" w:rsidRPr="00DE6935" w:rsidRDefault="00D74818" w:rsidP="00D7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004" w14:textId="77777777" w:rsidR="00D74818" w:rsidRPr="00DE6935" w:rsidRDefault="00D74818" w:rsidP="00CB3D60">
            <w:pPr>
              <w:jc w:val="center"/>
              <w:rPr>
                <w:sz w:val="28"/>
                <w:szCs w:val="28"/>
              </w:rPr>
            </w:pPr>
            <w:r w:rsidRPr="00BA24B3">
              <w:rPr>
                <w:sz w:val="28"/>
                <w:szCs w:val="28"/>
              </w:rPr>
              <w:t>180</w:t>
            </w:r>
            <w:r>
              <w:rPr>
                <w:sz w:val="28"/>
                <w:szCs w:val="28"/>
              </w:rPr>
              <w:t>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E7A4" w14:textId="77777777" w:rsidR="00D74818" w:rsidRPr="00DE6935" w:rsidRDefault="00D74818" w:rsidP="00CB3D60">
            <w:pPr>
              <w:jc w:val="center"/>
              <w:rPr>
                <w:sz w:val="28"/>
                <w:szCs w:val="28"/>
              </w:rPr>
            </w:pPr>
            <w:r w:rsidRPr="00BA24B3">
              <w:rPr>
                <w:sz w:val="28"/>
                <w:szCs w:val="28"/>
              </w:rPr>
              <w:t>180</w:t>
            </w:r>
            <w:r>
              <w:rPr>
                <w:sz w:val="28"/>
                <w:szCs w:val="28"/>
              </w:rPr>
              <w:t>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5A5" w14:textId="2AD69C7B" w:rsidR="00D74818" w:rsidRPr="00DE6935" w:rsidRDefault="00D74818" w:rsidP="00D748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5606,13</w:t>
            </w:r>
          </w:p>
        </w:tc>
      </w:tr>
      <w:tr w:rsidR="00D74818" w:rsidRPr="009C2EB4" w14:paraId="3D82F3A2" w14:textId="77777777" w:rsidTr="00BB2DB6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C18A" w14:textId="77777777" w:rsidR="00D74818" w:rsidRPr="00DE6935" w:rsidRDefault="00D74818" w:rsidP="00D74818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B934" w14:textId="77777777" w:rsidR="00D74818" w:rsidRPr="00DE6935" w:rsidRDefault="00D74818" w:rsidP="00D748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D349" w14:textId="06EA66B7" w:rsidR="00D74818" w:rsidRPr="00D74818" w:rsidRDefault="00D74818" w:rsidP="00D748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818">
              <w:rPr>
                <w:sz w:val="28"/>
                <w:szCs w:val="28"/>
              </w:rPr>
              <w:t>1522,39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77BB" w14:textId="018BEF21" w:rsidR="00D74818" w:rsidRPr="00D74818" w:rsidRDefault="00D74818" w:rsidP="00D748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818">
              <w:rPr>
                <w:sz w:val="28"/>
                <w:szCs w:val="28"/>
              </w:rPr>
              <w:t>1802,68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FD1B" w14:textId="6742F44C" w:rsidR="00D74818" w:rsidRPr="00D74818" w:rsidRDefault="00D74818" w:rsidP="00D748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818">
              <w:rPr>
                <w:sz w:val="28"/>
                <w:szCs w:val="28"/>
              </w:rPr>
              <w:t>1802,68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A2D0" w14:textId="60126317" w:rsidR="00D74818" w:rsidRPr="009C2EB4" w:rsidRDefault="00D74818" w:rsidP="00D748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5127,75</w:t>
            </w:r>
          </w:p>
        </w:tc>
      </w:tr>
      <w:tr w:rsidR="00D74818" w:rsidRPr="00DE6935" w14:paraId="704A88E7" w14:textId="77777777" w:rsidTr="00CB3D60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6FA2" w14:textId="77777777" w:rsidR="00D74818" w:rsidRPr="00DE6935" w:rsidRDefault="00D74818" w:rsidP="00CB3D60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544" w14:textId="77777777" w:rsidR="00D74818" w:rsidRPr="00DE6935" w:rsidRDefault="00D74818" w:rsidP="00CB3D6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7C41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26B5">
              <w:rPr>
                <w:sz w:val="28"/>
              </w:rPr>
              <w:t>478,3</w:t>
            </w:r>
            <w:r>
              <w:rPr>
                <w:sz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F8D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A51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A3F4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26B5">
              <w:rPr>
                <w:sz w:val="28"/>
              </w:rPr>
              <w:t>478,3</w:t>
            </w:r>
            <w:r>
              <w:rPr>
                <w:sz w:val="28"/>
              </w:rPr>
              <w:t>8</w:t>
            </w:r>
          </w:p>
        </w:tc>
      </w:tr>
      <w:tr w:rsidR="00D74818" w:rsidRPr="00DE6935" w14:paraId="504903AE" w14:textId="77777777" w:rsidTr="00CB3D60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7C5" w14:textId="77777777" w:rsidR="00D74818" w:rsidRPr="00DE6935" w:rsidRDefault="00D74818" w:rsidP="00CB3D60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976" w14:textId="77777777" w:rsidR="00D74818" w:rsidRPr="00DE6935" w:rsidRDefault="00D74818" w:rsidP="00CB3D6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84F" w14:textId="77777777" w:rsidR="00D74818" w:rsidRPr="00DE6935" w:rsidRDefault="00D74818" w:rsidP="00CB3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3BD" w14:textId="77777777" w:rsidR="00D74818" w:rsidRPr="00DE6935" w:rsidRDefault="00D74818" w:rsidP="00CB3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902" w14:textId="77777777" w:rsidR="00D74818" w:rsidRPr="00DE6935" w:rsidRDefault="00D74818" w:rsidP="00CB3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4948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74818" w:rsidRPr="00DE6935" w14:paraId="5C317806" w14:textId="77777777" w:rsidTr="00CB3D60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0B7" w14:textId="77777777" w:rsidR="00D74818" w:rsidRPr="00DE6935" w:rsidRDefault="00D74818" w:rsidP="00CB3D60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0289" w14:textId="77777777" w:rsidR="00D74818" w:rsidRPr="00DE6935" w:rsidRDefault="00D74818" w:rsidP="00CB3D6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B9A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A46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56A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002" w14:textId="77777777" w:rsidR="00D74818" w:rsidRPr="00DE6935" w:rsidRDefault="00D74818" w:rsidP="00CB3D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</w:p>
        </w:tc>
      </w:tr>
    </w:tbl>
    <w:p w14:paraId="70D65C3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4022A207" w14:textId="113D83D4" w:rsidR="00F002BC" w:rsidRPr="00F002BC" w:rsidRDefault="00F002BC" w:rsidP="00F002BC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right="338" w:firstLine="555"/>
        <w:jc w:val="both"/>
        <w:outlineLvl w:val="0"/>
        <w:rPr>
          <w:rFonts w:ascii="Times New Roman" w:eastAsia="Calibri" w:hAnsi="Times New Roman"/>
          <w:sz w:val="28"/>
          <w:szCs w:val="28"/>
          <w:lang w:val="ru-RU"/>
        </w:rPr>
      </w:pPr>
      <w:r w:rsidRPr="00F002BC">
        <w:rPr>
          <w:rFonts w:ascii="Times New Roman" w:hAnsi="Times New Roman"/>
          <w:sz w:val="28"/>
          <w:szCs w:val="28"/>
          <w:lang w:val="ru-RU"/>
        </w:rPr>
        <w:t xml:space="preserve">В приложении 1 к Программе «Подпрограмма 1 «Эффективное управление земельными ресурсами» в Паспорте подпрограммы </w:t>
      </w:r>
      <w:r w:rsidR="00D74818">
        <w:rPr>
          <w:rFonts w:ascii="Times New Roman" w:hAnsi="Times New Roman"/>
          <w:sz w:val="28"/>
          <w:szCs w:val="28"/>
          <w:lang w:val="ru-RU"/>
        </w:rPr>
        <w:t xml:space="preserve">позицию </w:t>
      </w:r>
      <w:r w:rsidRPr="00F002BC">
        <w:rPr>
          <w:rFonts w:ascii="Times New Roman" w:hAnsi="Times New Roman"/>
          <w:sz w:val="28"/>
          <w:szCs w:val="28"/>
          <w:lang w:val="ru-RU"/>
        </w:rPr>
        <w:t>строки «Объемы и источники финансирования подпрограммы» изложить в новой редакции следующего содержания:</w:t>
      </w:r>
    </w:p>
    <w:p w14:paraId="6128CBE0" w14:textId="77777777" w:rsidR="00F002BC" w:rsidRDefault="00F002BC" w:rsidP="00F002B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F002BC" w:rsidRPr="001A79A2" w14:paraId="7D468B05" w14:textId="77777777" w:rsidTr="003E100E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31C7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A497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418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F002BC" w:rsidRPr="001A79A2" w14:paraId="0F6616B9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48C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23C1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5E75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82F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72F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C9D7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104AD0" w:rsidRPr="001A79A2" w14:paraId="7835B67C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73F9" w14:textId="77777777" w:rsidR="00104AD0" w:rsidRPr="001A79A2" w:rsidRDefault="00104AD0" w:rsidP="00104A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FD35" w14:textId="77777777" w:rsidR="00104AD0" w:rsidRPr="001A79A2" w:rsidRDefault="00104AD0" w:rsidP="00104A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CDB9" w14:textId="49FECE12" w:rsidR="00104AD0" w:rsidRPr="001A79A2" w:rsidRDefault="00104AD0" w:rsidP="00945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45987">
              <w:rPr>
                <w:sz w:val="28"/>
                <w:szCs w:val="28"/>
              </w:rPr>
              <w:t>50,38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E229" w14:textId="6E7486C9" w:rsidR="00104AD0" w:rsidRPr="001A79A2" w:rsidRDefault="00104AD0" w:rsidP="00104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2253" w14:textId="17387E53" w:rsidR="00104AD0" w:rsidRPr="001A79A2" w:rsidRDefault="00104AD0" w:rsidP="00104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56A" w14:textId="6A5B4527" w:rsidR="00104AD0" w:rsidRPr="001A79A2" w:rsidRDefault="00D74818" w:rsidP="00104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4435,74</w:t>
            </w:r>
          </w:p>
        </w:tc>
      </w:tr>
      <w:tr w:rsidR="00F002BC" w:rsidRPr="001A79A2" w14:paraId="3D494863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B14D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CB35B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A8D7" w14:textId="46035596" w:rsidR="00F002BC" w:rsidRPr="001A79A2" w:rsidRDefault="00F002BC" w:rsidP="00945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45987">
              <w:rPr>
                <w:sz w:val="28"/>
                <w:szCs w:val="28"/>
              </w:rPr>
              <w:t>50,38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0079" w14:textId="28A44FD4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D68F" w14:textId="040B38B6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F30E" w14:textId="1AA67E4F" w:rsidR="00F002BC" w:rsidRPr="001A79A2" w:rsidRDefault="00D74818" w:rsidP="00104AD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4435,74</w:t>
            </w:r>
          </w:p>
        </w:tc>
      </w:tr>
      <w:tr w:rsidR="00F002BC" w:rsidRPr="001A79A2" w14:paraId="7F6FBF35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1CF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FD5DA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FC5E" w14:textId="6FB09F58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527B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F23C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817" w14:textId="49AA3224" w:rsidR="00F002BC" w:rsidRPr="001A79A2" w:rsidRDefault="00F002BC" w:rsidP="00F002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F002BC" w:rsidRPr="001A79A2" w14:paraId="1C38F5FE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57D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385C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AE5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2E2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AB6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2450" w14:textId="77777777" w:rsidR="00F002BC" w:rsidRPr="001A79A2" w:rsidRDefault="00F002BC" w:rsidP="003E100E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F002BC" w:rsidRPr="001A79A2" w14:paraId="12A8B40D" w14:textId="77777777" w:rsidTr="003E100E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DE73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11" w14:textId="77777777" w:rsidR="00F002BC" w:rsidRPr="001A79A2" w:rsidRDefault="00F002BC" w:rsidP="003E1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81F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88E6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BF03" w14:textId="77777777" w:rsidR="00F002BC" w:rsidRPr="001A79A2" w:rsidRDefault="00F002BC" w:rsidP="003E100E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BFA9" w14:textId="77777777" w:rsidR="00F002BC" w:rsidRPr="001A79A2" w:rsidRDefault="00F002BC" w:rsidP="003E100E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6D1021B9" w14:textId="6EFCC053" w:rsidR="00F002BC" w:rsidRPr="00062C83" w:rsidRDefault="00F002BC" w:rsidP="00F002B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467193F9" w14:textId="7FF726CA" w:rsidR="00105138" w:rsidRPr="005A2B02" w:rsidRDefault="00105138" w:rsidP="005A2B02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 w:rsidRPr="005A2B02">
        <w:rPr>
          <w:rFonts w:ascii="Times New Roman" w:hAnsi="Times New Roman"/>
          <w:sz w:val="28"/>
          <w:szCs w:val="28"/>
          <w:lang w:val="ru-RU"/>
        </w:rPr>
        <w:t xml:space="preserve">В приложении 2 к Программе «Подпрограмма 2 «Эффективное управление муниципальным имуществом» в Паспорте подпрограммы </w:t>
      </w:r>
      <w:r w:rsidR="00D74818">
        <w:rPr>
          <w:rFonts w:ascii="Times New Roman" w:hAnsi="Times New Roman"/>
          <w:sz w:val="28"/>
          <w:szCs w:val="28"/>
          <w:lang w:val="ru-RU"/>
        </w:rPr>
        <w:t xml:space="preserve">позицию </w:t>
      </w:r>
      <w:r w:rsidRPr="005A2B02">
        <w:rPr>
          <w:rFonts w:ascii="Times New Roman" w:hAnsi="Times New Roman"/>
          <w:sz w:val="28"/>
          <w:szCs w:val="28"/>
          <w:lang w:val="ru-RU"/>
        </w:rPr>
        <w:t>строки «Объемы и источники финансирования подпрограммы» изложить в новой редакции следующего содержания</w:t>
      </w:r>
      <w:r w:rsidR="00EA59B0" w:rsidRPr="005A2B02">
        <w:rPr>
          <w:rFonts w:ascii="Times New Roman" w:hAnsi="Times New Roman"/>
          <w:sz w:val="28"/>
          <w:szCs w:val="28"/>
          <w:lang w:val="ru-RU"/>
        </w:rPr>
        <w:t>:</w:t>
      </w:r>
      <w:r w:rsidRPr="005A2B0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5D3502D" w14:textId="77777777" w:rsidR="00105138" w:rsidRDefault="00B1128C" w:rsidP="00B1128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105138" w:rsidRPr="001A79A2" w14:paraId="0CF8DF45" w14:textId="77777777" w:rsidTr="00160D66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A63D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4E78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968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105138" w:rsidRPr="001A79A2" w14:paraId="5072A025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0E4B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1DE0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F0EA" w14:textId="04C6CF17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2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3958" w14:textId="2C18AA0B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B405" w14:textId="07A6F6E9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EF7E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105138" w:rsidRPr="001A79A2" w14:paraId="58412372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9085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196E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6601" w14:textId="3DE874DF" w:rsidR="00105138" w:rsidRPr="001A79A2" w:rsidRDefault="00AA66FF" w:rsidP="00AA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550,39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146C" w14:textId="4323E31B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47D3" w14:textId="5038424D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CA1" w14:textId="2BB4F66C" w:rsidR="00105138" w:rsidRPr="001A79A2" w:rsidRDefault="00105138" w:rsidP="00D748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4818">
              <w:rPr>
                <w:sz w:val="28"/>
                <w:szCs w:val="28"/>
              </w:rPr>
              <w:t>170,39</w:t>
            </w:r>
          </w:p>
        </w:tc>
      </w:tr>
      <w:tr w:rsidR="00105138" w:rsidRPr="001A79A2" w14:paraId="5FE5BFB7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A6C7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FFC61" w14:textId="17176B94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 w:rsidR="00631922"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824" w14:textId="0C2B9F67" w:rsidR="00105138" w:rsidRPr="001A79A2" w:rsidRDefault="00AA66FF" w:rsidP="00AA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72,01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744A" w14:textId="10734191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146B" w14:textId="7B95A307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4F65" w14:textId="243EB62F" w:rsidR="00105138" w:rsidRPr="001A79A2" w:rsidRDefault="00D74818" w:rsidP="00D748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692,01</w:t>
            </w:r>
          </w:p>
        </w:tc>
      </w:tr>
      <w:tr w:rsidR="00105138" w:rsidRPr="001A79A2" w14:paraId="6872DCD7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AA26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41F09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950D" w14:textId="6AD20BF4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478,38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C6E" w14:textId="3D16AF8B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C9C7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ADC3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478,38</w:t>
            </w:r>
          </w:p>
        </w:tc>
      </w:tr>
      <w:tr w:rsidR="00105138" w:rsidRPr="001A79A2" w14:paraId="08F875E9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1D7E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824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BDDB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6B2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2D9D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DA8" w14:textId="77777777" w:rsidR="00105138" w:rsidRPr="001A79A2" w:rsidRDefault="00105138" w:rsidP="00160D66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105138" w:rsidRPr="001A79A2" w14:paraId="6D23A4EC" w14:textId="77777777" w:rsidTr="00160D6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10E2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281" w14:textId="77777777" w:rsidR="00105138" w:rsidRPr="001A79A2" w:rsidRDefault="00105138" w:rsidP="00160D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7FD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8AE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57E6" w14:textId="77777777" w:rsidR="00105138" w:rsidRPr="001A79A2" w:rsidRDefault="00105138" w:rsidP="00160D66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07B" w14:textId="77777777" w:rsidR="00105138" w:rsidRPr="001A79A2" w:rsidRDefault="00105138" w:rsidP="00160D66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0B7AF490" w14:textId="716B269C" w:rsidR="00105138" w:rsidRPr="00062C83" w:rsidRDefault="00B1128C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195A7BDC" w14:textId="77777777" w:rsidR="00105138" w:rsidRDefault="00105138" w:rsidP="00850E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2EA918B" w14:textId="2E6CF38C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E12CD">
        <w:rPr>
          <w:rFonts w:ascii="Times New Roman" w:hAnsi="Times New Roman"/>
          <w:sz w:val="28"/>
          <w:szCs w:val="28"/>
          <w:lang w:val="ru-RU"/>
        </w:rPr>
        <w:t>Приложение 4 к программе изложить в новой редакции</w:t>
      </w:r>
      <w:r w:rsidRPr="00BE12CD">
        <w:rPr>
          <w:sz w:val="28"/>
          <w:szCs w:val="28"/>
          <w:lang w:val="ru-RU"/>
        </w:rPr>
        <w:t>:</w:t>
      </w:r>
    </w:p>
    <w:p w14:paraId="6AE3440D" w14:textId="77777777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>Приложение 4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2BB689C8" w14:textId="7B574A75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  <w:r w:rsidRPr="009C2434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9C2434">
        <w:rPr>
          <w:sz w:val="28"/>
          <w:szCs w:val="28"/>
          <w:lang w:eastAsia="en-US"/>
        </w:rPr>
        <w:br/>
      </w:r>
      <w:r w:rsidRPr="009C2434">
        <w:rPr>
          <w:sz w:val="28"/>
          <w:szCs w:val="28"/>
        </w:rPr>
        <w:t>«Управление муниципальным имуществом, земельными ресурсами в Кочевском муниципальном округе</w:t>
      </w:r>
      <w:r>
        <w:rPr>
          <w:sz w:val="28"/>
          <w:szCs w:val="28"/>
        </w:rPr>
        <w:t xml:space="preserve"> Пермского края</w:t>
      </w:r>
      <w:r w:rsidRPr="009C2434">
        <w:rPr>
          <w:sz w:val="28"/>
          <w:szCs w:val="28"/>
        </w:rPr>
        <w:t>»</w:t>
      </w:r>
      <w:r w:rsidRPr="009C2434">
        <w:rPr>
          <w:sz w:val="28"/>
          <w:szCs w:val="28"/>
          <w:lang w:eastAsia="en-US"/>
        </w:rPr>
        <w:t xml:space="preserve">  за счет средств бюджета Кочевского муниципального округа</w:t>
      </w:r>
    </w:p>
    <w:p w14:paraId="43669FF4" w14:textId="77777777" w:rsidR="00BE12CD" w:rsidRP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49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96"/>
        <w:gridCol w:w="3297"/>
        <w:gridCol w:w="1650"/>
        <w:gridCol w:w="1650"/>
        <w:gridCol w:w="1497"/>
        <w:gridCol w:w="6"/>
      </w:tblGrid>
      <w:tr w:rsidR="00BE12CD" w:rsidRPr="00BE12CD" w14:paraId="1DAC55CA" w14:textId="77777777" w:rsidTr="003E100E">
        <w:trPr>
          <w:cantSplit/>
          <w:trHeight w:val="239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32D0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35A2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61A" w14:textId="77777777" w:rsidR="00BE12CD" w:rsidRPr="00BE12CD" w:rsidRDefault="00BE12CD" w:rsidP="00BE12CD">
            <w:pPr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Расходы &lt;1&gt;, тыс. руб.</w:t>
            </w:r>
          </w:p>
        </w:tc>
      </w:tr>
      <w:tr w:rsidR="00BE12CD" w:rsidRPr="00BE12CD" w14:paraId="5549ACD7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E10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922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BC4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2022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301B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2023 год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46A9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2024 год</w:t>
            </w:r>
          </w:p>
        </w:tc>
      </w:tr>
      <w:tr w:rsidR="00BE12CD" w:rsidRPr="00BE12CD" w14:paraId="405C5567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015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F4A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C36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266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2691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5</w:t>
            </w:r>
          </w:p>
        </w:tc>
      </w:tr>
      <w:tr w:rsidR="00BE12CD" w:rsidRPr="00BE12CD" w14:paraId="40488C1B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A42" w14:textId="77777777" w:rsidR="00BE12CD" w:rsidRPr="00BE12CD" w:rsidRDefault="00BE12CD" w:rsidP="00BE12CD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Муниципальная программа </w:t>
            </w:r>
            <w:r w:rsidRPr="00BE12CD">
              <w:rPr>
                <w:sz w:val="28"/>
                <w:szCs w:val="28"/>
              </w:rPr>
              <w:t>«Управление муниципальным имуществом и земельными ресурсами в Кочевском муниципальном округе Пермского края»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7A6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4B1" w14:textId="5B409FB1" w:rsidR="00BE12CD" w:rsidRPr="00BE12CD" w:rsidRDefault="00BE12CD" w:rsidP="00AA66F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</w:t>
            </w:r>
            <w:r w:rsidR="00AA66FF">
              <w:rPr>
                <w:b/>
                <w:sz w:val="28"/>
                <w:szCs w:val="28"/>
              </w:rPr>
              <w:t>522</w:t>
            </w:r>
            <w:r w:rsidRPr="00BE12CD">
              <w:rPr>
                <w:b/>
                <w:sz w:val="28"/>
                <w:szCs w:val="28"/>
              </w:rPr>
              <w:t>,</w:t>
            </w:r>
            <w:r w:rsidR="00AA66FF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9EE4" w14:textId="31107CB2" w:rsidR="00BE12CD" w:rsidRPr="00BE12CD" w:rsidRDefault="00BE12CD" w:rsidP="006874A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180</w:t>
            </w:r>
            <w:r w:rsidR="006874A0">
              <w:rPr>
                <w:b/>
                <w:sz w:val="28"/>
                <w:szCs w:val="28"/>
              </w:rPr>
              <w:t>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5C95" w14:textId="758AAC55" w:rsidR="00BE12CD" w:rsidRPr="00BE12CD" w:rsidRDefault="00BE12CD" w:rsidP="006874A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180</w:t>
            </w:r>
            <w:r w:rsidR="006874A0">
              <w:rPr>
                <w:b/>
                <w:sz w:val="28"/>
                <w:szCs w:val="28"/>
              </w:rPr>
              <w:t>2,68</w:t>
            </w:r>
          </w:p>
        </w:tc>
      </w:tr>
      <w:tr w:rsidR="00BE12CD" w:rsidRPr="00BE12CD" w14:paraId="0A25FEA8" w14:textId="77777777" w:rsidTr="003E100E">
        <w:trPr>
          <w:gridAfter w:val="1"/>
          <w:wAfter w:w="2" w:type="pct"/>
          <w:cantSplit/>
          <w:trHeight w:val="654"/>
        </w:trPr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3C8B1" w14:textId="77777777" w:rsidR="00BE12CD" w:rsidRPr="00BE12CD" w:rsidRDefault="00BE12CD" w:rsidP="00BE12CD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Подпрограмма  1 «Эффективное 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right w:val="single" w:sz="4" w:space="0" w:color="auto"/>
            </w:tcBorders>
          </w:tcPr>
          <w:p w14:paraId="6FA702D1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07EE" w14:textId="3368B68D" w:rsidR="00BE12CD" w:rsidRPr="00BE12CD" w:rsidRDefault="00BE12CD" w:rsidP="0050620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14</w:t>
            </w:r>
            <w:r w:rsidR="00506203">
              <w:rPr>
                <w:b/>
                <w:sz w:val="28"/>
                <w:szCs w:val="28"/>
              </w:rPr>
              <w:t>50,38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26FB" w14:textId="34503CB0" w:rsidR="00BE12CD" w:rsidRPr="00BE12CD" w:rsidRDefault="00BE12CD" w:rsidP="0005037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149</w:t>
            </w:r>
            <w:r w:rsidR="0005037E" w:rsidRPr="009D5A3F">
              <w:rPr>
                <w:b/>
                <w:sz w:val="28"/>
                <w:szCs w:val="28"/>
              </w:rPr>
              <w:t>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25D9" w14:textId="5F7B126F" w:rsidR="00BE12CD" w:rsidRPr="00BE12CD" w:rsidRDefault="0005037E" w:rsidP="0005037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D5A3F">
              <w:rPr>
                <w:b/>
                <w:sz w:val="28"/>
                <w:szCs w:val="28"/>
              </w:rPr>
              <w:t>1492,68</w:t>
            </w:r>
          </w:p>
        </w:tc>
      </w:tr>
      <w:tr w:rsidR="00BE12CD" w:rsidRPr="00BE12CD" w14:paraId="65773012" w14:textId="77777777" w:rsidTr="003E100E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3125" w14:textId="77777777" w:rsidR="00BE12CD" w:rsidRPr="00BE12CD" w:rsidRDefault="00BE12CD" w:rsidP="00BE12CD">
            <w:pPr>
              <w:rPr>
                <w:color w:val="000000"/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Основное мероприятие 1. «Управление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4889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7F6C" w14:textId="341CC75E" w:rsidR="00BE12CD" w:rsidRPr="00BE12CD" w:rsidRDefault="00BE12CD" w:rsidP="0050620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</w:t>
            </w:r>
            <w:r w:rsidR="00506203">
              <w:rPr>
                <w:sz w:val="28"/>
                <w:szCs w:val="28"/>
              </w:rPr>
              <w:t>355,90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08EF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1430,00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833B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1430,00</w:t>
            </w:r>
          </w:p>
        </w:tc>
      </w:tr>
      <w:tr w:rsidR="00BE12CD" w:rsidRPr="00BE12CD" w14:paraId="08618532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00E0" w14:textId="77777777" w:rsidR="00BE12CD" w:rsidRPr="00BE12CD" w:rsidRDefault="00BE12CD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Мероприятие 1.1 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F27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237A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BDA9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DB0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</w:tr>
      <w:tr w:rsidR="00BE12CD" w:rsidRPr="00BE12CD" w14:paraId="1241FE41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FA33" w14:textId="29A80D0C" w:rsidR="00BE12CD" w:rsidRPr="00BE12CD" w:rsidRDefault="00BE12CD" w:rsidP="00DB630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 w:rsidR="00DB6307">
              <w:rPr>
                <w:color w:val="000000"/>
                <w:sz w:val="28"/>
                <w:szCs w:val="28"/>
              </w:rPr>
              <w:t>2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проектов межевания территории   и проведение комплексных кадастровых работ»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C78" w14:textId="77777777" w:rsidR="00BE12CD" w:rsidRPr="00BE12CD" w:rsidRDefault="00BE12CD" w:rsidP="00BE12CD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7E8C" w14:textId="5D3B20F7" w:rsidR="00BE12CD" w:rsidRPr="00BE12CD" w:rsidRDefault="00506203" w:rsidP="0050620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414,10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8A5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F2E4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</w:tr>
      <w:tr w:rsidR="006E1488" w:rsidRPr="00BE12CD" w14:paraId="64194CFC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5E59" w14:textId="40267AFE" w:rsidR="006E1488" w:rsidRPr="00BE12CD" w:rsidRDefault="006E1488" w:rsidP="006E14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>
              <w:rPr>
                <w:color w:val="000000"/>
                <w:sz w:val="28"/>
                <w:szCs w:val="28"/>
              </w:rPr>
              <w:t>3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E12CD">
              <w:rPr>
                <w:color w:val="000000"/>
                <w:sz w:val="28"/>
                <w:szCs w:val="28"/>
              </w:rPr>
              <w:t xml:space="preserve"> межевания территории</w:t>
            </w:r>
            <w:r w:rsidRPr="006E1488">
              <w:rPr>
                <w:color w:val="000000"/>
                <w:sz w:val="28"/>
                <w:szCs w:val="28"/>
              </w:rPr>
              <w:t xml:space="preserve"> кадастрового квартала 81:03:0270001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6096" w14:textId="6F0A8A08" w:rsidR="006E1488" w:rsidRPr="00BE12CD" w:rsidRDefault="006E1488" w:rsidP="006E1488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35AE" w14:textId="1891D338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3038" w14:textId="0DA09B72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D6A5" w14:textId="77EA923D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6E1488" w:rsidRPr="00BE12CD" w14:paraId="18C4A8F5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7AE5" w14:textId="797B9F15" w:rsidR="006E1488" w:rsidRPr="00BE12CD" w:rsidRDefault="006E1488" w:rsidP="006E14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1.4 «</w:t>
            </w:r>
            <w:r w:rsidRPr="006E1488">
              <w:rPr>
                <w:color w:val="000000"/>
                <w:sz w:val="28"/>
                <w:szCs w:val="28"/>
              </w:rPr>
              <w:t>Проведение работ для установления связей объектов капитального строительства с земельными участками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FBD" w14:textId="23117A0A" w:rsidR="006E1488" w:rsidRPr="00BE12CD" w:rsidRDefault="006E1488" w:rsidP="006E1488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8025" w14:textId="145A1B5A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E4E9" w14:textId="3E416951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6D7A" w14:textId="362B2871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6E1488" w:rsidRPr="00BE12CD" w14:paraId="73A14F50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697" w14:textId="77777777" w:rsidR="006E1488" w:rsidRPr="00BE12CD" w:rsidRDefault="006E1488" w:rsidP="006E14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 xml:space="preserve">Основное  мероприятие  2.  «Обеспечение полноты и достоверности  учета  муниципального имущества»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8D7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6EDB" w14:textId="57D7CDE5" w:rsidR="006E1488" w:rsidRPr="00BE12CD" w:rsidRDefault="00506203" w:rsidP="0050620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94,48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9DB9" w14:textId="63C20372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62,68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BE11" w14:textId="32DC1EB5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62,68</w:t>
            </w:r>
          </w:p>
        </w:tc>
      </w:tr>
      <w:tr w:rsidR="006E1488" w:rsidRPr="00BE12CD" w14:paraId="2B92E480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B8A9" w14:textId="77777777" w:rsidR="006E1488" w:rsidRPr="00BE12CD" w:rsidRDefault="006E1488" w:rsidP="006E14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Мероприятие  2.1 «Приобретение программного обеспечения по учету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3F6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59E3" w14:textId="38A5ABBC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52,88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4DAD" w14:textId="589FCD00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1,08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DB90" w14:textId="38A22481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1,08</w:t>
            </w:r>
          </w:p>
        </w:tc>
      </w:tr>
      <w:tr w:rsidR="006E1488" w:rsidRPr="00BE12CD" w14:paraId="27C50F1C" w14:textId="77777777" w:rsidTr="003E100E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DD63" w14:textId="17D8B6E1" w:rsidR="006E1488" w:rsidRPr="00BE12CD" w:rsidRDefault="006E1488" w:rsidP="006E14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 2.2 «</w:t>
            </w:r>
            <w:r>
              <w:rPr>
                <w:color w:val="000000"/>
                <w:sz w:val="28"/>
                <w:szCs w:val="28"/>
              </w:rPr>
              <w:t>Мероприятия, направленные на работу по взысканию задолженности по арендной плате за муниципальное имущество и землю</w:t>
            </w:r>
            <w:r w:rsidRPr="00BE12CD">
              <w:rPr>
                <w:color w:val="000000"/>
                <w:sz w:val="28"/>
                <w:szCs w:val="28"/>
              </w:rPr>
              <w:t>»</w:t>
            </w:r>
          </w:p>
          <w:p w14:paraId="7BBE0577" w14:textId="77777777" w:rsidR="006E1488" w:rsidRPr="00BE12CD" w:rsidRDefault="006E1488" w:rsidP="006E14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2A7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437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41,60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D9C4" w14:textId="0A7643C9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1,60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E821" w14:textId="5D7D7FAC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1,60</w:t>
            </w:r>
          </w:p>
        </w:tc>
      </w:tr>
      <w:tr w:rsidR="006E1488" w:rsidRPr="00BE12CD" w14:paraId="2136EE38" w14:textId="77777777" w:rsidTr="003E100E">
        <w:trPr>
          <w:gridAfter w:val="1"/>
          <w:wAfter w:w="2" w:type="pct"/>
          <w:cantSplit/>
          <w:trHeight w:val="716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65D6" w14:textId="77777777" w:rsidR="006E1488" w:rsidRPr="00BE12CD" w:rsidRDefault="006E1488" w:rsidP="006E148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Подпрограмма 2 «</w:t>
            </w:r>
            <w:r w:rsidRPr="00BE12C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C9337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81F8" w14:textId="49701CFF" w:rsidR="006E1488" w:rsidRPr="00BE12CD" w:rsidRDefault="001E043F" w:rsidP="001E043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72,01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CA88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892A" w14:textId="43D07253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</w:t>
            </w:r>
            <w:r>
              <w:rPr>
                <w:b/>
                <w:sz w:val="28"/>
                <w:szCs w:val="28"/>
              </w:rPr>
              <w:t>0</w:t>
            </w:r>
            <w:r w:rsidRPr="00BE12CD">
              <w:rPr>
                <w:b/>
                <w:sz w:val="28"/>
                <w:szCs w:val="28"/>
              </w:rPr>
              <w:t>0</w:t>
            </w:r>
          </w:p>
        </w:tc>
      </w:tr>
      <w:tr w:rsidR="006E1488" w:rsidRPr="00BE12CD" w14:paraId="04D67D30" w14:textId="77777777" w:rsidTr="003E100E">
        <w:trPr>
          <w:gridAfter w:val="1"/>
          <w:wAfter w:w="2" w:type="pct"/>
          <w:cantSplit/>
          <w:trHeight w:val="347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ABA4" w14:textId="77777777" w:rsidR="006E1488" w:rsidRPr="00BE12CD" w:rsidRDefault="006E1488" w:rsidP="006E148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Основное мероприятие 1 «Оптимизация 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F7D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913E" w14:textId="53F7BFFB" w:rsidR="006E1488" w:rsidRPr="00BE12CD" w:rsidRDefault="001E043F" w:rsidP="001E0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C167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6A00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</w:tr>
      <w:tr w:rsidR="006E1488" w:rsidRPr="00BE12CD" w14:paraId="58E04436" w14:textId="77777777" w:rsidTr="003E100E">
        <w:trPr>
          <w:gridAfter w:val="1"/>
          <w:wAfter w:w="2" w:type="pct"/>
          <w:cantSplit/>
          <w:trHeight w:val="538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3F3A" w14:textId="77777777" w:rsidR="006E1488" w:rsidRPr="00BE12CD" w:rsidRDefault="006E1488" w:rsidP="006E148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lastRenderedPageBreak/>
              <w:t>Мероприятие 1.1 «</w:t>
            </w:r>
            <w:r w:rsidRPr="00BE12CD">
              <w:rPr>
                <w:sz w:val="28"/>
                <w:szCs w:val="28"/>
              </w:rPr>
              <w:t>Проведение аукционов по продаже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7507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6907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663F296D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2C6A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4D25B4F9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A5D3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69262AD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</w:tr>
      <w:tr w:rsidR="006E1488" w:rsidRPr="00BE12CD" w14:paraId="6FA1074F" w14:textId="77777777" w:rsidTr="003E100E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C48F" w14:textId="15D5365B" w:rsidR="006E1488" w:rsidRPr="00BE12CD" w:rsidRDefault="006E1488" w:rsidP="006E148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 1.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BE12CD">
              <w:rPr>
                <w:sz w:val="28"/>
                <w:szCs w:val="28"/>
                <w:lang w:eastAsia="en-US"/>
              </w:rPr>
              <w:t xml:space="preserve">  «Проведение технической инвентаризации  объектов недвижимости, находящихся в собственности Кочевского муниципального округа Пермского края»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9244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1F42" w14:textId="3327C245" w:rsidR="006E1488" w:rsidRPr="00BE12CD" w:rsidRDefault="00412143" w:rsidP="0041214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F7AC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7360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</w:tr>
      <w:tr w:rsidR="006E1488" w:rsidRPr="00BE12CD" w14:paraId="48C9CB45" w14:textId="77777777" w:rsidTr="003E100E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4EF3" w14:textId="77777777" w:rsidR="006E1488" w:rsidRPr="00BE12CD" w:rsidRDefault="006E1488" w:rsidP="006E14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 xml:space="preserve">Основное мероприятие 2 </w:t>
            </w:r>
            <w:r w:rsidRPr="00BE12C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6D75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0FA7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4,83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2D98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F557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  <w:tr w:rsidR="006E1488" w:rsidRPr="00BE12CD" w14:paraId="238076A5" w14:textId="77777777" w:rsidTr="003E100E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E68B" w14:textId="77777777" w:rsidR="006E1488" w:rsidRPr="00BE12CD" w:rsidRDefault="006E1488" w:rsidP="006E14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2.1 «Снос  расселенных жилых домов и нежилых зданий (сооружений), расположенных на территории муниципального образования Пермского края»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191E" w14:textId="77777777" w:rsidR="006E1488" w:rsidRPr="00BE12CD" w:rsidRDefault="006E1488" w:rsidP="006E1488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DB3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4,83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D54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0610" w14:textId="77777777" w:rsidR="006E1488" w:rsidRPr="00BE12CD" w:rsidRDefault="006E1488" w:rsidP="006E14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</w:tbl>
    <w:p w14:paraId="7FD4CE34" w14:textId="77777777" w:rsidR="00BE12CD" w:rsidRPr="00062C83" w:rsidRDefault="00BE12CD" w:rsidP="00BE12C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58F52A6D" w14:textId="5C0535CB" w:rsidR="00467505" w:rsidRDefault="00467505" w:rsidP="00696ED7">
      <w:pPr>
        <w:ind w:left="786"/>
        <w:jc w:val="right"/>
        <w:rPr>
          <w:sz w:val="28"/>
          <w:szCs w:val="28"/>
          <w:lang w:eastAsia="en-US"/>
        </w:rPr>
      </w:pPr>
    </w:p>
    <w:sectPr w:rsidR="00467505" w:rsidSect="002E5729">
      <w:footerReference w:type="default" r:id="rId10"/>
      <w:pgSz w:w="16838" w:h="11906" w:orient="landscape" w:code="9"/>
      <w:pgMar w:top="851" w:right="34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457E7" w14:textId="77777777" w:rsidR="002562BE" w:rsidRDefault="002562BE" w:rsidP="008827AA">
      <w:r>
        <w:separator/>
      </w:r>
    </w:p>
  </w:endnote>
  <w:endnote w:type="continuationSeparator" w:id="0">
    <w:p w14:paraId="7DC73A4D" w14:textId="77777777" w:rsidR="002562BE" w:rsidRDefault="002562BE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2B6B90C7" w:rsidR="006C3C3C" w:rsidRDefault="006C3C3C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6C41">
      <w:rPr>
        <w:noProof/>
      </w:rPr>
      <w:t>2</w:t>
    </w:r>
    <w:r>
      <w:fldChar w:fldCharType="end"/>
    </w:r>
  </w:p>
  <w:p w14:paraId="19CBCE94" w14:textId="77777777" w:rsidR="006C3C3C" w:rsidRDefault="006C3C3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9354F0" w:rsidRDefault="009354F0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54DE2" w14:textId="77777777" w:rsidR="002562BE" w:rsidRDefault="002562BE" w:rsidP="008827AA">
      <w:r>
        <w:separator/>
      </w:r>
    </w:p>
  </w:footnote>
  <w:footnote w:type="continuationSeparator" w:id="0">
    <w:p w14:paraId="2C501F7C" w14:textId="77777777" w:rsidR="002562BE" w:rsidRDefault="002562BE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9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0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C4D"/>
    <w:rsid w:val="00032F94"/>
    <w:rsid w:val="00042BF7"/>
    <w:rsid w:val="000438C4"/>
    <w:rsid w:val="00046C4F"/>
    <w:rsid w:val="000474B6"/>
    <w:rsid w:val="0005037E"/>
    <w:rsid w:val="00052772"/>
    <w:rsid w:val="0005344B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AA3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5138"/>
    <w:rsid w:val="001064A2"/>
    <w:rsid w:val="001070CA"/>
    <w:rsid w:val="00111FBD"/>
    <w:rsid w:val="001131EB"/>
    <w:rsid w:val="00113751"/>
    <w:rsid w:val="00120C3A"/>
    <w:rsid w:val="00124139"/>
    <w:rsid w:val="001328D1"/>
    <w:rsid w:val="0013455A"/>
    <w:rsid w:val="001348C1"/>
    <w:rsid w:val="00135907"/>
    <w:rsid w:val="00136FB1"/>
    <w:rsid w:val="00137C21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7DA8"/>
    <w:rsid w:val="0019047E"/>
    <w:rsid w:val="001905EE"/>
    <w:rsid w:val="001921DB"/>
    <w:rsid w:val="00192ADF"/>
    <w:rsid w:val="00193AE8"/>
    <w:rsid w:val="00194482"/>
    <w:rsid w:val="001970FD"/>
    <w:rsid w:val="00197345"/>
    <w:rsid w:val="00197405"/>
    <w:rsid w:val="001A0E43"/>
    <w:rsid w:val="001A154D"/>
    <w:rsid w:val="001A18AA"/>
    <w:rsid w:val="001A250B"/>
    <w:rsid w:val="001A32BF"/>
    <w:rsid w:val="001A4753"/>
    <w:rsid w:val="001A5504"/>
    <w:rsid w:val="001A7A48"/>
    <w:rsid w:val="001B1E27"/>
    <w:rsid w:val="001B50CE"/>
    <w:rsid w:val="001B5BF1"/>
    <w:rsid w:val="001C15D3"/>
    <w:rsid w:val="001C1F90"/>
    <w:rsid w:val="001D137F"/>
    <w:rsid w:val="001D3C4B"/>
    <w:rsid w:val="001D5395"/>
    <w:rsid w:val="001E043F"/>
    <w:rsid w:val="001E1C67"/>
    <w:rsid w:val="001E3DDB"/>
    <w:rsid w:val="001E613E"/>
    <w:rsid w:val="001E67DD"/>
    <w:rsid w:val="001F22F7"/>
    <w:rsid w:val="001F5311"/>
    <w:rsid w:val="001F61EA"/>
    <w:rsid w:val="001F7CCD"/>
    <w:rsid w:val="00205B19"/>
    <w:rsid w:val="002103F6"/>
    <w:rsid w:val="00213749"/>
    <w:rsid w:val="00216AEF"/>
    <w:rsid w:val="0021775E"/>
    <w:rsid w:val="00225FED"/>
    <w:rsid w:val="0023187E"/>
    <w:rsid w:val="00231EC2"/>
    <w:rsid w:val="00235BDD"/>
    <w:rsid w:val="0024210B"/>
    <w:rsid w:val="002424C5"/>
    <w:rsid w:val="00251655"/>
    <w:rsid w:val="002562BE"/>
    <w:rsid w:val="00263A17"/>
    <w:rsid w:val="00264D05"/>
    <w:rsid w:val="00266E10"/>
    <w:rsid w:val="00274158"/>
    <w:rsid w:val="002748A8"/>
    <w:rsid w:val="00276B3E"/>
    <w:rsid w:val="002772FE"/>
    <w:rsid w:val="002804BD"/>
    <w:rsid w:val="00287AC7"/>
    <w:rsid w:val="00287C07"/>
    <w:rsid w:val="00290C57"/>
    <w:rsid w:val="00292387"/>
    <w:rsid w:val="00293B8C"/>
    <w:rsid w:val="00294031"/>
    <w:rsid w:val="002940B7"/>
    <w:rsid w:val="002954D4"/>
    <w:rsid w:val="002A132E"/>
    <w:rsid w:val="002B08C1"/>
    <w:rsid w:val="002B487E"/>
    <w:rsid w:val="002B4F23"/>
    <w:rsid w:val="002C141B"/>
    <w:rsid w:val="002C1BB9"/>
    <w:rsid w:val="002C2F2F"/>
    <w:rsid w:val="002C4FB2"/>
    <w:rsid w:val="002C5968"/>
    <w:rsid w:val="002C7922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5AB"/>
    <w:rsid w:val="003345C5"/>
    <w:rsid w:val="003351CC"/>
    <w:rsid w:val="00335970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1131"/>
    <w:rsid w:val="003B608F"/>
    <w:rsid w:val="003B7F87"/>
    <w:rsid w:val="003C1827"/>
    <w:rsid w:val="003C2846"/>
    <w:rsid w:val="003C2D34"/>
    <w:rsid w:val="003C54BC"/>
    <w:rsid w:val="003C705D"/>
    <w:rsid w:val="003C7703"/>
    <w:rsid w:val="003D0F42"/>
    <w:rsid w:val="003E3F4F"/>
    <w:rsid w:val="003E5892"/>
    <w:rsid w:val="003E5DF9"/>
    <w:rsid w:val="003E6A53"/>
    <w:rsid w:val="003F1164"/>
    <w:rsid w:val="003F405A"/>
    <w:rsid w:val="004025F7"/>
    <w:rsid w:val="00404DC3"/>
    <w:rsid w:val="00407E19"/>
    <w:rsid w:val="004103F0"/>
    <w:rsid w:val="00410A9B"/>
    <w:rsid w:val="00411AB1"/>
    <w:rsid w:val="00412143"/>
    <w:rsid w:val="00413B15"/>
    <w:rsid w:val="0041782A"/>
    <w:rsid w:val="004212EC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5991"/>
    <w:rsid w:val="00467505"/>
    <w:rsid w:val="00470098"/>
    <w:rsid w:val="00473682"/>
    <w:rsid w:val="00480659"/>
    <w:rsid w:val="004816D6"/>
    <w:rsid w:val="004821DB"/>
    <w:rsid w:val="00482255"/>
    <w:rsid w:val="00483329"/>
    <w:rsid w:val="00485CA0"/>
    <w:rsid w:val="0048669A"/>
    <w:rsid w:val="0048717C"/>
    <w:rsid w:val="0049429E"/>
    <w:rsid w:val="004942E6"/>
    <w:rsid w:val="004A1A52"/>
    <w:rsid w:val="004A5195"/>
    <w:rsid w:val="004A5F92"/>
    <w:rsid w:val="004B5CAC"/>
    <w:rsid w:val="004B7DFE"/>
    <w:rsid w:val="004C5FB8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1297"/>
    <w:rsid w:val="00502FBB"/>
    <w:rsid w:val="0050337B"/>
    <w:rsid w:val="00505B6D"/>
    <w:rsid w:val="00506203"/>
    <w:rsid w:val="005063E3"/>
    <w:rsid w:val="00510947"/>
    <w:rsid w:val="00517EF8"/>
    <w:rsid w:val="00521AF8"/>
    <w:rsid w:val="00523B81"/>
    <w:rsid w:val="0052761D"/>
    <w:rsid w:val="00532F03"/>
    <w:rsid w:val="0053339D"/>
    <w:rsid w:val="00534269"/>
    <w:rsid w:val="0053522E"/>
    <w:rsid w:val="005357B0"/>
    <w:rsid w:val="00544D47"/>
    <w:rsid w:val="0055076A"/>
    <w:rsid w:val="00550B67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91D87"/>
    <w:rsid w:val="00592455"/>
    <w:rsid w:val="00592B6D"/>
    <w:rsid w:val="005948AD"/>
    <w:rsid w:val="00596B6C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559C"/>
    <w:rsid w:val="005C6755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6029DB"/>
    <w:rsid w:val="00603A18"/>
    <w:rsid w:val="00607575"/>
    <w:rsid w:val="00614111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283"/>
    <w:rsid w:val="00640A26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50A"/>
    <w:rsid w:val="00657048"/>
    <w:rsid w:val="00657099"/>
    <w:rsid w:val="00662846"/>
    <w:rsid w:val="0066380B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61B5"/>
    <w:rsid w:val="00696B47"/>
    <w:rsid w:val="00696ED7"/>
    <w:rsid w:val="006A33F4"/>
    <w:rsid w:val="006A39AD"/>
    <w:rsid w:val="006A47EA"/>
    <w:rsid w:val="006B09CE"/>
    <w:rsid w:val="006B0AFC"/>
    <w:rsid w:val="006B2B46"/>
    <w:rsid w:val="006B6209"/>
    <w:rsid w:val="006B78E3"/>
    <w:rsid w:val="006C0DCD"/>
    <w:rsid w:val="006C13DC"/>
    <w:rsid w:val="006C3C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1488"/>
    <w:rsid w:val="006E38AC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6A8"/>
    <w:rsid w:val="0070035A"/>
    <w:rsid w:val="00702648"/>
    <w:rsid w:val="007032E4"/>
    <w:rsid w:val="00704E79"/>
    <w:rsid w:val="00707387"/>
    <w:rsid w:val="007074D7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50E0"/>
    <w:rsid w:val="007A5634"/>
    <w:rsid w:val="007B1AF0"/>
    <w:rsid w:val="007B41D8"/>
    <w:rsid w:val="007B6C41"/>
    <w:rsid w:val="007C1A8D"/>
    <w:rsid w:val="007C37E9"/>
    <w:rsid w:val="007C4300"/>
    <w:rsid w:val="007C52AC"/>
    <w:rsid w:val="007C5E4C"/>
    <w:rsid w:val="007C74F3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5421"/>
    <w:rsid w:val="007F791C"/>
    <w:rsid w:val="00800C98"/>
    <w:rsid w:val="00805169"/>
    <w:rsid w:val="00807821"/>
    <w:rsid w:val="00811778"/>
    <w:rsid w:val="0081421B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5731"/>
    <w:rsid w:val="00845A92"/>
    <w:rsid w:val="0084793E"/>
    <w:rsid w:val="00850E17"/>
    <w:rsid w:val="00854397"/>
    <w:rsid w:val="00854755"/>
    <w:rsid w:val="00856B83"/>
    <w:rsid w:val="0086067F"/>
    <w:rsid w:val="00863C16"/>
    <w:rsid w:val="00864C69"/>
    <w:rsid w:val="008661AF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A1E0E"/>
    <w:rsid w:val="008A36E1"/>
    <w:rsid w:val="008A462E"/>
    <w:rsid w:val="008B1E9B"/>
    <w:rsid w:val="008B2C1F"/>
    <w:rsid w:val="008B3E83"/>
    <w:rsid w:val="008C2000"/>
    <w:rsid w:val="008C44D1"/>
    <w:rsid w:val="008C71DB"/>
    <w:rsid w:val="008C730F"/>
    <w:rsid w:val="008D1D0A"/>
    <w:rsid w:val="008D1D17"/>
    <w:rsid w:val="008D39EA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69F8"/>
    <w:rsid w:val="0091724E"/>
    <w:rsid w:val="009175E9"/>
    <w:rsid w:val="009273FE"/>
    <w:rsid w:val="009316BC"/>
    <w:rsid w:val="00931CB4"/>
    <w:rsid w:val="009354F0"/>
    <w:rsid w:val="009357E9"/>
    <w:rsid w:val="00942253"/>
    <w:rsid w:val="009444A6"/>
    <w:rsid w:val="00945987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B3C"/>
    <w:rsid w:val="00974098"/>
    <w:rsid w:val="00980713"/>
    <w:rsid w:val="00985B65"/>
    <w:rsid w:val="009900AD"/>
    <w:rsid w:val="00993330"/>
    <w:rsid w:val="009A4004"/>
    <w:rsid w:val="009A6F19"/>
    <w:rsid w:val="009A7A96"/>
    <w:rsid w:val="009B0DF2"/>
    <w:rsid w:val="009B2832"/>
    <w:rsid w:val="009B28A6"/>
    <w:rsid w:val="009B59E7"/>
    <w:rsid w:val="009B6744"/>
    <w:rsid w:val="009C2434"/>
    <w:rsid w:val="009C2A43"/>
    <w:rsid w:val="009C2EB4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10EE0"/>
    <w:rsid w:val="00A13794"/>
    <w:rsid w:val="00A138EF"/>
    <w:rsid w:val="00A15E8F"/>
    <w:rsid w:val="00A162D7"/>
    <w:rsid w:val="00A203CC"/>
    <w:rsid w:val="00A210A6"/>
    <w:rsid w:val="00A24E45"/>
    <w:rsid w:val="00A25488"/>
    <w:rsid w:val="00A267F2"/>
    <w:rsid w:val="00A30D34"/>
    <w:rsid w:val="00A31188"/>
    <w:rsid w:val="00A32A6A"/>
    <w:rsid w:val="00A33F80"/>
    <w:rsid w:val="00A3486A"/>
    <w:rsid w:val="00A34B72"/>
    <w:rsid w:val="00A40211"/>
    <w:rsid w:val="00A53B82"/>
    <w:rsid w:val="00A55B46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2B0"/>
    <w:rsid w:val="00A8748C"/>
    <w:rsid w:val="00A90CD8"/>
    <w:rsid w:val="00A975EA"/>
    <w:rsid w:val="00A97BFD"/>
    <w:rsid w:val="00AA052F"/>
    <w:rsid w:val="00AA054A"/>
    <w:rsid w:val="00AA66FF"/>
    <w:rsid w:val="00AA76B8"/>
    <w:rsid w:val="00AB02B0"/>
    <w:rsid w:val="00AB06A5"/>
    <w:rsid w:val="00AB13DB"/>
    <w:rsid w:val="00AB18E1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7F6B"/>
    <w:rsid w:val="00B1010B"/>
    <w:rsid w:val="00B1128C"/>
    <w:rsid w:val="00B11DF8"/>
    <w:rsid w:val="00B134FD"/>
    <w:rsid w:val="00B16019"/>
    <w:rsid w:val="00B329CD"/>
    <w:rsid w:val="00B352F3"/>
    <w:rsid w:val="00B4587C"/>
    <w:rsid w:val="00B4653B"/>
    <w:rsid w:val="00B4698C"/>
    <w:rsid w:val="00B52FB4"/>
    <w:rsid w:val="00B54840"/>
    <w:rsid w:val="00B56FD6"/>
    <w:rsid w:val="00B60E65"/>
    <w:rsid w:val="00B615B5"/>
    <w:rsid w:val="00B6698E"/>
    <w:rsid w:val="00B67A33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72A"/>
    <w:rsid w:val="00BC6601"/>
    <w:rsid w:val="00BD026A"/>
    <w:rsid w:val="00BD0A84"/>
    <w:rsid w:val="00BE12CD"/>
    <w:rsid w:val="00BE3DCB"/>
    <w:rsid w:val="00BE5B57"/>
    <w:rsid w:val="00BE66CA"/>
    <w:rsid w:val="00BE6D21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837B6"/>
    <w:rsid w:val="00C850A0"/>
    <w:rsid w:val="00C86DC1"/>
    <w:rsid w:val="00C959DE"/>
    <w:rsid w:val="00C96175"/>
    <w:rsid w:val="00C971C6"/>
    <w:rsid w:val="00CA1470"/>
    <w:rsid w:val="00CA1B4D"/>
    <w:rsid w:val="00CA6407"/>
    <w:rsid w:val="00CA6EB5"/>
    <w:rsid w:val="00CB1ECF"/>
    <w:rsid w:val="00CB408C"/>
    <w:rsid w:val="00CB4F74"/>
    <w:rsid w:val="00CB7940"/>
    <w:rsid w:val="00CC062F"/>
    <w:rsid w:val="00CC2745"/>
    <w:rsid w:val="00CD1000"/>
    <w:rsid w:val="00CD71C2"/>
    <w:rsid w:val="00CE1139"/>
    <w:rsid w:val="00CE6C9E"/>
    <w:rsid w:val="00CF48F7"/>
    <w:rsid w:val="00CF4CDD"/>
    <w:rsid w:val="00CF595A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3C5E"/>
    <w:rsid w:val="00D14206"/>
    <w:rsid w:val="00D15131"/>
    <w:rsid w:val="00D16396"/>
    <w:rsid w:val="00D20A3C"/>
    <w:rsid w:val="00D22098"/>
    <w:rsid w:val="00D2661F"/>
    <w:rsid w:val="00D26DB9"/>
    <w:rsid w:val="00D3000F"/>
    <w:rsid w:val="00D30D66"/>
    <w:rsid w:val="00D30DF4"/>
    <w:rsid w:val="00D32213"/>
    <w:rsid w:val="00D4030A"/>
    <w:rsid w:val="00D42AFE"/>
    <w:rsid w:val="00D47A5A"/>
    <w:rsid w:val="00D50FB7"/>
    <w:rsid w:val="00D525C3"/>
    <w:rsid w:val="00D53650"/>
    <w:rsid w:val="00D559E1"/>
    <w:rsid w:val="00D56268"/>
    <w:rsid w:val="00D60D41"/>
    <w:rsid w:val="00D6627F"/>
    <w:rsid w:val="00D70541"/>
    <w:rsid w:val="00D713B4"/>
    <w:rsid w:val="00D72FF0"/>
    <w:rsid w:val="00D74818"/>
    <w:rsid w:val="00D76EB4"/>
    <w:rsid w:val="00D81C60"/>
    <w:rsid w:val="00D82FB9"/>
    <w:rsid w:val="00D85DD0"/>
    <w:rsid w:val="00D8705F"/>
    <w:rsid w:val="00D9000F"/>
    <w:rsid w:val="00D935A6"/>
    <w:rsid w:val="00D970B4"/>
    <w:rsid w:val="00DA19D3"/>
    <w:rsid w:val="00DA1AED"/>
    <w:rsid w:val="00DA323A"/>
    <w:rsid w:val="00DA32CA"/>
    <w:rsid w:val="00DA35AB"/>
    <w:rsid w:val="00DA37FE"/>
    <w:rsid w:val="00DA4156"/>
    <w:rsid w:val="00DA7D1A"/>
    <w:rsid w:val="00DB0572"/>
    <w:rsid w:val="00DB18DD"/>
    <w:rsid w:val="00DB28F2"/>
    <w:rsid w:val="00DB3B1A"/>
    <w:rsid w:val="00DB6307"/>
    <w:rsid w:val="00DB6EE8"/>
    <w:rsid w:val="00DC020D"/>
    <w:rsid w:val="00DC0EDC"/>
    <w:rsid w:val="00DC5FE7"/>
    <w:rsid w:val="00DC6B6E"/>
    <w:rsid w:val="00DD1927"/>
    <w:rsid w:val="00DD561D"/>
    <w:rsid w:val="00DD769B"/>
    <w:rsid w:val="00DE6935"/>
    <w:rsid w:val="00DE7816"/>
    <w:rsid w:val="00DE7DB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1EC7"/>
    <w:rsid w:val="00E41F01"/>
    <w:rsid w:val="00E4268E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F2331"/>
    <w:rsid w:val="00EF2A80"/>
    <w:rsid w:val="00EF306F"/>
    <w:rsid w:val="00EF3249"/>
    <w:rsid w:val="00F002BC"/>
    <w:rsid w:val="00F01B07"/>
    <w:rsid w:val="00F04146"/>
    <w:rsid w:val="00F05DA7"/>
    <w:rsid w:val="00F1260D"/>
    <w:rsid w:val="00F12677"/>
    <w:rsid w:val="00F128F3"/>
    <w:rsid w:val="00F15E48"/>
    <w:rsid w:val="00F1690E"/>
    <w:rsid w:val="00F17757"/>
    <w:rsid w:val="00F21E9C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511EF"/>
    <w:rsid w:val="00F54EE4"/>
    <w:rsid w:val="00F57F52"/>
    <w:rsid w:val="00F6185D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B14"/>
    <w:rsid w:val="00F75141"/>
    <w:rsid w:val="00F77391"/>
    <w:rsid w:val="00F8181C"/>
    <w:rsid w:val="00F83BC0"/>
    <w:rsid w:val="00F92C98"/>
    <w:rsid w:val="00F95250"/>
    <w:rsid w:val="00F96C98"/>
    <w:rsid w:val="00FA3E6D"/>
    <w:rsid w:val="00FA54A6"/>
    <w:rsid w:val="00FA5867"/>
    <w:rsid w:val="00FA5899"/>
    <w:rsid w:val="00FA68EC"/>
    <w:rsid w:val="00FA6EAF"/>
    <w:rsid w:val="00FA7085"/>
    <w:rsid w:val="00FB075C"/>
    <w:rsid w:val="00FB0A6C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3268F-53E7-4E0D-A6F7-C53B4C74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1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2</cp:revision>
  <cp:lastPrinted>2022-07-01T10:59:00Z</cp:lastPrinted>
  <dcterms:created xsi:type="dcterms:W3CDTF">2022-07-22T03:57:00Z</dcterms:created>
  <dcterms:modified xsi:type="dcterms:W3CDTF">2022-07-22T03:57:00Z</dcterms:modified>
</cp:coreProperties>
</file>