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741B6" w:rsidRDefault="00DA6E9E" w:rsidP="00672831">
      <w:pPr>
        <w:pStyle w:val="a6"/>
        <w:spacing w:after="0" w:line="240" w:lineRule="auto"/>
        <w:ind w:right="453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5490845</wp:posOffset>
                </wp:positionH>
                <wp:positionV relativeFrom="page">
                  <wp:posOffset>2182495</wp:posOffset>
                </wp:positionV>
                <wp:extent cx="1278255" cy="224155"/>
                <wp:effectExtent l="4445" t="1270" r="3175" b="3175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AA" w:rsidRPr="00482A25" w:rsidRDefault="00492AAA" w:rsidP="00F06682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000-293-01-01</w:t>
                            </w:r>
                          </w:p>
                          <w:p w:rsidR="00492AAA" w:rsidRPr="00482A25" w:rsidRDefault="00492AAA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432.35pt;margin-top:171.85pt;width:100.6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+CrAIAAKo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FFo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" filled="f" stroked="f">
                <v:textbox inset="0,0,0,0">
                  <w:txbxContent>
                    <w:p w:rsidR="00492AAA" w:rsidRPr="00482A25" w:rsidRDefault="00492AAA" w:rsidP="00F06682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000-293-01-01</w:t>
                      </w:r>
                    </w:p>
                    <w:p w:rsidR="00492AAA" w:rsidRPr="00482A25" w:rsidRDefault="00492AAA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1764030</wp:posOffset>
                </wp:positionH>
                <wp:positionV relativeFrom="page">
                  <wp:posOffset>2182495</wp:posOffset>
                </wp:positionV>
                <wp:extent cx="1278255" cy="224155"/>
                <wp:effectExtent l="1905" t="1270" r="0" b="3175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2AAA" w:rsidRPr="00482A25" w:rsidRDefault="00492AAA" w:rsidP="00311DAC">
                            <w:pPr>
                              <w:pStyle w:val="a7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</w:t>
                            </w:r>
                            <w:r w:rsidR="00AC564D">
                              <w:rPr>
                                <w:szCs w:val="28"/>
                                <w:lang w:val="ru-RU"/>
                              </w:rPr>
                              <w:t>0.07</w:t>
                            </w:r>
                            <w:r>
                              <w:rPr>
                                <w:szCs w:val="28"/>
                                <w:lang w:val="ru-RU"/>
                              </w:rPr>
                              <w:t>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7" type="#_x0000_t202" style="position:absolute;left:0;text-align:left;margin-left:138.9pt;margin-top:171.85pt;width:100.6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Ry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" filled="f" stroked="f">
                <v:textbox inset="0,0,0,0">
                  <w:txbxContent>
                    <w:p w:rsidR="00492AAA" w:rsidRPr="00482A25" w:rsidRDefault="00492AAA" w:rsidP="00311DAC">
                      <w:pPr>
                        <w:pStyle w:val="a7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</w:t>
                      </w:r>
                      <w:r w:rsidR="00AC564D">
                        <w:rPr>
                          <w:szCs w:val="28"/>
                          <w:lang w:val="ru-RU"/>
                        </w:rPr>
                        <w:t>0.07</w:t>
                      </w:r>
                      <w:r>
                        <w:rPr>
                          <w:szCs w:val="28"/>
                          <w:lang w:val="ru-RU"/>
                        </w:rPr>
                        <w:t>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5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2831" w:rsidRPr="00672831">
        <w:rPr>
          <w:noProof/>
        </w:rPr>
        <w:t>О внесении изменений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Пермского края от 03.11.2021 №  668-293-01-01</w:t>
      </w:r>
    </w:p>
    <w:p w:rsidR="000858EA" w:rsidRDefault="000858EA" w:rsidP="00155EBA">
      <w:pPr>
        <w:pStyle w:val="a5"/>
        <w:ind w:firstLine="0"/>
      </w:pPr>
    </w:p>
    <w:p w:rsidR="00672831" w:rsidRDefault="00672831" w:rsidP="00DB546B">
      <w:pPr>
        <w:pStyle w:val="a5"/>
        <w:spacing w:line="240" w:lineRule="auto"/>
        <w:ind w:firstLine="567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Кочевского муниципального округа Пермского края,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 w:rsidR="00F06682">
        <w:t xml:space="preserve">решением Думы Кочевского муниципального округа Пермского края от </w:t>
      </w:r>
      <w:r w:rsidR="00AC564D">
        <w:t>30.06.2022 № 54</w:t>
      </w:r>
      <w:r w:rsidR="00F06682">
        <w:t xml:space="preserve"> «О внесении изменений и дополнений в решение Думы Кочевского муниципального округа Пермского края от 27.12.2021 № 154 «О бюджете Кочевского муниципального округа Пермского края н</w:t>
      </w:r>
      <w:r w:rsidR="00065454">
        <w:t>а 2022 го</w:t>
      </w:r>
      <w:r w:rsidR="00F06682">
        <w:t>д и плановый период 2023 и 2024 годов»,</w:t>
      </w:r>
    </w:p>
    <w:p w:rsidR="00672831" w:rsidRDefault="00672831" w:rsidP="00DB546B">
      <w:pPr>
        <w:pStyle w:val="a5"/>
        <w:spacing w:line="240" w:lineRule="auto"/>
        <w:ind w:firstLine="567"/>
      </w:pPr>
      <w:r>
        <w:t>Администрация Кочевского муниципального округа ПОСТАНОВЛЯЕТ:</w:t>
      </w:r>
    </w:p>
    <w:p w:rsidR="004E7C02" w:rsidRDefault="00672831" w:rsidP="0099148A">
      <w:pPr>
        <w:pStyle w:val="a5"/>
        <w:spacing w:line="240" w:lineRule="auto"/>
        <w:ind w:firstLine="567"/>
      </w:pPr>
      <w:r>
        <w:t>1. Внести в муниципальную программу «Развитие культуры, физической культуры и спорта, молодежной политики и туризма в Кочевском муниципальном округе», утвержденную постановлением администрации Кочевского муниципального округа Пе</w:t>
      </w:r>
      <w:r w:rsidR="00DB546B">
        <w:t xml:space="preserve">рмского края от 03.11.2021 № </w:t>
      </w:r>
      <w:r>
        <w:t>668-293-01-01, следующие прилагаемые изменения:</w:t>
      </w:r>
    </w:p>
    <w:p w:rsidR="0099148A" w:rsidRDefault="00DB546B" w:rsidP="00DB546B">
      <w:pPr>
        <w:pStyle w:val="a5"/>
        <w:spacing w:line="240" w:lineRule="auto"/>
        <w:ind w:firstLine="567"/>
      </w:pPr>
      <w:r>
        <w:t xml:space="preserve">1.1. </w:t>
      </w:r>
      <w:r w:rsidR="0099148A">
        <w:t xml:space="preserve">В </w:t>
      </w:r>
      <w:r>
        <w:t>Паспорт</w:t>
      </w:r>
      <w:r w:rsidR="0099148A">
        <w:t>е</w:t>
      </w:r>
      <w:r>
        <w:t xml:space="preserve"> муниципальной программы </w:t>
      </w:r>
      <w:r w:rsidR="0099148A">
        <w:t>позицию:</w:t>
      </w:r>
    </w:p>
    <w:p w:rsidR="0099148A" w:rsidRDefault="0099148A" w:rsidP="00DB546B">
      <w:pPr>
        <w:pStyle w:val="a5"/>
        <w:spacing w:line="240" w:lineRule="auto"/>
        <w:ind w:firstLine="567"/>
      </w:pP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99148A" w:rsidRPr="00AC7C8C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148A" w:rsidRPr="00AC7C8C" w:rsidRDefault="0099148A" w:rsidP="0099148A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руб.</w:t>
            </w:r>
          </w:p>
        </w:tc>
      </w:tr>
      <w:tr w:rsidR="0099148A" w:rsidRPr="00AC7C8C" w:rsidTr="00710B5A">
        <w:trPr>
          <w:trHeight w:val="5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148A" w:rsidRPr="00D15470" w:rsidRDefault="0099148A" w:rsidP="0099148A">
            <w:pPr>
              <w:pStyle w:val="a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99148A" w:rsidRPr="000242AB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ind w:left="7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48 743,96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AC1886" w:rsidRDefault="0099148A" w:rsidP="0099148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41 988,43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AC1886" w:rsidRDefault="0099148A" w:rsidP="0099148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47 488,43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138 220,82</w:t>
            </w:r>
          </w:p>
        </w:tc>
      </w:tr>
      <w:tr w:rsidR="0099148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48 201,41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AC1886" w:rsidRDefault="0099148A" w:rsidP="0099148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41 806,43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9148A" w:rsidRPr="00AC1886" w:rsidRDefault="0099148A" w:rsidP="0099148A">
            <w:pPr>
              <w:jc w:val="center"/>
              <w:rPr>
                <w:color w:val="000000" w:themeColor="text1"/>
              </w:rPr>
            </w:pPr>
            <w:r w:rsidRPr="00AC1886">
              <w:rPr>
                <w:color w:val="000000" w:themeColor="text1"/>
              </w:rPr>
              <w:t>47 306,43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137 314,27</w:t>
            </w:r>
          </w:p>
        </w:tc>
      </w:tr>
      <w:tr w:rsidR="0099148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542,55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324766" w:rsidRDefault="0099148A" w:rsidP="0099148A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324766" w:rsidRDefault="0099148A" w:rsidP="0099148A">
            <w:pPr>
              <w:ind w:left="73" w:right="55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324766">
              <w:rPr>
                <w:szCs w:val="28"/>
              </w:rPr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0242AB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0242AB">
              <w:rPr>
                <w:szCs w:val="28"/>
              </w:rPr>
              <w:t>906,55</w:t>
            </w:r>
          </w:p>
        </w:tc>
      </w:tr>
      <w:tr w:rsidR="0099148A" w:rsidRPr="00E83B40" w:rsidTr="00710B5A">
        <w:trPr>
          <w:trHeight w:val="519"/>
        </w:trPr>
        <w:tc>
          <w:tcPr>
            <w:tcW w:w="2127" w:type="dxa"/>
            <w:tcBorders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  <w:tr w:rsidR="0099148A" w:rsidRPr="00E83B40" w:rsidTr="00710B5A">
        <w:trPr>
          <w:trHeight w:val="7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99148A" w:rsidRDefault="0099148A" w:rsidP="00DB546B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99148A" w:rsidRPr="00AC7C8C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ind w:left="70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9148A" w:rsidRPr="00AC7C8C" w:rsidRDefault="0099148A" w:rsidP="0099148A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Расходы, тыс.</w:t>
            </w:r>
            <w:r>
              <w:rPr>
                <w:szCs w:val="28"/>
              </w:rPr>
              <w:t xml:space="preserve"> </w:t>
            </w:r>
            <w:r w:rsidRPr="00AC7C8C">
              <w:rPr>
                <w:szCs w:val="28"/>
              </w:rPr>
              <w:t>руб.</w:t>
            </w:r>
          </w:p>
        </w:tc>
      </w:tr>
      <w:tr w:rsidR="0099148A" w:rsidRPr="00AC7C8C" w:rsidTr="00710B5A">
        <w:trPr>
          <w:trHeight w:val="5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9148A" w:rsidRPr="00D15470" w:rsidRDefault="0099148A" w:rsidP="0099148A">
            <w:pPr>
              <w:pStyle w:val="af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7C8C" w:rsidRDefault="0099148A" w:rsidP="0099148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492AAA" w:rsidRPr="000242AB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ind w:left="70"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E83B40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49 007,12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41 988,43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47 488,43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138 483,98</w:t>
            </w:r>
          </w:p>
        </w:tc>
      </w:tr>
      <w:tr w:rsidR="00492AA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E83B40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бюджет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48 201,41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41 806,43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47 306,43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137 314,27</w:t>
            </w:r>
          </w:p>
        </w:tc>
      </w:tr>
      <w:tr w:rsidR="00492AA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E83B40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555,71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182,00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182,00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AAA" w:rsidRPr="00AC564D" w:rsidRDefault="00492AAA" w:rsidP="00492AAA">
            <w:pPr>
              <w:jc w:val="center"/>
            </w:pPr>
            <w:r w:rsidRPr="00AC564D">
              <w:t>919,71</w:t>
            </w:r>
          </w:p>
        </w:tc>
      </w:tr>
      <w:tr w:rsidR="0099148A" w:rsidRPr="00E83B40" w:rsidTr="00710B5A">
        <w:trPr>
          <w:trHeight w:val="519"/>
        </w:trPr>
        <w:tc>
          <w:tcPr>
            <w:tcW w:w="2127" w:type="dxa"/>
            <w:tcBorders>
              <w:left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564D" w:rsidRDefault="00492AAA" w:rsidP="0099148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564D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564D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AC564D" w:rsidRDefault="00492AAA" w:rsidP="0099148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99148A" w:rsidRPr="00E83B40" w:rsidTr="00710B5A">
        <w:trPr>
          <w:trHeight w:val="70"/>
        </w:trPr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6D23FA" w:rsidRDefault="0099148A" w:rsidP="0099148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148A" w:rsidRPr="00E83B40" w:rsidRDefault="0099148A" w:rsidP="0099148A">
            <w:pPr>
              <w:widowControl w:val="0"/>
              <w:autoSpaceDE w:val="0"/>
              <w:ind w:right="55"/>
              <w:rPr>
                <w:szCs w:val="28"/>
              </w:rPr>
            </w:pPr>
            <w:r w:rsidRPr="00E83B40">
              <w:rPr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148A" w:rsidRPr="00E83B40" w:rsidRDefault="0099148A" w:rsidP="0099148A">
            <w:pPr>
              <w:ind w:left="73" w:right="55"/>
              <w:jc w:val="center"/>
              <w:rPr>
                <w:szCs w:val="28"/>
              </w:rPr>
            </w:pPr>
            <w:r w:rsidRPr="00E83B40">
              <w:rPr>
                <w:szCs w:val="28"/>
              </w:rPr>
              <w:t>0,00</w:t>
            </w:r>
          </w:p>
        </w:tc>
      </w:tr>
    </w:tbl>
    <w:p w:rsidR="0099148A" w:rsidRDefault="0099148A" w:rsidP="00DB546B">
      <w:pPr>
        <w:pStyle w:val="a5"/>
        <w:spacing w:line="240" w:lineRule="auto"/>
        <w:ind w:firstLine="567"/>
      </w:pPr>
    </w:p>
    <w:p w:rsidR="00DB546B" w:rsidRDefault="00DB546B" w:rsidP="00DB546B">
      <w:pPr>
        <w:pStyle w:val="a5"/>
        <w:spacing w:line="240" w:lineRule="auto"/>
        <w:ind w:firstLine="567"/>
      </w:pPr>
      <w:r>
        <w:t xml:space="preserve">1.2. </w:t>
      </w:r>
      <w:r w:rsidR="00492AAA">
        <w:t>В приложении</w:t>
      </w:r>
      <w:r>
        <w:t xml:space="preserve"> 1 к </w:t>
      </w:r>
      <w:r w:rsidR="00492AAA">
        <w:t>Программе позицию: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492AAA" w:rsidRPr="006D23FA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6D23FA" w:rsidRDefault="00492AAA" w:rsidP="00492AAA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492AAA" w:rsidRPr="00AC7C8C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492AA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108 018,80</w:t>
            </w:r>
          </w:p>
        </w:tc>
      </w:tr>
      <w:tr w:rsidR="00492AAA" w:rsidRPr="000242AB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jc w:val="center"/>
              <w:rPr>
                <w:color w:val="000000" w:themeColor="text1"/>
              </w:rPr>
            </w:pPr>
            <w:r w:rsidRPr="000242AB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0242AB" w:rsidRDefault="00492AAA" w:rsidP="00492AA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0242AB">
              <w:rPr>
                <w:color w:val="000000" w:themeColor="text1"/>
                <w:szCs w:val="28"/>
              </w:rPr>
              <w:t>108 018,80</w:t>
            </w:r>
          </w:p>
        </w:tc>
      </w:tr>
      <w:tr w:rsidR="00492AAA" w:rsidRPr="00D232F0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492AAA" w:rsidRPr="00D232F0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  <w:tr w:rsidR="00492AAA" w:rsidRPr="00D232F0" w:rsidTr="00710B5A">
        <w:trPr>
          <w:trHeight w:val="7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492AAA" w:rsidRDefault="00492AAA" w:rsidP="00DB546B">
      <w:pPr>
        <w:pStyle w:val="a5"/>
        <w:spacing w:line="240" w:lineRule="auto"/>
        <w:ind w:firstLine="567"/>
      </w:pPr>
      <w:r>
        <w:t>изложить в следующей редакции:</w:t>
      </w:r>
    </w:p>
    <w:tbl>
      <w:tblPr>
        <w:tblW w:w="1020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09"/>
        <w:gridCol w:w="1276"/>
        <w:gridCol w:w="1276"/>
        <w:gridCol w:w="1276"/>
        <w:gridCol w:w="1842"/>
      </w:tblGrid>
      <w:tr w:rsidR="00492AAA" w:rsidRPr="006D23FA" w:rsidTr="00710B5A">
        <w:trPr>
          <w:trHeight w:val="519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ind w:left="70" w:right="142"/>
              <w:rPr>
                <w:szCs w:val="28"/>
              </w:rPr>
            </w:pPr>
            <w:r w:rsidRPr="006D23FA">
              <w:rPr>
                <w:szCs w:val="28"/>
              </w:rPr>
              <w:lastRenderedPageBreak/>
              <w:t xml:space="preserve">Объемы и источники </w:t>
            </w:r>
            <w:r>
              <w:rPr>
                <w:szCs w:val="28"/>
              </w:rPr>
              <w:t>финансового обеспечения под</w:t>
            </w:r>
            <w:r w:rsidRPr="006D23FA">
              <w:rPr>
                <w:szCs w:val="28"/>
              </w:rPr>
              <w:t>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Источники финансирования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6D23FA" w:rsidRDefault="00492AAA" w:rsidP="00492AAA">
            <w:pPr>
              <w:jc w:val="center"/>
              <w:rPr>
                <w:szCs w:val="28"/>
              </w:rPr>
            </w:pPr>
            <w:r w:rsidRPr="006D23FA">
              <w:rPr>
                <w:szCs w:val="28"/>
              </w:rPr>
              <w:t>Расходы, тыс.руб.</w:t>
            </w:r>
          </w:p>
        </w:tc>
      </w:tr>
      <w:tr w:rsidR="00492AAA" w:rsidRPr="00AC7C8C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7C8C" w:rsidRDefault="00492AAA" w:rsidP="00492AAA">
            <w:pPr>
              <w:widowControl w:val="0"/>
              <w:autoSpaceDE w:val="0"/>
              <w:ind w:left="73" w:right="55"/>
              <w:jc w:val="center"/>
              <w:rPr>
                <w:szCs w:val="28"/>
              </w:rPr>
            </w:pPr>
            <w:r w:rsidRPr="00AC7C8C">
              <w:rPr>
                <w:szCs w:val="28"/>
              </w:rPr>
              <w:t>Итого</w:t>
            </w:r>
          </w:p>
        </w:tc>
      </w:tr>
      <w:tr w:rsidR="00492AAA" w:rsidRPr="00AC564D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 w:rsidRPr="006D23FA">
              <w:rPr>
                <w:szCs w:val="28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AC564D" w:rsidRDefault="00EF13D6" w:rsidP="00492AA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37 758,66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014F96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</w:t>
            </w:r>
            <w:r w:rsidR="00014F96" w:rsidRPr="00AC564D">
              <w:rPr>
                <w:color w:val="000000" w:themeColor="text1"/>
                <w:szCs w:val="28"/>
              </w:rPr>
              <w:t> 281.96</w:t>
            </w:r>
          </w:p>
        </w:tc>
      </w:tr>
      <w:tr w:rsidR="00492AAA" w:rsidRPr="00AC564D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б</w:t>
            </w:r>
            <w:r w:rsidRPr="006D23FA">
              <w:rPr>
                <w:szCs w:val="28"/>
              </w:rPr>
              <w:t xml:space="preserve">юджет муниципального </w:t>
            </w:r>
            <w:r w:rsidRPr="00BA5294">
              <w:rPr>
                <w:szCs w:val="28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widowControl w:val="0"/>
              <w:autoSpaceDE w:val="0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37 495,50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</w:rPr>
              <w:t>33 261,65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jc w:val="center"/>
              <w:rPr>
                <w:color w:val="000000" w:themeColor="text1"/>
              </w:rPr>
            </w:pPr>
            <w:r w:rsidRPr="00AC564D">
              <w:rPr>
                <w:color w:val="000000" w:themeColor="text1"/>
                <w:szCs w:val="28"/>
              </w:rPr>
              <w:t>37 261,65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widowControl w:val="0"/>
              <w:autoSpaceDE w:val="0"/>
              <w:ind w:left="73" w:right="55"/>
              <w:jc w:val="center"/>
              <w:rPr>
                <w:color w:val="000000" w:themeColor="text1"/>
                <w:szCs w:val="28"/>
              </w:rPr>
            </w:pPr>
            <w:r w:rsidRPr="00AC564D">
              <w:rPr>
                <w:color w:val="000000" w:themeColor="text1"/>
                <w:szCs w:val="28"/>
              </w:rPr>
              <w:t>108 018,80</w:t>
            </w:r>
          </w:p>
        </w:tc>
      </w:tr>
      <w:tr w:rsidR="00492AAA" w:rsidRPr="00AC564D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D23FA">
              <w:rPr>
                <w:szCs w:val="28"/>
              </w:rPr>
              <w:t>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EF13D6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EF13D6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</w:tr>
      <w:tr w:rsidR="00492AAA" w:rsidRPr="00AC564D" w:rsidTr="00710B5A">
        <w:trPr>
          <w:trHeight w:val="519"/>
        </w:trPr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6D23FA">
              <w:rPr>
                <w:szCs w:val="28"/>
              </w:rPr>
              <w:t>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EF13D6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AC564D" w:rsidRDefault="00EF13D6" w:rsidP="00492AAA">
            <w:pPr>
              <w:ind w:left="73" w:right="55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</w:tr>
      <w:tr w:rsidR="00492AAA" w:rsidRPr="00D232F0" w:rsidTr="00710B5A">
        <w:trPr>
          <w:trHeight w:val="70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snapToGrid w:val="0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AAA" w:rsidRPr="006D23FA" w:rsidRDefault="00492AAA" w:rsidP="00492AAA">
            <w:pPr>
              <w:widowControl w:val="0"/>
              <w:autoSpaceDE w:val="0"/>
              <w:ind w:right="55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D23FA">
              <w:rPr>
                <w:szCs w:val="28"/>
              </w:rPr>
              <w:t>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2AAA" w:rsidRPr="00D232F0" w:rsidRDefault="00492AAA" w:rsidP="00492AAA">
            <w:pPr>
              <w:ind w:left="73" w:right="55"/>
              <w:jc w:val="center"/>
              <w:rPr>
                <w:szCs w:val="28"/>
              </w:rPr>
            </w:pPr>
            <w:r w:rsidRPr="00D232F0">
              <w:rPr>
                <w:szCs w:val="28"/>
              </w:rPr>
              <w:t>0,00</w:t>
            </w:r>
          </w:p>
        </w:tc>
      </w:tr>
    </w:tbl>
    <w:p w:rsidR="00492AAA" w:rsidRDefault="00492AAA" w:rsidP="00DB546B">
      <w:pPr>
        <w:pStyle w:val="a5"/>
        <w:spacing w:line="240" w:lineRule="auto"/>
        <w:ind w:firstLine="567"/>
      </w:pPr>
    </w:p>
    <w:p w:rsidR="00D67866" w:rsidRDefault="00710B5A" w:rsidP="00DB546B">
      <w:pPr>
        <w:pStyle w:val="a5"/>
        <w:spacing w:line="240" w:lineRule="auto"/>
        <w:ind w:firstLine="567"/>
      </w:pPr>
      <w:r>
        <w:t>1.3</w:t>
      </w:r>
      <w:r w:rsidR="00D67866">
        <w:t>. Приложение 8</w:t>
      </w:r>
      <w:r w:rsidR="00D67866" w:rsidRPr="00D67866">
        <w:t xml:space="preserve"> к Программе изложить в следующе</w:t>
      </w:r>
      <w:r>
        <w:t>й редакции согласно Приложения</w:t>
      </w:r>
      <w:r w:rsidR="00014F96">
        <w:t xml:space="preserve"> </w:t>
      </w:r>
      <w:r w:rsidR="00AC564D">
        <w:t xml:space="preserve">1 </w:t>
      </w:r>
      <w:r w:rsidR="00D67866">
        <w:t>к настоящему постановлению.</w:t>
      </w:r>
    </w:p>
    <w:p w:rsidR="00A45F4A" w:rsidRDefault="00A45F4A" w:rsidP="00DB546B">
      <w:pPr>
        <w:pStyle w:val="a5"/>
        <w:spacing w:line="240" w:lineRule="auto"/>
        <w:ind w:firstLine="567"/>
      </w:pPr>
      <w:r>
        <w:t>1.4. Дополнить приложением 9 к Программе</w:t>
      </w:r>
      <w:r w:rsidR="00AC564D">
        <w:t xml:space="preserve"> в следующей редакции согласно Приложения 2 к настоящему постановлению.</w:t>
      </w:r>
      <w:r>
        <w:t xml:space="preserve"> </w:t>
      </w:r>
    </w:p>
    <w:p w:rsidR="00DB546B" w:rsidRPr="00DB546B" w:rsidRDefault="00DB546B" w:rsidP="00DB546B">
      <w:pPr>
        <w:pStyle w:val="a5"/>
        <w:spacing w:line="240" w:lineRule="auto"/>
        <w:ind w:firstLine="567"/>
      </w:pPr>
      <w:r>
        <w:t xml:space="preserve">2. Настоящее постановление вступает </w:t>
      </w:r>
      <w:r w:rsidR="00515937">
        <w:t xml:space="preserve">в силу </w:t>
      </w:r>
      <w:r w:rsidR="00065454">
        <w:t>после официального</w:t>
      </w:r>
      <w:r w:rsidR="00515937">
        <w:t xml:space="preserve"> опубликования в соответствии с Уставом Кочевского муниципального округа Пермского края</w:t>
      </w:r>
      <w:r w:rsidR="00065454">
        <w:t>, подлежит размещению на сайте администрации Кочевского муниципального округа в сети Интернет</w:t>
      </w:r>
      <w:r w:rsidR="00515937">
        <w:t xml:space="preserve"> </w:t>
      </w:r>
      <w:r w:rsidR="00CF2541">
        <w:t>и применяется к правоотношениям при составлении и исполнении бюджета Кочевского муниципального округа Пермского края, начиная с бюджета на 2022 год и на плановый период 2023 и 2024 годов</w:t>
      </w:r>
      <w:r>
        <w:t>.</w:t>
      </w:r>
    </w:p>
    <w:p w:rsidR="000858EA" w:rsidRDefault="000858EA" w:rsidP="004E7C02">
      <w:pPr>
        <w:pStyle w:val="a5"/>
        <w:spacing w:line="240" w:lineRule="auto"/>
        <w:ind w:firstLine="0"/>
      </w:pPr>
    </w:p>
    <w:p w:rsidR="00672831" w:rsidRDefault="00672831" w:rsidP="004E7C02">
      <w:pPr>
        <w:pStyle w:val="a5"/>
        <w:spacing w:line="240" w:lineRule="auto"/>
        <w:ind w:firstLine="0"/>
      </w:pPr>
    </w:p>
    <w:p w:rsidR="00710B5A" w:rsidRDefault="00710B5A" w:rsidP="004E7C02">
      <w:pPr>
        <w:pStyle w:val="a5"/>
        <w:spacing w:line="240" w:lineRule="auto"/>
        <w:ind w:firstLine="0"/>
      </w:pPr>
      <w:r>
        <w:t>Глава муниципального округа - глава</w:t>
      </w:r>
      <w:r w:rsidR="00065454">
        <w:t xml:space="preserve"> </w:t>
      </w:r>
    </w:p>
    <w:p w:rsidR="00DA6E9E" w:rsidRDefault="00DA6E9E" w:rsidP="004E7C02">
      <w:pPr>
        <w:pStyle w:val="a5"/>
        <w:spacing w:line="240" w:lineRule="auto"/>
        <w:ind w:firstLine="0"/>
      </w:pPr>
      <w:r>
        <w:t xml:space="preserve">администрации Кочевского </w:t>
      </w:r>
    </w:p>
    <w:p w:rsidR="00DA6E9E" w:rsidRDefault="00DA6E9E" w:rsidP="00DA6E9E">
      <w:pPr>
        <w:pStyle w:val="a5"/>
        <w:ind w:firstLine="0"/>
      </w:pPr>
      <w:r>
        <w:t>муниципального округа</w:t>
      </w:r>
      <w:r w:rsidR="00065454">
        <w:t xml:space="preserve"> Пермского края</w:t>
      </w:r>
      <w:r w:rsidR="00065454">
        <w:tab/>
      </w:r>
      <w:r w:rsidR="00065454">
        <w:tab/>
      </w:r>
      <w:r w:rsidR="00065454">
        <w:tab/>
      </w:r>
      <w:r w:rsidR="00065454">
        <w:tab/>
      </w:r>
      <w:r w:rsidR="00065454">
        <w:tab/>
        <w:t xml:space="preserve">    </w:t>
      </w:r>
      <w:r w:rsidR="00710B5A">
        <w:t xml:space="preserve"> </w:t>
      </w:r>
      <w:r w:rsidR="00AC564D">
        <w:t xml:space="preserve">        </w:t>
      </w:r>
      <w:r w:rsidR="00710B5A">
        <w:t>А.Н. Юркин</w:t>
      </w:r>
    </w:p>
    <w:p w:rsidR="00DA6E9E" w:rsidRDefault="00DA6E9E" w:rsidP="00DA6E9E">
      <w:pPr>
        <w:pStyle w:val="a5"/>
        <w:ind w:firstLine="0"/>
      </w:pPr>
    </w:p>
    <w:p w:rsidR="006255D0" w:rsidRDefault="006255D0" w:rsidP="0081770D">
      <w:pPr>
        <w:pStyle w:val="a5"/>
        <w:ind w:firstLine="0"/>
        <w:jc w:val="right"/>
        <w:sectPr w:rsidR="006255D0" w:rsidSect="00710B5A">
          <w:footerReference w:type="default" r:id="rId9"/>
          <w:pgSz w:w="11906" w:h="16838" w:code="9"/>
          <w:pgMar w:top="1134" w:right="567" w:bottom="1134" w:left="1134" w:header="720" w:footer="720" w:gutter="0"/>
          <w:cols w:space="708"/>
          <w:docGrid w:linePitch="360"/>
        </w:sectPr>
      </w:pPr>
    </w:p>
    <w:p w:rsidR="00250A19" w:rsidRDefault="00250A19" w:rsidP="00710B5A">
      <w:pPr>
        <w:tabs>
          <w:tab w:val="left" w:pos="2085"/>
        </w:tabs>
        <w:rPr>
          <w:szCs w:val="28"/>
          <w:lang w:eastAsia="zh-CN"/>
        </w:rPr>
      </w:pPr>
    </w:p>
    <w:p w:rsidR="00802E5C" w:rsidRPr="00802E5C" w:rsidRDefault="00250A19" w:rsidP="00802E5C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Приложение </w:t>
      </w:r>
      <w:r w:rsidR="00AC564D">
        <w:rPr>
          <w:szCs w:val="28"/>
          <w:lang w:eastAsia="zh-CN"/>
        </w:rPr>
        <w:t xml:space="preserve">1 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802E5C" w:rsidRPr="00802E5C" w:rsidRDefault="00802E5C" w:rsidP="00802E5C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F06682" w:rsidRPr="00F06682" w:rsidRDefault="00AC564D" w:rsidP="00F06682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>от 00.07</w:t>
      </w:r>
      <w:r w:rsidR="00F06682">
        <w:rPr>
          <w:szCs w:val="28"/>
        </w:rPr>
        <w:t xml:space="preserve">.2022 № </w:t>
      </w:r>
      <w:r w:rsidR="00F06682" w:rsidRPr="00F06682">
        <w:rPr>
          <w:szCs w:val="28"/>
        </w:rPr>
        <w:t>000-293-01-01</w:t>
      </w:r>
    </w:p>
    <w:p w:rsidR="00B346D1" w:rsidRDefault="00B346D1" w:rsidP="00014F96">
      <w:pPr>
        <w:widowControl w:val="0"/>
        <w:autoSpaceDE w:val="0"/>
        <w:rPr>
          <w:szCs w:val="28"/>
        </w:rPr>
      </w:pPr>
    </w:p>
    <w:p w:rsidR="00B346D1" w:rsidRPr="00905E57" w:rsidRDefault="00B346D1" w:rsidP="00B346D1">
      <w:pPr>
        <w:widowControl w:val="0"/>
        <w:autoSpaceDE w:val="0"/>
        <w:ind w:firstLine="540"/>
        <w:jc w:val="right"/>
        <w:rPr>
          <w:b/>
          <w:szCs w:val="28"/>
        </w:rPr>
      </w:pPr>
      <w:r w:rsidRPr="00905E57">
        <w:rPr>
          <w:szCs w:val="28"/>
        </w:rPr>
        <w:t>Приложение 8 к Программе</w:t>
      </w:r>
    </w:p>
    <w:p w:rsidR="00B346D1" w:rsidRPr="001621C7" w:rsidRDefault="00B346D1" w:rsidP="00B346D1">
      <w:pPr>
        <w:widowControl w:val="0"/>
        <w:autoSpaceDE w:val="0"/>
        <w:ind w:firstLine="540"/>
        <w:jc w:val="right"/>
        <w:rPr>
          <w:b/>
          <w:szCs w:val="28"/>
        </w:rPr>
      </w:pPr>
    </w:p>
    <w:p w:rsidR="00B346D1" w:rsidRPr="001621C7" w:rsidRDefault="00B346D1" w:rsidP="00B346D1">
      <w:pPr>
        <w:widowControl w:val="0"/>
        <w:autoSpaceDE w:val="0"/>
        <w:spacing w:line="280" w:lineRule="exact"/>
        <w:ind w:firstLine="540"/>
        <w:jc w:val="center"/>
        <w:rPr>
          <w:b/>
          <w:szCs w:val="28"/>
        </w:rPr>
      </w:pPr>
      <w:r w:rsidRPr="001621C7">
        <w:rPr>
          <w:b/>
          <w:szCs w:val="28"/>
        </w:rPr>
        <w:t>Финансовое обеспечение реализации муниципальной программы</w:t>
      </w:r>
    </w:p>
    <w:p w:rsidR="00B346D1" w:rsidRPr="001621C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«Развитие культуры, физической культуры и спорта, молодежной политики и туризма</w:t>
      </w:r>
    </w:p>
    <w:p w:rsidR="00B346D1" w:rsidRPr="001621C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в Кочевском муниципальном округе» </w:t>
      </w:r>
    </w:p>
    <w:p w:rsidR="00B346D1" w:rsidRPr="00905E57" w:rsidRDefault="00B346D1" w:rsidP="00B346D1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905E57">
        <w:rPr>
          <w:b/>
          <w:szCs w:val="28"/>
        </w:rPr>
        <w:t xml:space="preserve">за счет средств бюджета Пермского края </w:t>
      </w:r>
    </w:p>
    <w:tbl>
      <w:tblPr>
        <w:tblW w:w="14972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3686"/>
        <w:gridCol w:w="1217"/>
        <w:gridCol w:w="1275"/>
        <w:gridCol w:w="1281"/>
      </w:tblGrid>
      <w:tr w:rsidR="00B346D1" w:rsidRPr="00905E57" w:rsidTr="005C555D"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Расходы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&lt;1&gt; (тыс.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руб.)</w:t>
            </w:r>
          </w:p>
        </w:tc>
      </w:tr>
      <w:tr w:rsidR="00B346D1" w:rsidRPr="00905E57" w:rsidTr="005C555D"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2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905E57">
              <w:rPr>
                <w:szCs w:val="28"/>
              </w:rPr>
              <w:t xml:space="preserve"> год</w:t>
            </w:r>
          </w:p>
        </w:tc>
      </w:tr>
      <w:tr w:rsidR="00B346D1" w:rsidRPr="00905E57" w:rsidTr="005C555D">
        <w:trPr>
          <w:trHeight w:val="22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905E57" w:rsidRDefault="00B346D1" w:rsidP="005C555D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97724C" w:rsidRPr="00905E57" w:rsidTr="005C555D">
        <w:trPr>
          <w:trHeight w:val="156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7724C" w:rsidRPr="00905E57" w:rsidRDefault="0097724C" w:rsidP="005C555D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905E57">
              <w:rPr>
                <w:b/>
                <w:szCs w:val="28"/>
              </w:rPr>
              <w:t>Муниципальная программа</w:t>
            </w:r>
            <w:r>
              <w:rPr>
                <w:b/>
                <w:szCs w:val="28"/>
              </w:rPr>
              <w:t xml:space="preserve"> </w:t>
            </w:r>
            <w:r w:rsidRPr="00905E57">
              <w:rPr>
                <w:b/>
                <w:szCs w:val="28"/>
              </w:rPr>
              <w:t>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1621C7" w:rsidRDefault="0097724C" w:rsidP="005C555D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1621C7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555,71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182,00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182,00</w:t>
            </w:r>
          </w:p>
        </w:tc>
      </w:tr>
      <w:tr w:rsidR="0097724C" w:rsidRPr="00905E57" w:rsidTr="005C555D">
        <w:tc>
          <w:tcPr>
            <w:tcW w:w="751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7724C" w:rsidRPr="00905E57" w:rsidRDefault="0097724C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905E57" w:rsidRDefault="0097724C" w:rsidP="005C555D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>
              <w:rPr>
                <w:szCs w:val="28"/>
              </w:rPr>
              <w:t xml:space="preserve">Администрация Кочевского муниципального округа </w:t>
            </w:r>
            <w:r w:rsidRPr="000047F1">
              <w:rPr>
                <w:szCs w:val="28"/>
              </w:rPr>
              <w:t>(для МБУ ДО «Кочевская ДШИ»)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182,00</w:t>
            </w:r>
          </w:p>
        </w:tc>
      </w:tr>
      <w:tr w:rsidR="0097724C" w:rsidRPr="00905E57" w:rsidTr="00FC5D2E">
        <w:tc>
          <w:tcPr>
            <w:tcW w:w="751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7724C" w:rsidRPr="00905E57" w:rsidRDefault="0097724C" w:rsidP="0097724C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Default="0097724C" w:rsidP="0097724C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и МБУК «Кочевский ЦРК»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C564D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97724C" w:rsidRPr="00905E57" w:rsidTr="00014F96">
        <w:tc>
          <w:tcPr>
            <w:tcW w:w="751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7724C" w:rsidRPr="00905E57" w:rsidRDefault="0097724C" w:rsidP="0097724C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0047F1" w:rsidRDefault="0097724C" w:rsidP="0097724C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 w:rsidRPr="000047F1">
              <w:rPr>
                <w:szCs w:val="28"/>
              </w:rPr>
              <w:t xml:space="preserve">Управление образования администрации Кочевского муниципального округа </w:t>
            </w:r>
            <w:r w:rsidRPr="000047F1">
              <w:rPr>
                <w:szCs w:val="28"/>
              </w:rPr>
              <w:lastRenderedPageBreak/>
              <w:t>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lastRenderedPageBreak/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724C" w:rsidRPr="00AB0367" w:rsidRDefault="0097724C" w:rsidP="0097724C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2408AD" w:rsidRPr="00905E57" w:rsidTr="002408AD">
        <w:trPr>
          <w:trHeight w:val="463"/>
        </w:trPr>
        <w:tc>
          <w:tcPr>
            <w:tcW w:w="751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Подпрограмма 1</w:t>
            </w:r>
          </w:p>
          <w:p w:rsidR="002408AD" w:rsidRPr="00905E57" w:rsidRDefault="002408AD" w:rsidP="002408AD">
            <w:pPr>
              <w:widowControl w:val="0"/>
              <w:autoSpaceDE w:val="0"/>
              <w:snapToGrid w:val="0"/>
              <w:spacing w:line="280" w:lineRule="exact"/>
              <w:ind w:firstLine="134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«</w:t>
            </w:r>
            <w:r>
              <w:rPr>
                <w:b/>
                <w:szCs w:val="28"/>
              </w:rPr>
              <w:t>Организация клубного дела и досуга населения, музейного и библиотечного обслуживания в Кочевском муниципальном округе</w:t>
            </w:r>
            <w:r w:rsidRPr="00AC564D">
              <w:rPr>
                <w:b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Pr="002408AD" w:rsidRDefault="002408AD" w:rsidP="002408AD">
            <w:pPr>
              <w:widowControl w:val="0"/>
              <w:autoSpaceDE w:val="0"/>
              <w:spacing w:line="280" w:lineRule="exact"/>
              <w:ind w:left="83" w:right="168"/>
              <w:rPr>
                <w:b/>
                <w:szCs w:val="28"/>
              </w:rPr>
            </w:pPr>
            <w:r w:rsidRPr="002408AD">
              <w:rPr>
                <w:b/>
                <w:szCs w:val="28"/>
              </w:rPr>
              <w:t>Всего</w:t>
            </w:r>
          </w:p>
          <w:p w:rsidR="002408AD" w:rsidRPr="002408AD" w:rsidRDefault="002408AD" w:rsidP="002408AD">
            <w:pPr>
              <w:widowControl w:val="0"/>
              <w:autoSpaceDE w:val="0"/>
              <w:spacing w:line="280" w:lineRule="exact"/>
              <w:ind w:left="83" w:right="168"/>
              <w:rPr>
                <w:b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Pr="002408A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2408AD">
              <w:rPr>
                <w:b/>
                <w:szCs w:val="28"/>
              </w:rPr>
              <w:t>13,16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Pr="002408A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2408AD">
              <w:rPr>
                <w:b/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08AD" w:rsidRPr="002408A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2408AD">
              <w:rPr>
                <w:b/>
                <w:szCs w:val="28"/>
              </w:rPr>
              <w:t>0,00</w:t>
            </w:r>
          </w:p>
        </w:tc>
      </w:tr>
      <w:tr w:rsidR="002408AD" w:rsidRPr="00905E57" w:rsidTr="00BE4491">
        <w:trPr>
          <w:trHeight w:val="1320"/>
        </w:trPr>
        <w:tc>
          <w:tcPr>
            <w:tcW w:w="751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Default="002408AD" w:rsidP="002408A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8AD" w:rsidRDefault="002408AD" w:rsidP="002408AD">
            <w:pPr>
              <w:widowControl w:val="0"/>
              <w:autoSpaceDE w:val="0"/>
              <w:spacing w:line="280" w:lineRule="exact"/>
              <w:ind w:left="83" w:right="168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и МБУК «Кочевский ЦРК»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408AD" w:rsidRPr="00AB0367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408AD" w:rsidRPr="00AB0367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5A703A" w:rsidRPr="00905E57" w:rsidTr="00014F96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b/>
                <w:szCs w:val="28"/>
              </w:rPr>
            </w:pPr>
            <w:r w:rsidRPr="00AC564D">
              <w:rPr>
                <w:szCs w:val="28"/>
                <w:u w:val="single"/>
              </w:rPr>
              <w:t>Основное мероприятие</w:t>
            </w:r>
            <w:r w:rsidRPr="00AC564D">
              <w:rPr>
                <w:szCs w:val="28"/>
              </w:rPr>
              <w:t xml:space="preserve"> 1.3. «Федеральный проект «Творческие люди»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 xml:space="preserve">Администрация Кочевского муниципального округа  (для МБУК «Кочевский МБЦ» и МБУК «Кочевский ЦРК»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A45F4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13,16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5A703A" w:rsidRPr="00905E57" w:rsidTr="00014F96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1.3.1.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и МБУК «Кочевский ЦРК» 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A45F4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7,90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5A703A" w:rsidRPr="00905E57" w:rsidTr="00014F96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1.3.1.1.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</w:t>
            </w:r>
            <w:r w:rsidR="00A45F4A" w:rsidRPr="00AC564D">
              <w:rPr>
                <w:szCs w:val="28"/>
              </w:rPr>
              <w:t>Кочевский ЦРК»</w:t>
            </w:r>
            <w:r w:rsidRPr="00AC564D">
              <w:rPr>
                <w:szCs w:val="28"/>
              </w:rPr>
              <w:t>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A45F4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5,27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5A703A" w:rsidRPr="00905E57" w:rsidTr="00014F96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1.3.1.2.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5A703A" w:rsidP="005A703A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A45F4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5A703A" w:rsidRPr="00905E57" w:rsidTr="00014F96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Default="005A703A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</w:rPr>
            </w:pPr>
            <w:r w:rsidRPr="00AC564D">
              <w:rPr>
                <w:szCs w:val="28"/>
                <w:u w:val="single"/>
              </w:rPr>
              <w:t>Мероприятие 1.3.2.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сельских учреждений культуры)»</w:t>
            </w:r>
          </w:p>
          <w:p w:rsidR="002408AD" w:rsidRDefault="002408AD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</w:p>
          <w:p w:rsidR="002408AD" w:rsidRPr="00AC564D" w:rsidRDefault="002408AD" w:rsidP="005A703A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Default="005A703A" w:rsidP="00AC564D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lastRenderedPageBreak/>
              <w:t>Администрация Ко</w:t>
            </w:r>
            <w:r w:rsidR="002408AD">
              <w:rPr>
                <w:szCs w:val="28"/>
              </w:rPr>
              <w:t xml:space="preserve">чевского муниципального округа </w:t>
            </w:r>
            <w:r w:rsidRPr="00AC564D">
              <w:rPr>
                <w:szCs w:val="28"/>
              </w:rPr>
              <w:t xml:space="preserve">(для МБУК «Кочевский </w:t>
            </w:r>
            <w:r w:rsidR="00AC564D" w:rsidRPr="00AC564D">
              <w:rPr>
                <w:szCs w:val="28"/>
              </w:rPr>
              <w:t>МБЦ</w:t>
            </w:r>
            <w:r w:rsidRPr="00AC564D">
              <w:rPr>
                <w:szCs w:val="28"/>
              </w:rPr>
              <w:t>» )</w:t>
            </w:r>
          </w:p>
          <w:p w:rsidR="002408AD" w:rsidRPr="00AC564D" w:rsidRDefault="002408AD" w:rsidP="00AC564D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C564D" w:rsidRDefault="00A45F4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lastRenderedPageBreak/>
              <w:t>5,26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703A" w:rsidRPr="00AB0367" w:rsidRDefault="005A703A" w:rsidP="005A703A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B346D1" w:rsidRPr="00905E57" w:rsidTr="00014F96">
        <w:trPr>
          <w:trHeight w:val="198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lastRenderedPageBreak/>
              <w:t>Подпрограмма 2</w:t>
            </w:r>
          </w:p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 xml:space="preserve">«Организация дополнительного образования художественно-эстетической направленности Кочевского муниципального района»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spacing w:line="280" w:lineRule="exact"/>
              <w:rPr>
                <w:szCs w:val="28"/>
              </w:rPr>
            </w:pPr>
            <w:r w:rsidRPr="00AC564D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182</w:t>
            </w:r>
            <w:r w:rsidRPr="00BC2D0F">
              <w:rPr>
                <w:b/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BC2D0F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82</w:t>
            </w:r>
            <w:r w:rsidRPr="00BC2D0F">
              <w:rPr>
                <w:b/>
                <w:szCs w:val="28"/>
              </w:rPr>
              <w:t>,00</w:t>
            </w:r>
          </w:p>
        </w:tc>
      </w:tr>
      <w:tr w:rsidR="00B346D1" w:rsidRPr="00905E57" w:rsidTr="005C555D">
        <w:trPr>
          <w:trHeight w:val="408"/>
        </w:trPr>
        <w:tc>
          <w:tcPr>
            <w:tcW w:w="7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napToGrid w:val="0"/>
              <w:spacing w:line="280" w:lineRule="exact"/>
              <w:ind w:left="58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spacing w:line="280" w:lineRule="exact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napToGrid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905E57" w:rsidTr="005C555D">
        <w:trPr>
          <w:trHeight w:val="74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pStyle w:val="ae"/>
              <w:spacing w:line="280" w:lineRule="exact"/>
              <w:ind w:left="58"/>
              <w:rPr>
                <w:szCs w:val="28"/>
              </w:rPr>
            </w:pPr>
            <w:r w:rsidRPr="00AC564D">
              <w:rPr>
                <w:szCs w:val="28"/>
                <w:u w:val="single"/>
              </w:rPr>
              <w:t>Основное мероприятие</w:t>
            </w:r>
            <w:r w:rsidRPr="00AC564D">
              <w:rPr>
                <w:szCs w:val="28"/>
              </w:rPr>
              <w:t xml:space="preserve"> 2.1. «Развитие дополнительного образования художественно-эстетического направления»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spacing w:line="280" w:lineRule="exact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905E57" w:rsidTr="005C555D">
        <w:trPr>
          <w:trHeight w:val="74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ind w:left="58"/>
              <w:rPr>
                <w:szCs w:val="28"/>
              </w:rPr>
            </w:pPr>
            <w:r w:rsidRPr="00AC564D">
              <w:rPr>
                <w:szCs w:val="28"/>
              </w:rPr>
              <w:t>Мероприятие 2.1.2. Предоставление мер социальной поддержки педагогическим работникам образовательных государственных и муниципальных организаций Пермского края, работающим и проживающим в сельской местности и поселках городского типа (рабочих поселках), по оплате жилого помещения и коммунальных услуг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spacing w:line="280" w:lineRule="exact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(для МБУ ДО «Кочевская ДШИ»)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C564D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182,00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BC2D0F" w:rsidRDefault="00B346D1" w:rsidP="005C555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182</w:t>
            </w:r>
            <w:r w:rsidRPr="00BC2D0F">
              <w:rPr>
                <w:szCs w:val="28"/>
              </w:rPr>
              <w:t>,00</w:t>
            </w:r>
          </w:p>
        </w:tc>
      </w:tr>
      <w:tr w:rsidR="00B346D1" w:rsidRPr="00443844" w:rsidTr="005C555D">
        <w:trPr>
          <w:trHeight w:val="198"/>
        </w:trPr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ind w:left="58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 xml:space="preserve">Подпрограмма 3 </w:t>
            </w:r>
          </w:p>
          <w:p w:rsidR="00B346D1" w:rsidRPr="00AB0367" w:rsidRDefault="00B346D1" w:rsidP="00B346D1">
            <w:pPr>
              <w:pStyle w:val="ae"/>
              <w:ind w:left="58"/>
              <w:rPr>
                <w:szCs w:val="28"/>
              </w:rPr>
            </w:pPr>
            <w:r w:rsidRPr="00AB0367">
              <w:rPr>
                <w:b/>
                <w:szCs w:val="28"/>
              </w:rPr>
              <w:t>«Развитие физической культуры и спорта в Кочевском муниципальном округе»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6D1" w:rsidRPr="00AB0367" w:rsidRDefault="00B346D1" w:rsidP="00B346D1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B0367">
              <w:rPr>
                <w:b/>
                <w:szCs w:val="28"/>
              </w:rPr>
              <w:t>0,00</w:t>
            </w:r>
          </w:p>
        </w:tc>
      </w:tr>
      <w:tr w:rsidR="00443844" w:rsidRPr="00443844" w:rsidTr="005C555D">
        <w:trPr>
          <w:trHeight w:val="408"/>
        </w:trPr>
        <w:tc>
          <w:tcPr>
            <w:tcW w:w="751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napToGrid w:val="0"/>
              <w:spacing w:line="280" w:lineRule="exact"/>
              <w:ind w:left="58"/>
              <w:rPr>
                <w:b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pPr>
              <w:spacing w:line="280" w:lineRule="exact"/>
              <w:rPr>
                <w:szCs w:val="28"/>
              </w:rPr>
            </w:pPr>
            <w:r w:rsidRPr="00AB0367">
              <w:rPr>
                <w:szCs w:val="28"/>
              </w:rPr>
              <w:t xml:space="preserve">Управление образования администрации </w:t>
            </w:r>
            <w:r w:rsidR="00D67866" w:rsidRPr="00AB0367">
              <w:rPr>
                <w:szCs w:val="28"/>
              </w:rPr>
              <w:t xml:space="preserve">Кочевского муниципального округа (для </w:t>
            </w:r>
            <w:r w:rsidR="00443844" w:rsidRPr="00AB0367">
              <w:rPr>
                <w:szCs w:val="28"/>
              </w:rPr>
              <w:t>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443844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B0367">
              <w:rPr>
                <w:szCs w:val="28"/>
              </w:rPr>
              <w:t>0,00</w:t>
            </w:r>
          </w:p>
        </w:tc>
      </w:tr>
      <w:tr w:rsidR="00443844" w:rsidRPr="00443844" w:rsidTr="005C555D">
        <w:trPr>
          <w:trHeight w:val="74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443844" w:rsidP="00CA2BD1">
            <w:pPr>
              <w:pStyle w:val="ae"/>
              <w:ind w:left="58"/>
              <w:rPr>
                <w:szCs w:val="28"/>
              </w:rPr>
            </w:pPr>
            <w:r w:rsidRPr="00AB0367">
              <w:rPr>
                <w:szCs w:val="28"/>
                <w:u w:val="single"/>
              </w:rPr>
              <w:t xml:space="preserve">Основное мероприятие </w:t>
            </w:r>
            <w:r w:rsidR="00CA2BD1" w:rsidRPr="00AB0367">
              <w:rPr>
                <w:szCs w:val="28"/>
                <w:u w:val="single"/>
              </w:rPr>
              <w:t>3.3</w:t>
            </w:r>
            <w:r w:rsidRPr="00AB0367">
              <w:rPr>
                <w:szCs w:val="28"/>
                <w:u w:val="single"/>
              </w:rPr>
              <w:t>.</w:t>
            </w:r>
            <w:r w:rsidRPr="00AB0367">
              <w:rPr>
                <w:szCs w:val="28"/>
              </w:rPr>
              <w:t xml:space="preserve"> «Обеспечение условий для развития физической культуры и массового спорта»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r w:rsidRPr="00AB0367">
              <w:rPr>
                <w:szCs w:val="28"/>
              </w:rPr>
              <w:t>Управление образования администрации Кочевского муниципального округа 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</w:tr>
      <w:tr w:rsidR="00443844" w:rsidRPr="00443844" w:rsidTr="005C555D">
        <w:trPr>
          <w:trHeight w:val="747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3844" w:rsidRPr="00AB0367" w:rsidRDefault="00CA2BD1" w:rsidP="00D67866">
            <w:pPr>
              <w:widowControl w:val="0"/>
              <w:autoSpaceDE w:val="0"/>
              <w:ind w:left="58"/>
              <w:rPr>
                <w:szCs w:val="28"/>
              </w:rPr>
            </w:pPr>
            <w:r w:rsidRPr="00AB0367">
              <w:rPr>
                <w:szCs w:val="28"/>
              </w:rPr>
              <w:t>Мероприятие 3.3</w:t>
            </w:r>
            <w:r w:rsidR="00443844" w:rsidRPr="00AB0367">
              <w:rPr>
                <w:szCs w:val="28"/>
              </w:rPr>
              <w:t>.1. Обеспечение условий для развития физической культуры и массового спорта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0047F1" w:rsidP="00443844">
            <w:r w:rsidRPr="00AB0367">
              <w:t>Управление образования администрации Кочевского муниципального округа (для МБОУ «Кочевская СОШ»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360,55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844" w:rsidRPr="00AB0367" w:rsidRDefault="00443844" w:rsidP="00443844">
            <w:pPr>
              <w:jc w:val="center"/>
            </w:pPr>
            <w:r w:rsidRPr="00AB0367">
              <w:t>0,00</w:t>
            </w:r>
          </w:p>
        </w:tc>
      </w:tr>
    </w:tbl>
    <w:p w:rsidR="00AC564D" w:rsidRDefault="00AC564D" w:rsidP="002408AD">
      <w:pPr>
        <w:tabs>
          <w:tab w:val="left" w:pos="2085"/>
        </w:tabs>
        <w:rPr>
          <w:szCs w:val="28"/>
          <w:lang w:eastAsia="zh-CN"/>
        </w:rPr>
      </w:pPr>
    </w:p>
    <w:p w:rsidR="00A45F4A" w:rsidRPr="00802E5C" w:rsidRDefault="00A45F4A" w:rsidP="00A45F4A">
      <w:pPr>
        <w:tabs>
          <w:tab w:val="left" w:pos="2085"/>
        </w:tabs>
        <w:jc w:val="right"/>
        <w:rPr>
          <w:szCs w:val="28"/>
          <w:lang w:eastAsia="zh-CN"/>
        </w:rPr>
      </w:pPr>
      <w:r>
        <w:rPr>
          <w:szCs w:val="28"/>
          <w:lang w:eastAsia="zh-CN"/>
        </w:rPr>
        <w:t xml:space="preserve">Приложение 2 </w:t>
      </w:r>
    </w:p>
    <w:p w:rsidR="00A45F4A" w:rsidRPr="00802E5C" w:rsidRDefault="00A45F4A" w:rsidP="00A45F4A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 xml:space="preserve">к Постановлению администрации </w:t>
      </w:r>
    </w:p>
    <w:p w:rsidR="00A45F4A" w:rsidRPr="00802E5C" w:rsidRDefault="00A45F4A" w:rsidP="00A45F4A">
      <w:pPr>
        <w:tabs>
          <w:tab w:val="left" w:pos="2085"/>
        </w:tabs>
        <w:jc w:val="right"/>
        <w:rPr>
          <w:szCs w:val="28"/>
          <w:lang w:eastAsia="zh-CN"/>
        </w:rPr>
      </w:pPr>
      <w:r w:rsidRPr="00802E5C">
        <w:rPr>
          <w:szCs w:val="28"/>
          <w:lang w:eastAsia="zh-CN"/>
        </w:rPr>
        <w:t>Кочевского муниципального округа Пермского края</w:t>
      </w:r>
    </w:p>
    <w:p w:rsidR="00A45F4A" w:rsidRPr="00F06682" w:rsidRDefault="00A45F4A" w:rsidP="00A45F4A">
      <w:pPr>
        <w:tabs>
          <w:tab w:val="left" w:pos="6379"/>
        </w:tabs>
        <w:jc w:val="right"/>
        <w:rPr>
          <w:szCs w:val="28"/>
        </w:rPr>
      </w:pPr>
      <w:r>
        <w:rPr>
          <w:szCs w:val="28"/>
        </w:rPr>
        <w:t xml:space="preserve">от 00.04.2022 № </w:t>
      </w:r>
      <w:r w:rsidRPr="00F06682">
        <w:rPr>
          <w:szCs w:val="28"/>
        </w:rPr>
        <w:t>000-293-01-01</w:t>
      </w:r>
    </w:p>
    <w:p w:rsidR="00A45F4A" w:rsidRDefault="00A45F4A" w:rsidP="00A45F4A">
      <w:pPr>
        <w:widowControl w:val="0"/>
        <w:autoSpaceDE w:val="0"/>
        <w:rPr>
          <w:szCs w:val="28"/>
        </w:rPr>
      </w:pPr>
    </w:p>
    <w:p w:rsidR="00A45F4A" w:rsidRPr="00905E57" w:rsidRDefault="00A45F4A" w:rsidP="00A45F4A">
      <w:pPr>
        <w:widowControl w:val="0"/>
        <w:autoSpaceDE w:val="0"/>
        <w:ind w:firstLine="540"/>
        <w:jc w:val="right"/>
        <w:rPr>
          <w:b/>
          <w:szCs w:val="28"/>
        </w:rPr>
      </w:pPr>
      <w:r>
        <w:rPr>
          <w:szCs w:val="28"/>
        </w:rPr>
        <w:t>Приложение 9</w:t>
      </w:r>
      <w:r w:rsidRPr="00905E57">
        <w:rPr>
          <w:szCs w:val="28"/>
        </w:rPr>
        <w:t xml:space="preserve"> к Программе</w:t>
      </w:r>
    </w:p>
    <w:p w:rsidR="00A45F4A" w:rsidRPr="001621C7" w:rsidRDefault="00A45F4A" w:rsidP="00A45F4A">
      <w:pPr>
        <w:widowControl w:val="0"/>
        <w:autoSpaceDE w:val="0"/>
        <w:ind w:firstLine="540"/>
        <w:jc w:val="right"/>
        <w:rPr>
          <w:b/>
          <w:szCs w:val="28"/>
        </w:rPr>
      </w:pPr>
    </w:p>
    <w:p w:rsidR="00A45F4A" w:rsidRPr="001621C7" w:rsidRDefault="00A45F4A" w:rsidP="00A45F4A">
      <w:pPr>
        <w:widowControl w:val="0"/>
        <w:autoSpaceDE w:val="0"/>
        <w:spacing w:line="280" w:lineRule="exact"/>
        <w:ind w:firstLine="540"/>
        <w:jc w:val="center"/>
        <w:rPr>
          <w:b/>
          <w:szCs w:val="28"/>
        </w:rPr>
      </w:pPr>
      <w:r w:rsidRPr="001621C7">
        <w:rPr>
          <w:b/>
          <w:szCs w:val="28"/>
        </w:rPr>
        <w:t>Финансовое обеспечение реализации муниципальной программы</w:t>
      </w:r>
    </w:p>
    <w:p w:rsidR="00A45F4A" w:rsidRPr="001621C7" w:rsidRDefault="00A45F4A" w:rsidP="00A45F4A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«Развитие культуры, физической культуры и спорта, молодежной политики и туризма</w:t>
      </w:r>
    </w:p>
    <w:p w:rsidR="00A45F4A" w:rsidRPr="001621C7" w:rsidRDefault="00A45F4A" w:rsidP="00A45F4A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1621C7">
        <w:rPr>
          <w:b/>
          <w:szCs w:val="28"/>
        </w:rPr>
        <w:t xml:space="preserve"> в Кочевском муниципальном округе» </w:t>
      </w:r>
    </w:p>
    <w:p w:rsidR="00A45F4A" w:rsidRPr="00905E57" w:rsidRDefault="00A45F4A" w:rsidP="00A45F4A">
      <w:pPr>
        <w:pStyle w:val="ae"/>
        <w:spacing w:line="280" w:lineRule="exact"/>
        <w:ind w:right="-308"/>
        <w:jc w:val="center"/>
        <w:rPr>
          <w:b/>
          <w:szCs w:val="28"/>
        </w:rPr>
      </w:pPr>
      <w:r w:rsidRPr="00905E57">
        <w:rPr>
          <w:b/>
          <w:szCs w:val="28"/>
        </w:rPr>
        <w:t xml:space="preserve">за счет </w:t>
      </w:r>
      <w:r>
        <w:rPr>
          <w:b/>
          <w:szCs w:val="28"/>
        </w:rPr>
        <w:t>федерального бюджета</w:t>
      </w:r>
      <w:r w:rsidRPr="00905E57">
        <w:rPr>
          <w:b/>
          <w:szCs w:val="28"/>
        </w:rPr>
        <w:t xml:space="preserve"> </w:t>
      </w:r>
    </w:p>
    <w:tbl>
      <w:tblPr>
        <w:tblW w:w="14972" w:type="dxa"/>
        <w:tblInd w:w="1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3686"/>
        <w:gridCol w:w="1217"/>
        <w:gridCol w:w="1275"/>
        <w:gridCol w:w="1281"/>
      </w:tblGrid>
      <w:tr w:rsidR="00A45F4A" w:rsidRPr="00905E57" w:rsidTr="00426FB5"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Ответственный исполнитель, соисполнители, участники (ГРБС)</w:t>
            </w:r>
          </w:p>
        </w:tc>
        <w:tc>
          <w:tcPr>
            <w:tcW w:w="3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Расходы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&lt;1&gt; (тыс.</w:t>
            </w:r>
            <w:r>
              <w:rPr>
                <w:szCs w:val="28"/>
              </w:rPr>
              <w:t xml:space="preserve"> </w:t>
            </w:r>
            <w:r w:rsidRPr="00905E57">
              <w:rPr>
                <w:szCs w:val="28"/>
              </w:rPr>
              <w:t>руб.)</w:t>
            </w:r>
          </w:p>
        </w:tc>
      </w:tr>
      <w:tr w:rsidR="00A45F4A" w:rsidRPr="00905E57" w:rsidTr="00426FB5">
        <w:tc>
          <w:tcPr>
            <w:tcW w:w="7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snapToGrid w:val="0"/>
              <w:jc w:val="center"/>
              <w:rPr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2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3</w:t>
            </w:r>
            <w:r w:rsidRPr="00905E57">
              <w:rPr>
                <w:szCs w:val="28"/>
              </w:rPr>
              <w:t xml:space="preserve"> 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202</w:t>
            </w:r>
            <w:r>
              <w:rPr>
                <w:szCs w:val="28"/>
              </w:rPr>
              <w:t>4</w:t>
            </w:r>
            <w:r w:rsidRPr="00905E57">
              <w:rPr>
                <w:szCs w:val="28"/>
              </w:rPr>
              <w:t xml:space="preserve"> год</w:t>
            </w:r>
          </w:p>
        </w:tc>
      </w:tr>
      <w:tr w:rsidR="00A45F4A" w:rsidRPr="00905E57" w:rsidTr="00426FB5">
        <w:trPr>
          <w:trHeight w:val="220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 w:rsidRPr="00905E57">
              <w:rPr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905E57" w:rsidRDefault="00A45F4A" w:rsidP="00426FB5">
            <w:pPr>
              <w:widowControl w:val="0"/>
              <w:autoSpaceDE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A45F4A" w:rsidRPr="00AC564D" w:rsidTr="002408AD">
        <w:trPr>
          <w:trHeight w:val="101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Муниципальная программа «Развитие культуры, физической культуры и спорта, молодежной политики и туризма в Кочевском муниципальном округе»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всего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0,00</w:t>
            </w:r>
          </w:p>
        </w:tc>
      </w:tr>
      <w:tr w:rsidR="002408AD" w:rsidRPr="00AC564D" w:rsidTr="00426FB5">
        <w:trPr>
          <w:trHeight w:val="156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ind w:left="58"/>
              <w:rPr>
                <w:b/>
                <w:szCs w:val="28"/>
              </w:rPr>
            </w:pPr>
            <w:r>
              <w:rPr>
                <w:b/>
                <w:szCs w:val="28"/>
              </w:rPr>
              <w:t>Подпрограмма 1</w:t>
            </w:r>
          </w:p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rPr>
                <w:b/>
                <w:szCs w:val="28"/>
              </w:rPr>
            </w:pPr>
            <w:r w:rsidRPr="00AC564D">
              <w:rPr>
                <w:b/>
                <w:szCs w:val="28"/>
              </w:rPr>
              <w:t>«</w:t>
            </w:r>
            <w:r>
              <w:rPr>
                <w:b/>
                <w:szCs w:val="28"/>
              </w:rPr>
              <w:t>Организация клубного дела и досуга населения, музейного и библиотечного обслуживания в Кочевском муниципальном округе</w:t>
            </w:r>
            <w:r w:rsidRPr="00AC564D">
              <w:rPr>
                <w:b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 xml:space="preserve">Администрация Кочевского муниципального округа  (для МБУК «Кочевский МБЦ» и МБУК «Кочевский ЦРК»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08AD" w:rsidRPr="00AC564D" w:rsidRDefault="002408AD" w:rsidP="002408AD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  <w:tr w:rsidR="00A45F4A" w:rsidRPr="00AC564D" w:rsidTr="00426FB5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b/>
                <w:szCs w:val="28"/>
              </w:rPr>
            </w:pPr>
            <w:r w:rsidRPr="00AC564D">
              <w:rPr>
                <w:szCs w:val="28"/>
                <w:u w:val="single"/>
              </w:rPr>
              <w:t>Основное мероприятие</w:t>
            </w:r>
            <w:r w:rsidRPr="00AC564D">
              <w:rPr>
                <w:szCs w:val="28"/>
              </w:rPr>
              <w:t xml:space="preserve"> 1.3. «Федеральный проект «Творческие люди»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 xml:space="preserve">Администрация Кочевского муниципального округа  (для МБУК «Кочевский МБЦ» и МБУК «Кочевский ЦРК»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  <w:tr w:rsidR="00A45F4A" w:rsidRPr="00AC564D" w:rsidTr="00426FB5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lastRenderedPageBreak/>
              <w:t>Мероприятие 1.3.1.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и МБУК «Кочевский ЦРК» 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  <w:tr w:rsidR="00A45F4A" w:rsidRPr="00AC564D" w:rsidTr="00426FB5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1.3.1.1.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ЦРК»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  <w:tr w:rsidR="00A45F4A" w:rsidRPr="00AC564D" w:rsidTr="00426FB5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1.3.1.2.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работников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>Администрация Кочевского муниципального округа  (для МБУК «Кочевский МБЦ»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  <w:tr w:rsidR="00A45F4A" w:rsidRPr="00905E57" w:rsidTr="00426FB5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napToGrid w:val="0"/>
              <w:spacing w:line="280" w:lineRule="exact"/>
              <w:ind w:left="134" w:right="152"/>
              <w:jc w:val="both"/>
              <w:rPr>
                <w:szCs w:val="28"/>
                <w:u w:val="single"/>
              </w:rPr>
            </w:pPr>
            <w:r w:rsidRPr="00AC564D">
              <w:rPr>
                <w:szCs w:val="28"/>
                <w:u w:val="single"/>
              </w:rPr>
              <w:t>Мероприятие 1.3.2.</w:t>
            </w:r>
            <w:r w:rsidRPr="00AC564D">
              <w:rPr>
                <w:szCs w:val="28"/>
              </w:rPr>
              <w:t xml:space="preserve"> «Государственная поддержка отрасли культуры (государственная поддержка лучших сельских учреждений культуры)»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AC564D">
            <w:pPr>
              <w:widowControl w:val="0"/>
              <w:autoSpaceDE w:val="0"/>
              <w:spacing w:line="280" w:lineRule="exact"/>
              <w:ind w:left="83" w:right="168"/>
              <w:jc w:val="both"/>
              <w:rPr>
                <w:szCs w:val="28"/>
              </w:rPr>
            </w:pPr>
            <w:r w:rsidRPr="00AC564D">
              <w:rPr>
                <w:szCs w:val="28"/>
              </w:rPr>
              <w:t xml:space="preserve">Администрация Кочевского муниципального округа  (для МБУК «Кочевский </w:t>
            </w:r>
            <w:r w:rsidR="00AC564D" w:rsidRPr="00AC564D">
              <w:rPr>
                <w:szCs w:val="28"/>
              </w:rPr>
              <w:t>МБЦ</w:t>
            </w:r>
            <w:r w:rsidRPr="00AC564D">
              <w:rPr>
                <w:szCs w:val="28"/>
              </w:rPr>
              <w:t>» )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5F4A" w:rsidRPr="00AC564D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5F4A" w:rsidRPr="00AB0367" w:rsidRDefault="00A45F4A" w:rsidP="00426FB5">
            <w:pPr>
              <w:widowControl w:val="0"/>
              <w:autoSpaceDE w:val="0"/>
              <w:spacing w:line="280" w:lineRule="exact"/>
              <w:jc w:val="center"/>
              <w:rPr>
                <w:szCs w:val="28"/>
              </w:rPr>
            </w:pPr>
            <w:r w:rsidRPr="00AC564D">
              <w:rPr>
                <w:szCs w:val="28"/>
              </w:rPr>
              <w:t>0,00</w:t>
            </w:r>
          </w:p>
        </w:tc>
      </w:tr>
    </w:tbl>
    <w:p w:rsidR="00A45F4A" w:rsidRPr="000858EA" w:rsidRDefault="00A45F4A" w:rsidP="000858EA">
      <w:pPr>
        <w:pStyle w:val="a5"/>
        <w:ind w:firstLine="0"/>
        <w:jc w:val="left"/>
        <w:rPr>
          <w:b/>
        </w:rPr>
      </w:pPr>
    </w:p>
    <w:sectPr w:rsidR="00A45F4A" w:rsidRPr="000858EA" w:rsidSect="00710B5A">
      <w:pgSz w:w="16838" w:h="11906" w:orient="landscape" w:code="9"/>
      <w:pgMar w:top="1134" w:right="1134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203" w:rsidRDefault="00F55203">
      <w:r>
        <w:separator/>
      </w:r>
    </w:p>
  </w:endnote>
  <w:endnote w:type="continuationSeparator" w:id="0">
    <w:p w:rsidR="00F55203" w:rsidRDefault="00F5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AAA" w:rsidRDefault="00492AA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203" w:rsidRDefault="00F55203">
      <w:r>
        <w:separator/>
      </w:r>
    </w:p>
  </w:footnote>
  <w:footnote w:type="continuationSeparator" w:id="0">
    <w:p w:rsidR="00F55203" w:rsidRDefault="00F55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2D58"/>
    <w:multiLevelType w:val="hybridMultilevel"/>
    <w:tmpl w:val="ABEA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E7458"/>
    <w:multiLevelType w:val="hybridMultilevel"/>
    <w:tmpl w:val="F21E273C"/>
    <w:lvl w:ilvl="0" w:tplc="7E761AF8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C123C66"/>
    <w:multiLevelType w:val="hybridMultilevel"/>
    <w:tmpl w:val="945E7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7693D"/>
    <w:multiLevelType w:val="hybridMultilevel"/>
    <w:tmpl w:val="AEB86548"/>
    <w:lvl w:ilvl="0" w:tplc="5E3EC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677695F"/>
    <w:multiLevelType w:val="hybridMultilevel"/>
    <w:tmpl w:val="D0F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02A"/>
    <w:rsid w:val="00000B62"/>
    <w:rsid w:val="000047F1"/>
    <w:rsid w:val="00014F96"/>
    <w:rsid w:val="00016FA6"/>
    <w:rsid w:val="000242AB"/>
    <w:rsid w:val="00032C3C"/>
    <w:rsid w:val="00060F3D"/>
    <w:rsid w:val="00064595"/>
    <w:rsid w:val="00065454"/>
    <w:rsid w:val="00066153"/>
    <w:rsid w:val="0007036E"/>
    <w:rsid w:val="000858EA"/>
    <w:rsid w:val="00097994"/>
    <w:rsid w:val="000C2D90"/>
    <w:rsid w:val="000C702A"/>
    <w:rsid w:val="000D535E"/>
    <w:rsid w:val="00100739"/>
    <w:rsid w:val="00143108"/>
    <w:rsid w:val="00155EBA"/>
    <w:rsid w:val="0018084B"/>
    <w:rsid w:val="001B2E61"/>
    <w:rsid w:val="001E33CA"/>
    <w:rsid w:val="001E6DAD"/>
    <w:rsid w:val="001F40D1"/>
    <w:rsid w:val="002408AD"/>
    <w:rsid w:val="00250A19"/>
    <w:rsid w:val="00273764"/>
    <w:rsid w:val="002802BE"/>
    <w:rsid w:val="00290115"/>
    <w:rsid w:val="00292FF9"/>
    <w:rsid w:val="00311DAC"/>
    <w:rsid w:val="003470A0"/>
    <w:rsid w:val="0036013B"/>
    <w:rsid w:val="00393D1F"/>
    <w:rsid w:val="003C727D"/>
    <w:rsid w:val="003D1F38"/>
    <w:rsid w:val="003D1FD1"/>
    <w:rsid w:val="00443844"/>
    <w:rsid w:val="00464A14"/>
    <w:rsid w:val="0047083E"/>
    <w:rsid w:val="004735EC"/>
    <w:rsid w:val="00482A25"/>
    <w:rsid w:val="00492AAA"/>
    <w:rsid w:val="004B155C"/>
    <w:rsid w:val="004D56D4"/>
    <w:rsid w:val="004E2EE2"/>
    <w:rsid w:val="004E7C02"/>
    <w:rsid w:val="004F6BB4"/>
    <w:rsid w:val="00515937"/>
    <w:rsid w:val="005840C7"/>
    <w:rsid w:val="005955BE"/>
    <w:rsid w:val="005A703A"/>
    <w:rsid w:val="005C555D"/>
    <w:rsid w:val="005D011B"/>
    <w:rsid w:val="005F62AC"/>
    <w:rsid w:val="006255D0"/>
    <w:rsid w:val="00661445"/>
    <w:rsid w:val="00672831"/>
    <w:rsid w:val="006B7722"/>
    <w:rsid w:val="006D27F0"/>
    <w:rsid w:val="006F2B94"/>
    <w:rsid w:val="00710414"/>
    <w:rsid w:val="00710B5A"/>
    <w:rsid w:val="00715A69"/>
    <w:rsid w:val="007D2C11"/>
    <w:rsid w:val="007F627A"/>
    <w:rsid w:val="00802E5C"/>
    <w:rsid w:val="0081770D"/>
    <w:rsid w:val="008432D9"/>
    <w:rsid w:val="00854DF7"/>
    <w:rsid w:val="008741B6"/>
    <w:rsid w:val="008936EC"/>
    <w:rsid w:val="00896C9F"/>
    <w:rsid w:val="008F5F02"/>
    <w:rsid w:val="009049CA"/>
    <w:rsid w:val="00913DAF"/>
    <w:rsid w:val="00914187"/>
    <w:rsid w:val="009253F0"/>
    <w:rsid w:val="00942FE8"/>
    <w:rsid w:val="0097724C"/>
    <w:rsid w:val="0099148A"/>
    <w:rsid w:val="009C011A"/>
    <w:rsid w:val="009C54BD"/>
    <w:rsid w:val="00A16F73"/>
    <w:rsid w:val="00A17492"/>
    <w:rsid w:val="00A442D4"/>
    <w:rsid w:val="00A45F4A"/>
    <w:rsid w:val="00A701BA"/>
    <w:rsid w:val="00AB0367"/>
    <w:rsid w:val="00AC1886"/>
    <w:rsid w:val="00AC564D"/>
    <w:rsid w:val="00AD7286"/>
    <w:rsid w:val="00AE0B25"/>
    <w:rsid w:val="00B01DB0"/>
    <w:rsid w:val="00B02CA3"/>
    <w:rsid w:val="00B11ABE"/>
    <w:rsid w:val="00B346D1"/>
    <w:rsid w:val="00B921B5"/>
    <w:rsid w:val="00BD5716"/>
    <w:rsid w:val="00C17F88"/>
    <w:rsid w:val="00C32993"/>
    <w:rsid w:val="00C468BE"/>
    <w:rsid w:val="00C6110D"/>
    <w:rsid w:val="00CA2BD1"/>
    <w:rsid w:val="00CA762E"/>
    <w:rsid w:val="00CC5C2E"/>
    <w:rsid w:val="00CF08E6"/>
    <w:rsid w:val="00CF2541"/>
    <w:rsid w:val="00D03388"/>
    <w:rsid w:val="00D32CEE"/>
    <w:rsid w:val="00D43142"/>
    <w:rsid w:val="00D47ED4"/>
    <w:rsid w:val="00D67866"/>
    <w:rsid w:val="00D8481E"/>
    <w:rsid w:val="00DA6E9E"/>
    <w:rsid w:val="00DB10B4"/>
    <w:rsid w:val="00DB546B"/>
    <w:rsid w:val="00DC7E2F"/>
    <w:rsid w:val="00DF3619"/>
    <w:rsid w:val="00DF5E80"/>
    <w:rsid w:val="00E01762"/>
    <w:rsid w:val="00E03B2B"/>
    <w:rsid w:val="00EC368A"/>
    <w:rsid w:val="00EF13D6"/>
    <w:rsid w:val="00F06682"/>
    <w:rsid w:val="00F22F1F"/>
    <w:rsid w:val="00F24F32"/>
    <w:rsid w:val="00F31ED4"/>
    <w:rsid w:val="00F55203"/>
    <w:rsid w:val="00F6686C"/>
    <w:rsid w:val="00F85B83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B09BD7-29D0-4469-86D0-319CF63C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AAA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rsid w:val="00AE0B25"/>
    <w:pPr>
      <w:spacing w:line="360" w:lineRule="exact"/>
      <w:ind w:firstLine="720"/>
      <w:jc w:val="both"/>
    </w:pPr>
  </w:style>
  <w:style w:type="paragraph" w:customStyle="1" w:styleId="a6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7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8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9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DA6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0858EA"/>
    <w:pPr>
      <w:spacing w:before="100" w:beforeAutospacing="1" w:after="100" w:afterAutospacing="1"/>
    </w:pPr>
    <w:rPr>
      <w:sz w:val="24"/>
      <w:szCs w:val="24"/>
    </w:rPr>
  </w:style>
  <w:style w:type="character" w:customStyle="1" w:styleId="105pt0pt">
    <w:name w:val="Основной текст + 10;5 pt;Интервал 0 pt"/>
    <w:rsid w:val="00672831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styleId="ae">
    <w:name w:val="No Spacing"/>
    <w:qFormat/>
    <w:rsid w:val="00672831"/>
    <w:pPr>
      <w:suppressAutoHyphens/>
    </w:pPr>
    <w:rPr>
      <w:sz w:val="28"/>
      <w:lang w:eastAsia="zh-CN"/>
    </w:rPr>
  </w:style>
  <w:style w:type="paragraph" w:customStyle="1" w:styleId="af">
    <w:name w:val="Содержимое таблицы"/>
    <w:basedOn w:val="a"/>
    <w:rsid w:val="00672831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2;&#1057;&#1069;&#1044;\&#1055;&#1086;&#1089;&#1090;&#1072;&#1085;&#1086;&#1074;&#1083;&#1077;&#1085;&#1080;&#1077;\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3B30D-26A1-45ED-B671-B7268224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</TotalTime>
  <Pages>8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2021-09-29T04:15:00Z</cp:lastPrinted>
  <dcterms:created xsi:type="dcterms:W3CDTF">2022-07-12T04:11:00Z</dcterms:created>
  <dcterms:modified xsi:type="dcterms:W3CDTF">2022-07-12T04:11:00Z</dcterms:modified>
</cp:coreProperties>
</file>