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724F6C4C" w14:textId="2686D681" w:rsidR="002C7922" w:rsidRPr="006C3C3C" w:rsidRDefault="00F7176A" w:rsidP="002C7922">
      <w:pPr>
        <w:ind w:firstLine="714"/>
        <w:jc w:val="both"/>
        <w:rPr>
          <w:sz w:val="28"/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19D852F9" w:rsidR="00C76DC3" w:rsidRPr="001131EB" w:rsidRDefault="00C76DC3" w:rsidP="001131EB">
                            <w:pPr>
                              <w:suppressAutoHyphens/>
                              <w:spacing w:after="480" w:line="240" w:lineRule="exact"/>
                              <w:rPr>
                                <w:sz w:val="28"/>
                              </w:rPr>
                            </w:pPr>
                            <w:r w:rsidRPr="001131EB">
                              <w:rPr>
                                <w:sz w:val="28"/>
                              </w:rPr>
                              <w:fldChar w:fldCharType="begin"/>
                            </w:r>
                            <w:r w:rsidRPr="001131EB">
                              <w:rPr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31EB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1131EB">
                              <w:rPr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      </w:r>
                            <w:r w:rsidRPr="001131EB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C76DC3" w:rsidRDefault="00C76DC3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C76DC3" w:rsidRPr="000217BF" w:rsidRDefault="00C76DC3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19D852F9" w:rsidR="00C76DC3" w:rsidRPr="001131EB" w:rsidRDefault="00C76DC3" w:rsidP="001131EB">
                      <w:pPr>
                        <w:suppressAutoHyphens/>
                        <w:spacing w:after="480" w:line="240" w:lineRule="exact"/>
                        <w:rPr>
                          <w:sz w:val="28"/>
                        </w:rPr>
                      </w:pPr>
                      <w:r w:rsidRPr="001131EB">
                        <w:rPr>
                          <w:sz w:val="28"/>
                        </w:rPr>
                        <w:fldChar w:fldCharType="begin"/>
                      </w:r>
                      <w:r w:rsidRPr="001131EB">
                        <w:rPr>
                          <w:sz w:val="28"/>
                        </w:rPr>
                        <w:instrText xml:space="preserve"> DOCPROPERTY  doc_summary  \* MERGEFORMAT </w:instrText>
                      </w:r>
                      <w:r w:rsidRPr="001131EB">
                        <w:rPr>
                          <w:sz w:val="28"/>
                        </w:rPr>
                        <w:fldChar w:fldCharType="separate"/>
                      </w:r>
                      <w:r w:rsidRPr="001131EB">
                        <w:rPr>
                          <w:sz w:val="28"/>
                        </w:rPr>
                        <w:t xml:space="preserve">О внесении изменений в муниципальную программу «Управление муниципальным имуществом и земельными ресурсами в Кочевском </w:t>
                      </w:r>
                      <w:proofErr w:type="gramStart"/>
                      <w:r w:rsidRPr="001131EB">
                        <w:rPr>
                          <w:sz w:val="28"/>
                        </w:rPr>
                        <w:t>муниципальном  округе</w:t>
                      </w:r>
                      <w:proofErr w:type="gramEnd"/>
                      <w:r w:rsidRPr="001131EB">
                        <w:rPr>
                          <w:sz w:val="28"/>
                        </w:rPr>
                        <w:t>»</w:t>
                      </w:r>
                      <w:r w:rsidRPr="001131EB">
                        <w:rPr>
                          <w:sz w:val="28"/>
                        </w:rPr>
                        <w:fldChar w:fldCharType="end"/>
                      </w:r>
                    </w:p>
                    <w:p w14:paraId="1B3F559B" w14:textId="77777777" w:rsidR="00C76DC3" w:rsidRDefault="00C76DC3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C76DC3" w:rsidRPr="000217BF" w:rsidRDefault="00C76DC3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58F840A8" w:rsidR="00C76DC3" w:rsidRPr="00A071C1" w:rsidRDefault="00A071C1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58F840A8" w:rsidR="00C76DC3" w:rsidRPr="00A071C1" w:rsidRDefault="00A071C1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3B7860A5" w:rsidR="00C76DC3" w:rsidRPr="00514A6F" w:rsidRDefault="00A071C1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00.10.2022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3B7860A5" w:rsidR="00C76DC3" w:rsidRPr="00514A6F" w:rsidRDefault="00A071C1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00.10.2022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3C3C" w:rsidRPr="006C3C3C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A6407">
        <w:rPr>
          <w:sz w:val="28"/>
          <w:szCs w:val="28"/>
        </w:rPr>
        <w:t xml:space="preserve">Уставом Кочевского муниципального округа Пермского края, </w:t>
      </w:r>
      <w:r w:rsidR="009C2A43">
        <w:rPr>
          <w:sz w:val="28"/>
          <w:szCs w:val="28"/>
        </w:rPr>
        <w:t xml:space="preserve">решением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580E26">
        <w:rPr>
          <w:sz w:val="28"/>
          <w:szCs w:val="28"/>
        </w:rPr>
        <w:t>04.10.2022 № 91</w:t>
      </w:r>
      <w:bookmarkStart w:id="0" w:name="_GoBack"/>
      <w:bookmarkEnd w:id="0"/>
      <w:r w:rsidR="009C2A43">
        <w:rPr>
          <w:sz w:val="28"/>
          <w:szCs w:val="28"/>
        </w:rPr>
        <w:t xml:space="preserve"> «О внесении изменений и дополнений в решение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9C2A43">
        <w:rPr>
          <w:sz w:val="28"/>
          <w:szCs w:val="28"/>
        </w:rPr>
        <w:t>27.12.2021 № 154</w:t>
      </w:r>
      <w:r w:rsidR="009C2A43" w:rsidRPr="006C3C3C">
        <w:rPr>
          <w:sz w:val="28"/>
          <w:szCs w:val="28"/>
        </w:rPr>
        <w:t xml:space="preserve"> </w:t>
      </w:r>
      <w:r w:rsidR="006E38AC">
        <w:rPr>
          <w:szCs w:val="28"/>
        </w:rPr>
        <w:t>«</w:t>
      </w:r>
      <w:r w:rsidR="009C2A43" w:rsidRPr="006C3C3C">
        <w:rPr>
          <w:sz w:val="28"/>
          <w:szCs w:val="28"/>
        </w:rPr>
        <w:t xml:space="preserve">О </w:t>
      </w:r>
      <w:r w:rsidR="009C2A43">
        <w:rPr>
          <w:sz w:val="28"/>
          <w:szCs w:val="28"/>
        </w:rPr>
        <w:t xml:space="preserve">бюджете </w:t>
      </w:r>
      <w:r w:rsidR="009C2A43" w:rsidRPr="006C3C3C">
        <w:rPr>
          <w:sz w:val="28"/>
          <w:szCs w:val="28"/>
        </w:rPr>
        <w:t>Кочевского муни</w:t>
      </w:r>
      <w:r w:rsidR="009C2A43">
        <w:rPr>
          <w:sz w:val="28"/>
          <w:szCs w:val="28"/>
        </w:rPr>
        <w:t>ципального округа</w:t>
      </w:r>
      <w:r w:rsidR="009C2A43" w:rsidRPr="006C3C3C">
        <w:rPr>
          <w:sz w:val="28"/>
          <w:szCs w:val="28"/>
        </w:rPr>
        <w:t xml:space="preserve"> Пермского края на 202</w:t>
      </w:r>
      <w:r w:rsidR="009C2A43">
        <w:rPr>
          <w:sz w:val="28"/>
          <w:szCs w:val="28"/>
        </w:rPr>
        <w:t>2</w:t>
      </w:r>
      <w:r w:rsidR="009C2A43" w:rsidRPr="006C3C3C">
        <w:rPr>
          <w:sz w:val="28"/>
          <w:szCs w:val="28"/>
        </w:rPr>
        <w:t xml:space="preserve"> год и на плановый период 202</w:t>
      </w:r>
      <w:r w:rsidR="009C2A43">
        <w:rPr>
          <w:sz w:val="28"/>
          <w:szCs w:val="28"/>
        </w:rPr>
        <w:t>3</w:t>
      </w:r>
      <w:r w:rsidR="009C2A43" w:rsidRPr="006C3C3C">
        <w:rPr>
          <w:sz w:val="28"/>
          <w:szCs w:val="28"/>
        </w:rPr>
        <w:t xml:space="preserve"> и 202</w:t>
      </w:r>
      <w:r w:rsidR="009C2A43">
        <w:rPr>
          <w:sz w:val="28"/>
          <w:szCs w:val="28"/>
        </w:rPr>
        <w:t>4</w:t>
      </w:r>
      <w:r w:rsidR="009C2A43" w:rsidRPr="006C3C3C">
        <w:rPr>
          <w:sz w:val="28"/>
          <w:szCs w:val="28"/>
        </w:rPr>
        <w:t xml:space="preserve"> годов</w:t>
      </w:r>
      <w:r w:rsidR="006E38AC">
        <w:rPr>
          <w:szCs w:val="28"/>
        </w:rPr>
        <w:t>»</w:t>
      </w:r>
      <w:r w:rsidR="009C2A43">
        <w:rPr>
          <w:sz w:val="28"/>
          <w:szCs w:val="28"/>
        </w:rPr>
        <w:t>,</w: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</w:p>
    <w:p w14:paraId="6BFAA595" w14:textId="2305FF84" w:rsidR="002C7922" w:rsidRPr="006C3C3C" w:rsidRDefault="00442C52" w:rsidP="002C79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C7922">
        <w:rPr>
          <w:sz w:val="28"/>
          <w:szCs w:val="28"/>
        </w:rPr>
        <w:t xml:space="preserve">дминистрация </w:t>
      </w:r>
      <w:r w:rsidR="002C7922" w:rsidRPr="006C3C3C">
        <w:rPr>
          <w:sz w:val="28"/>
          <w:szCs w:val="28"/>
        </w:rPr>
        <w:t>Кочевского муниципального округа ПОСТАНОВЛЯ</w:t>
      </w:r>
      <w:r w:rsidR="002C7922">
        <w:rPr>
          <w:sz w:val="28"/>
          <w:szCs w:val="28"/>
        </w:rPr>
        <w:t>ЕТ</w:t>
      </w:r>
      <w:r w:rsidR="002C7922" w:rsidRPr="006C3C3C">
        <w:rPr>
          <w:sz w:val="28"/>
          <w:szCs w:val="28"/>
        </w:rPr>
        <w:t>:</w:t>
      </w:r>
    </w:p>
    <w:p w14:paraId="0A909C12" w14:textId="4616142A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B9255D">
        <w:rPr>
          <w:sz w:val="28"/>
          <w:szCs w:val="28"/>
          <w:lang w:eastAsia="x-none"/>
        </w:rPr>
        <w:t>03 ноября</w:t>
      </w:r>
      <w:r w:rsidRPr="006C3C3C">
        <w:rPr>
          <w:sz w:val="28"/>
          <w:szCs w:val="28"/>
          <w:lang w:eastAsia="x-none"/>
        </w:rPr>
        <w:t xml:space="preserve"> 20</w:t>
      </w:r>
      <w:r w:rsidR="00B774B1">
        <w:rPr>
          <w:sz w:val="28"/>
          <w:szCs w:val="28"/>
          <w:lang w:eastAsia="x-none"/>
        </w:rPr>
        <w:t>2</w:t>
      </w:r>
      <w:r w:rsidR="00B9255D">
        <w:rPr>
          <w:sz w:val="28"/>
          <w:szCs w:val="28"/>
          <w:lang w:eastAsia="x-none"/>
        </w:rPr>
        <w:t>1</w:t>
      </w:r>
      <w:r w:rsidRPr="006C3C3C">
        <w:rPr>
          <w:sz w:val="28"/>
          <w:szCs w:val="28"/>
          <w:lang w:eastAsia="x-none"/>
        </w:rPr>
        <w:t xml:space="preserve"> № </w:t>
      </w:r>
      <w:r w:rsidR="00B9255D">
        <w:rPr>
          <w:sz w:val="28"/>
          <w:szCs w:val="28"/>
          <w:lang w:eastAsia="x-none"/>
        </w:rPr>
        <w:t>669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 w:rsidRPr="009C2A43">
        <w:rPr>
          <w:sz w:val="28"/>
          <w:szCs w:val="28"/>
          <w:lang w:eastAsia="x-none"/>
        </w:rPr>
        <w:t xml:space="preserve"> </w:t>
      </w:r>
      <w:r w:rsidR="009C2A43">
        <w:rPr>
          <w:sz w:val="28"/>
          <w:szCs w:val="28"/>
          <w:lang w:eastAsia="x-none"/>
        </w:rPr>
        <w:t>(в редакции постановлени</w:t>
      </w:r>
      <w:r w:rsidR="00263974">
        <w:rPr>
          <w:sz w:val="28"/>
          <w:szCs w:val="28"/>
          <w:lang w:eastAsia="x-none"/>
        </w:rPr>
        <w:t>й</w:t>
      </w:r>
      <w:r w:rsidR="009C2A43">
        <w:rPr>
          <w:sz w:val="28"/>
          <w:szCs w:val="28"/>
          <w:lang w:eastAsia="x-none"/>
        </w:rPr>
        <w:t xml:space="preserve"> администрации Кочевского муниципального округа от 07.02.2022 № 97-293-01-01</w:t>
      </w:r>
      <w:r w:rsidR="00263974">
        <w:rPr>
          <w:sz w:val="28"/>
          <w:szCs w:val="28"/>
          <w:lang w:eastAsia="x-none"/>
        </w:rPr>
        <w:t>, от 21.07.2022 № 580-293-01-01</w:t>
      </w:r>
      <w:r w:rsidR="009C2A43">
        <w:rPr>
          <w:sz w:val="28"/>
          <w:szCs w:val="28"/>
          <w:lang w:eastAsia="x-none"/>
        </w:rPr>
        <w:t>).</w:t>
      </w:r>
    </w:p>
    <w:p w14:paraId="69B7A285" w14:textId="50F1153F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>Настоящее пост</w:t>
      </w:r>
      <w:r w:rsidR="00A071C1">
        <w:rPr>
          <w:rFonts w:eastAsia="Calibri"/>
          <w:sz w:val="28"/>
          <w:szCs w:val="28"/>
          <w:lang w:eastAsia="en-US"/>
        </w:rPr>
        <w:t>ановление вступает в силу 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 газете «Кочевская жизнь», подлежит размещению на официальном сайте администрации </w:t>
      </w:r>
      <w:r w:rsidR="00A071C1">
        <w:rPr>
          <w:rFonts w:eastAsia="Calibri"/>
          <w:sz w:val="28"/>
          <w:szCs w:val="28"/>
          <w:lang w:eastAsia="en-US"/>
        </w:rPr>
        <w:t xml:space="preserve">Кочевского </w:t>
      </w:r>
      <w:r w:rsidRPr="006C3C3C">
        <w:rPr>
          <w:rFonts w:eastAsia="Calibri"/>
          <w:sz w:val="28"/>
          <w:szCs w:val="28"/>
          <w:lang w:eastAsia="en-US"/>
        </w:rPr>
        <w:t>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C971C6">
        <w:rPr>
          <w:rFonts w:eastAsia="Calibri"/>
          <w:sz w:val="28"/>
          <w:szCs w:val="28"/>
          <w:lang w:eastAsia="en-US"/>
        </w:rPr>
        <w:t>2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C971C6">
        <w:rPr>
          <w:rFonts w:eastAsia="Calibri"/>
          <w:sz w:val="28"/>
          <w:szCs w:val="28"/>
          <w:lang w:eastAsia="en-US"/>
        </w:rPr>
        <w:t>3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C971C6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4A1507C3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муниципального округа по развитию инфраструктуры и жилищно-коммунального хозяйства.</w:t>
      </w:r>
    </w:p>
    <w:p w14:paraId="6F68F442" w14:textId="77777777" w:rsidR="002C7922" w:rsidRDefault="002C7922" w:rsidP="006C3C3C">
      <w:pPr>
        <w:rPr>
          <w:sz w:val="28"/>
          <w:szCs w:val="28"/>
          <w:lang w:eastAsia="x-none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1CEB937E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 </w:t>
      </w:r>
      <w:r w:rsidR="00A071C1">
        <w:rPr>
          <w:sz w:val="28"/>
          <w:szCs w:val="28"/>
          <w:lang w:eastAsia="x-none"/>
        </w:rPr>
        <w:t>00.10.2022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>№</w:t>
      </w:r>
      <w:r w:rsidR="00A071C1">
        <w:rPr>
          <w:sz w:val="28"/>
          <w:szCs w:val="28"/>
          <w:lang w:eastAsia="x-none"/>
        </w:rPr>
        <w:t xml:space="preserve"> 000-293-01-01</w:t>
      </w:r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02CDC6CE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C971C6">
        <w:rPr>
          <w:b/>
          <w:sz w:val="28"/>
          <w:szCs w:val="28"/>
          <w:lang w:eastAsia="x-none"/>
        </w:rPr>
        <w:t>03 ноября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C971C6">
        <w:rPr>
          <w:b/>
          <w:sz w:val="28"/>
          <w:szCs w:val="28"/>
          <w:lang w:eastAsia="x-none"/>
        </w:rPr>
        <w:t>1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C971C6">
        <w:rPr>
          <w:b/>
          <w:sz w:val="28"/>
          <w:szCs w:val="28"/>
          <w:lang w:eastAsia="x-none"/>
        </w:rPr>
        <w:t>669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5B558CAB" w14:textId="77777777" w:rsidR="00D74818" w:rsidRDefault="00D74818" w:rsidP="00D74818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Паспорте муниципальной программы позицию строки «Объемы и источники финансирования программы» изложить в новой редакции следующего содержания: </w:t>
      </w:r>
    </w:p>
    <w:p w14:paraId="7C02511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1516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5745"/>
        <w:gridCol w:w="2271"/>
        <w:gridCol w:w="1984"/>
        <w:gridCol w:w="1843"/>
        <w:gridCol w:w="1701"/>
      </w:tblGrid>
      <w:tr w:rsidR="00D74818" w:rsidRPr="00DE6935" w14:paraId="5805114F" w14:textId="77777777" w:rsidTr="00407AB9">
        <w:trPr>
          <w:trHeight w:val="183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871" w14:textId="77777777" w:rsidR="00D74818" w:rsidRPr="00DE6935" w:rsidRDefault="00D74818" w:rsidP="00407AB9">
            <w:pPr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C634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9C2C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Расходы (тыс. руб.)</w:t>
            </w:r>
          </w:p>
        </w:tc>
      </w:tr>
      <w:tr w:rsidR="00D74818" w:rsidRPr="00DE6935" w14:paraId="63D5EE8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EEEC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AACE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56DC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E57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FF8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80F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Итого</w:t>
            </w:r>
          </w:p>
        </w:tc>
      </w:tr>
      <w:tr w:rsidR="00D74818" w:rsidRPr="00DE6935" w14:paraId="4D2DF71C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5E3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94F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F5B" w14:textId="78EE6FAE" w:rsidR="00D74818" w:rsidRPr="00DE6935" w:rsidRDefault="00260041" w:rsidP="008151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5156">
              <w:rPr>
                <w:sz w:val="28"/>
                <w:szCs w:val="28"/>
              </w:rPr>
              <w:t>829,81935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004" w14:textId="6A69A3D0" w:rsidR="00D74818" w:rsidRPr="00DE6935" w:rsidRDefault="00260041" w:rsidP="00260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6770,67888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7A4" w14:textId="77777777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 w:rsidRPr="00BA24B3">
              <w:rPr>
                <w:sz w:val="28"/>
                <w:szCs w:val="28"/>
              </w:rPr>
              <w:t>180</w:t>
            </w:r>
            <w:r>
              <w:rPr>
                <w:sz w:val="28"/>
                <w:szCs w:val="28"/>
              </w:rPr>
              <w:t>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5A5" w14:textId="1D44BBE3" w:rsidR="00D74818" w:rsidRPr="00DE6935" w:rsidRDefault="00260041" w:rsidP="008151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  <w:r w:rsidR="00815156">
              <w:rPr>
                <w:sz w:val="28"/>
                <w:szCs w:val="28"/>
              </w:rPr>
              <w:t>03,17823</w:t>
            </w:r>
          </w:p>
        </w:tc>
      </w:tr>
      <w:tr w:rsidR="003E43A3" w:rsidRPr="009C2EB4" w14:paraId="3D82F3A2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18A" w14:textId="77777777" w:rsidR="003E43A3" w:rsidRPr="00DE6935" w:rsidRDefault="003E43A3" w:rsidP="003E43A3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B934" w14:textId="77777777" w:rsidR="003E43A3" w:rsidRPr="00DE6935" w:rsidRDefault="003E43A3" w:rsidP="003E43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D349" w14:textId="09068CBA" w:rsidR="003E43A3" w:rsidRPr="00815156" w:rsidRDefault="00815156" w:rsidP="008151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515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1</w:t>
            </w:r>
            <w:r w:rsidRPr="00815156">
              <w:rPr>
                <w:sz w:val="28"/>
                <w:szCs w:val="28"/>
              </w:rPr>
              <w:t>7,56935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77BB" w14:textId="34FCD43D" w:rsidR="003E43A3" w:rsidRPr="00D74818" w:rsidRDefault="003E43A3" w:rsidP="003E4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2547,87983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FD1B" w14:textId="6742F44C" w:rsidR="003E43A3" w:rsidRPr="00D74818" w:rsidRDefault="003E43A3" w:rsidP="003E4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818">
              <w:rPr>
                <w:sz w:val="28"/>
                <w:szCs w:val="28"/>
              </w:rPr>
              <w:t>1802,68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2D0" w14:textId="1C24490E" w:rsidR="003E43A3" w:rsidRPr="009C2EB4" w:rsidRDefault="003E43A3" w:rsidP="008151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15156">
              <w:rPr>
                <w:sz w:val="28"/>
                <w:szCs w:val="28"/>
              </w:rPr>
              <w:t>868,12918</w:t>
            </w:r>
          </w:p>
        </w:tc>
      </w:tr>
      <w:tr w:rsidR="00D74818" w:rsidRPr="00DE6935" w14:paraId="704A88E7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FA2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44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C41" w14:textId="0D9FA9BE" w:rsidR="00D74818" w:rsidRPr="00DE6935" w:rsidRDefault="00B43386" w:rsidP="00B433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312,25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8D" w14:textId="6BBC4852" w:rsidR="00D74818" w:rsidRPr="00DE6935" w:rsidRDefault="00260041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4222,79905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A51" w14:textId="2E27FEAA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3F4" w14:textId="4621DF12" w:rsidR="00D74818" w:rsidRPr="00DE6935" w:rsidRDefault="00D74818" w:rsidP="00B433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26B5">
              <w:rPr>
                <w:sz w:val="28"/>
              </w:rPr>
              <w:t>4</w:t>
            </w:r>
            <w:r w:rsidR="00B43386">
              <w:rPr>
                <w:sz w:val="28"/>
              </w:rPr>
              <w:t>535,04905</w:t>
            </w:r>
          </w:p>
        </w:tc>
      </w:tr>
      <w:tr w:rsidR="00D74818" w:rsidRPr="00DE6935" w14:paraId="504903A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7C5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76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84F" w14:textId="6B013A46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3BD" w14:textId="0F57170D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902" w14:textId="114068F9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4948" w14:textId="71159FE4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  <w:tr w:rsidR="00D74818" w:rsidRPr="00DE6935" w14:paraId="5C317806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0B7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289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B9A" w14:textId="1E8BA80D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A46" w14:textId="1B7B1DCE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56A" w14:textId="1A1316E5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02" w14:textId="5D8AB3AB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</w:tbl>
    <w:p w14:paraId="70D65C3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022A207" w14:textId="113D83D4" w:rsidR="00F002BC" w:rsidRPr="00F002BC" w:rsidRDefault="00F002BC" w:rsidP="00F002BC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right="338" w:firstLine="555"/>
        <w:jc w:val="both"/>
        <w:outlineLvl w:val="0"/>
        <w:rPr>
          <w:rFonts w:ascii="Times New Roman" w:eastAsia="Calibri" w:hAnsi="Times New Roman"/>
          <w:sz w:val="28"/>
          <w:szCs w:val="28"/>
          <w:lang w:val="ru-RU"/>
        </w:rPr>
      </w:pPr>
      <w:r w:rsidRPr="00F002BC">
        <w:rPr>
          <w:rFonts w:ascii="Times New Roman" w:hAnsi="Times New Roman"/>
          <w:sz w:val="28"/>
          <w:szCs w:val="28"/>
          <w:lang w:val="ru-RU"/>
        </w:rPr>
        <w:t xml:space="preserve">В приложении 1 к Программе «Подпрограмма 1 «Эффективное управление земельными ресурсами»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F002BC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содержания:</w:t>
      </w:r>
    </w:p>
    <w:p w14:paraId="6128CBE0" w14:textId="77777777" w:rsidR="00F002BC" w:rsidRDefault="00F002BC" w:rsidP="00F00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F002BC" w:rsidRPr="001A79A2" w14:paraId="7D468B05" w14:textId="77777777" w:rsidTr="00407AB9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31C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A49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418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F002BC" w:rsidRPr="001A79A2" w14:paraId="0F6616B9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8C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3C1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5E75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2F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72F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9D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4AD0" w:rsidRPr="001A79A2" w14:paraId="7835B67C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3F9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D35" w14:textId="77777777" w:rsidR="00104AD0" w:rsidRPr="001A79A2" w:rsidRDefault="00104AD0" w:rsidP="00104A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CDB9" w14:textId="59054339" w:rsidR="00104AD0" w:rsidRPr="001A79A2" w:rsidRDefault="00B43386" w:rsidP="00B43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930,13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229" w14:textId="3EE0F57F" w:rsidR="00104AD0" w:rsidRPr="001A79A2" w:rsidRDefault="007A68DF" w:rsidP="007A6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6460,67888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2253" w14:textId="17387E53" w:rsidR="00104AD0" w:rsidRPr="001A79A2" w:rsidRDefault="00104AD0" w:rsidP="00104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56A" w14:textId="751BBABA" w:rsidR="00104AD0" w:rsidRPr="001A79A2" w:rsidRDefault="007A68DF" w:rsidP="00B43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B43386">
              <w:rPr>
                <w:sz w:val="28"/>
                <w:szCs w:val="28"/>
              </w:rPr>
              <w:t>83,48888</w:t>
            </w:r>
          </w:p>
        </w:tc>
      </w:tr>
      <w:tr w:rsidR="00F002BC" w:rsidRPr="001A79A2" w14:paraId="3D494863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B14D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CB35B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8D7" w14:textId="188A19C2" w:rsidR="00F002BC" w:rsidRPr="001A79A2" w:rsidRDefault="00B43386" w:rsidP="00B43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930,13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079" w14:textId="2182BCAD" w:rsidR="00F002BC" w:rsidRPr="001A79A2" w:rsidRDefault="007A68DF" w:rsidP="007A6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2237,87983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68F" w14:textId="040B38B6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1492,68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30E" w14:textId="740EAEAF" w:rsidR="00F002BC" w:rsidRPr="001A79A2" w:rsidRDefault="00D74818" w:rsidP="00B433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A68DF">
              <w:rPr>
                <w:sz w:val="28"/>
                <w:szCs w:val="28"/>
              </w:rPr>
              <w:t>6</w:t>
            </w:r>
            <w:r w:rsidR="00B43386">
              <w:rPr>
                <w:sz w:val="28"/>
                <w:szCs w:val="28"/>
              </w:rPr>
              <w:t>60,68983</w:t>
            </w:r>
          </w:p>
        </w:tc>
      </w:tr>
      <w:tr w:rsidR="00F002BC" w:rsidRPr="001A79A2" w14:paraId="7F6FBF35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1CF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D5DA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FC5E" w14:textId="6FB09F58" w:rsidR="00F002BC" w:rsidRPr="001A79A2" w:rsidRDefault="00F002BC" w:rsidP="00F00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527B" w14:textId="6733328B" w:rsidR="00F002BC" w:rsidRPr="001A79A2" w:rsidRDefault="007A68DF" w:rsidP="007A6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4222,79905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F23C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817" w14:textId="16E2EFE3" w:rsidR="00F002BC" w:rsidRPr="001A79A2" w:rsidRDefault="007A68DF" w:rsidP="007A6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4222,79905</w:t>
            </w:r>
          </w:p>
        </w:tc>
      </w:tr>
      <w:tr w:rsidR="00F002BC" w:rsidRPr="001A79A2" w14:paraId="1C38F5FE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7D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385C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E5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2E2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AB6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450" w14:textId="77777777" w:rsidR="00F002BC" w:rsidRPr="001A79A2" w:rsidRDefault="00F002BC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F002BC" w:rsidRPr="001A79A2" w14:paraId="12A8B40D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DE7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11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81F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8E6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F03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FA9" w14:textId="77777777" w:rsidR="00F002BC" w:rsidRPr="001A79A2" w:rsidRDefault="00F002BC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6D1021B9" w14:textId="6EFCC053" w:rsidR="00F002BC" w:rsidRPr="00062C83" w:rsidRDefault="00F002BC" w:rsidP="00F002B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467193F9" w14:textId="7FF726CA" w:rsidR="00105138" w:rsidRPr="005A2B02" w:rsidRDefault="00105138" w:rsidP="005A2B02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 w:rsidRPr="005A2B02">
        <w:rPr>
          <w:rFonts w:ascii="Times New Roman" w:hAnsi="Times New Roman"/>
          <w:sz w:val="28"/>
          <w:szCs w:val="28"/>
          <w:lang w:val="ru-RU"/>
        </w:rPr>
        <w:t xml:space="preserve">В приложении 2 к Программе «Подпрограмма 2 «Эффективное управление муниципальным имуществом»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5A2B02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</w:t>
      </w:r>
      <w:r w:rsidR="00EA59B0" w:rsidRPr="005A2B02">
        <w:rPr>
          <w:rFonts w:ascii="Times New Roman" w:hAnsi="Times New Roman"/>
          <w:sz w:val="28"/>
          <w:szCs w:val="28"/>
          <w:lang w:val="ru-RU"/>
        </w:rPr>
        <w:t>:</w:t>
      </w:r>
      <w:r w:rsidRPr="005A2B0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5D3502D" w14:textId="77777777" w:rsidR="00105138" w:rsidRDefault="00B1128C" w:rsidP="00B112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105138" w:rsidRPr="001A79A2" w14:paraId="0CF8DF45" w14:textId="77777777" w:rsidTr="00407AB9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A63D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4E78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968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105138" w:rsidRPr="001A79A2" w14:paraId="5072A025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E4B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DE0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0EA" w14:textId="04C6CF17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2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958" w14:textId="2C18AA0B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405" w14:textId="07A6F6E9" w:rsidR="00105138" w:rsidRPr="001A79A2" w:rsidRDefault="00105138" w:rsidP="003567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3567E5"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F7E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105138" w:rsidRPr="001A79A2" w14:paraId="58412372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085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196E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601" w14:textId="055AADC2" w:rsidR="00105138" w:rsidRPr="001A79A2" w:rsidRDefault="00D55246" w:rsidP="003B0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899,68935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46C" w14:textId="4323E31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47D3" w14:textId="5038424D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CA1" w14:textId="6E64C81B" w:rsidR="00105138" w:rsidRPr="001A79A2" w:rsidRDefault="00105138" w:rsidP="00D552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5246">
              <w:rPr>
                <w:sz w:val="28"/>
                <w:szCs w:val="28"/>
              </w:rPr>
              <w:t>519,68935</w:t>
            </w:r>
          </w:p>
        </w:tc>
      </w:tr>
      <w:tr w:rsidR="00105138" w:rsidRPr="001A79A2" w14:paraId="5FE5BFB7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A6C7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FFC61" w14:textId="17176B94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 w:rsidR="00631922"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824" w14:textId="58E8B45B" w:rsidR="00105138" w:rsidRPr="001A79A2" w:rsidRDefault="001E2655" w:rsidP="00D552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55246">
              <w:rPr>
                <w:sz w:val="28"/>
                <w:szCs w:val="28"/>
              </w:rPr>
              <w:t>8</w:t>
            </w:r>
            <w:r w:rsidR="003B0816">
              <w:rPr>
                <w:sz w:val="28"/>
                <w:szCs w:val="28"/>
              </w:rPr>
              <w:t>7,43935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44A" w14:textId="10734191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146B" w14:textId="7B95A307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F65" w14:textId="627AEEDD" w:rsidR="00105138" w:rsidRPr="001A79A2" w:rsidRDefault="00104C50" w:rsidP="00D552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5246">
              <w:rPr>
                <w:sz w:val="28"/>
                <w:szCs w:val="28"/>
              </w:rPr>
              <w:t>207,43935</w:t>
            </w:r>
          </w:p>
        </w:tc>
      </w:tr>
      <w:tr w:rsidR="00105138" w:rsidRPr="001A79A2" w14:paraId="6872DCD7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A26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1F09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950D" w14:textId="030179A6" w:rsidR="00105138" w:rsidRPr="001A79A2" w:rsidRDefault="003B0816" w:rsidP="003B0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C6E" w14:textId="3D16AF8B" w:rsidR="00105138" w:rsidRPr="001A79A2" w:rsidRDefault="005A2B02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9C7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DC3" w14:textId="28C615A1" w:rsidR="00105138" w:rsidRPr="001A79A2" w:rsidRDefault="003B0816" w:rsidP="003B08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312,25</w:t>
            </w:r>
          </w:p>
        </w:tc>
      </w:tr>
      <w:tr w:rsidR="00105138" w:rsidRPr="001A79A2" w14:paraId="08F875E9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D7E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824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BDDB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6B2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2D9D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A8" w14:textId="77777777" w:rsidR="00105138" w:rsidRPr="001A79A2" w:rsidRDefault="00105138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105138" w:rsidRPr="001A79A2" w14:paraId="6D23A4EC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0E2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281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7FD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8AE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7E6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07B" w14:textId="77777777" w:rsidR="00105138" w:rsidRPr="001A79A2" w:rsidRDefault="00105138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0B7AF490" w14:textId="716B269C" w:rsidR="00105138" w:rsidRDefault="00B1128C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1225789B" w14:textId="77777777" w:rsidR="00407AB9" w:rsidRPr="00062C83" w:rsidRDefault="00407AB9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29088B5" w14:textId="16897DE0" w:rsidR="00407AB9" w:rsidRDefault="00407AB9" w:rsidP="001E2655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 xml:space="preserve">В Приложении 3 к </w:t>
      </w:r>
      <w:r>
        <w:rPr>
          <w:rFonts w:ascii="Times New Roman" w:hAnsi="Times New Roman"/>
          <w:sz w:val="28"/>
          <w:szCs w:val="28"/>
          <w:lang w:val="ru-RU"/>
        </w:rPr>
        <w:t>программе в таблице «Перечень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Кочевского муниципального округа Пермского края</w:t>
      </w:r>
      <w:r w:rsidR="00AB762B">
        <w:rPr>
          <w:rFonts w:ascii="Times New Roman" w:hAnsi="Times New Roman"/>
          <w:sz w:val="28"/>
          <w:szCs w:val="28"/>
          <w:lang w:val="ru-RU"/>
        </w:rPr>
        <w:t xml:space="preserve"> в подпрограмме 1 «Эффективное управление земельными ресурсами» позиции строк 8,9 изложить в новой редакции следующего содержания:</w:t>
      </w:r>
    </w:p>
    <w:p w14:paraId="22C95D45" w14:textId="584CAD1F" w:rsidR="00AB762B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  <w:r w:rsidRPr="00AB762B"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5056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1"/>
        <w:gridCol w:w="4412"/>
        <w:gridCol w:w="1097"/>
        <w:gridCol w:w="3279"/>
        <w:gridCol w:w="1129"/>
        <w:gridCol w:w="1648"/>
        <w:gridCol w:w="1398"/>
        <w:gridCol w:w="1186"/>
        <w:gridCol w:w="1192"/>
      </w:tblGrid>
      <w:tr w:rsidR="00AB762B" w:rsidRPr="003F4ED2" w14:paraId="38C09932" w14:textId="77777777" w:rsidTr="00C76DC3">
        <w:trPr>
          <w:trHeight w:val="36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0489" w14:textId="024CD4D4" w:rsidR="00AB762B" w:rsidRPr="009C2EB4" w:rsidRDefault="00AB762B" w:rsidP="00AB76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D383" w14:textId="77777777" w:rsidR="00AB762B" w:rsidRPr="000D0B5B" w:rsidRDefault="00AB762B" w:rsidP="00C76DC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D0B5B">
              <w:rPr>
                <w:color w:val="000000"/>
                <w:sz w:val="28"/>
                <w:szCs w:val="28"/>
              </w:rPr>
              <w:t>Разработка проектов межевания территории   и проведение комплексных кадастровых работ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6F7" w14:textId="77777777" w:rsidR="00AB762B" w:rsidRPr="003F4ED2" w:rsidRDefault="00AB762B" w:rsidP="00C76D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DB6B" w14:textId="3A2E88CB" w:rsidR="00AB762B" w:rsidRPr="003F4ED2" w:rsidRDefault="00AB762B" w:rsidP="00AB762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1F8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E8B9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50D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A027" w14:textId="120588BC" w:rsidR="00AB762B" w:rsidRPr="003F4ED2" w:rsidRDefault="00AB762B" w:rsidP="00AB762B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D5B" w14:textId="77777777" w:rsidR="00AB762B" w:rsidRPr="003F4ED2" w:rsidRDefault="00AB762B" w:rsidP="00C76D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B762B" w:rsidRPr="003F4ED2" w14:paraId="1B06A08E" w14:textId="77777777" w:rsidTr="00C76DC3">
        <w:trPr>
          <w:trHeight w:val="36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E489" w14:textId="70FAFB74" w:rsidR="00AB762B" w:rsidRPr="009C2EB4" w:rsidRDefault="00AB762B" w:rsidP="00AB76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3FA6" w14:textId="77777777" w:rsidR="00AB762B" w:rsidRPr="000D0B5B" w:rsidRDefault="00AB762B" w:rsidP="00C76DC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D0B5B">
              <w:rPr>
                <w:color w:val="000000"/>
                <w:sz w:val="28"/>
                <w:szCs w:val="28"/>
              </w:rPr>
              <w:t xml:space="preserve">Разработка проектов межевания территории   и проведение комплексных кадастровых работ  на условиях </w:t>
            </w:r>
            <w:proofErr w:type="spellStart"/>
            <w:r w:rsidRPr="000D0B5B">
              <w:rPr>
                <w:color w:val="000000"/>
                <w:sz w:val="28"/>
                <w:szCs w:val="28"/>
              </w:rPr>
              <w:t>софинансирования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A203" w14:textId="77777777" w:rsidR="00AB762B" w:rsidRPr="003F4ED2" w:rsidRDefault="00AB762B" w:rsidP="00C76D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3DB5" w14:textId="38D7F00C" w:rsidR="00AB762B" w:rsidRPr="003F4ED2" w:rsidRDefault="00AB762B" w:rsidP="00AB762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2D2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282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2BE4" w14:textId="77777777" w:rsidR="00AB762B" w:rsidRPr="003F4ED2" w:rsidRDefault="00AB762B" w:rsidP="00C76DC3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F4ED2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992E" w14:textId="3D956BD6" w:rsidR="00AB762B" w:rsidRPr="003F4ED2" w:rsidRDefault="00AB762B" w:rsidP="00AB762B">
            <w:pPr>
              <w:widowControl w:val="0"/>
              <w:suppressLineNumbers/>
              <w:suppressAutoHyphens/>
              <w:jc w:val="center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4666" w14:textId="77777777" w:rsidR="00AB762B" w:rsidRPr="003F4ED2" w:rsidRDefault="00AB762B" w:rsidP="00C76D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F4ED2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14:paraId="0EB69227" w14:textId="77777777" w:rsidR="00AB762B" w:rsidRDefault="00AB762B" w:rsidP="00AB762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2E6CF38C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>Приложение 4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77777777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>Приложение 4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2BB689C8" w14:textId="7B574A75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9C2434">
        <w:rPr>
          <w:sz w:val="28"/>
          <w:szCs w:val="28"/>
          <w:lang w:eastAsia="en-US"/>
        </w:rPr>
        <w:br/>
      </w: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</w:t>
      </w:r>
      <w:r>
        <w:rPr>
          <w:sz w:val="28"/>
          <w:szCs w:val="28"/>
        </w:rPr>
        <w:t xml:space="preserve"> Пермского края</w:t>
      </w:r>
      <w:r w:rsidRPr="009C2434">
        <w:rPr>
          <w:sz w:val="28"/>
          <w:szCs w:val="28"/>
        </w:rPr>
        <w:t>»</w:t>
      </w:r>
      <w:r w:rsidRPr="009C2434">
        <w:rPr>
          <w:sz w:val="28"/>
          <w:szCs w:val="28"/>
          <w:lang w:eastAsia="en-US"/>
        </w:rPr>
        <w:t xml:space="preserve">  за счет средств бюджета Кочевского муниципального округа</w:t>
      </w:r>
    </w:p>
    <w:p w14:paraId="43669FF4" w14:textId="77777777" w:rsidR="00BE12CD" w:rsidRP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6"/>
        <w:gridCol w:w="3297"/>
        <w:gridCol w:w="1650"/>
        <w:gridCol w:w="1650"/>
        <w:gridCol w:w="1497"/>
        <w:gridCol w:w="6"/>
      </w:tblGrid>
      <w:tr w:rsidR="00BE12CD" w:rsidRPr="00BE12CD" w14:paraId="1DAC55CA" w14:textId="77777777" w:rsidTr="00407AB9">
        <w:trPr>
          <w:cantSplit/>
          <w:trHeight w:val="239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2D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35A2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61A" w14:textId="77777777" w:rsidR="00BE12CD" w:rsidRPr="00BE12CD" w:rsidRDefault="00BE12CD" w:rsidP="00BE12CD">
            <w:pPr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Расходы &lt;1&gt;, тыс. руб.</w:t>
            </w:r>
          </w:p>
        </w:tc>
      </w:tr>
      <w:tr w:rsidR="00BE12CD" w:rsidRPr="00BE12CD" w14:paraId="5549ACD7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10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922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C4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2022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301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2023 год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46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2024 год</w:t>
            </w:r>
          </w:p>
        </w:tc>
      </w:tr>
      <w:tr w:rsidR="00BE12CD" w:rsidRPr="00BE12CD" w14:paraId="405C5567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015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4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36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266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2691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5</w:t>
            </w:r>
          </w:p>
        </w:tc>
      </w:tr>
      <w:tr w:rsidR="0005474A" w:rsidRPr="00BE12CD" w14:paraId="40488C1B" w14:textId="77777777" w:rsidTr="0080009B">
        <w:trPr>
          <w:gridAfter w:val="1"/>
          <w:wAfter w:w="2" w:type="pct"/>
          <w:cantSplit/>
          <w:trHeight w:val="68"/>
        </w:trPr>
        <w:tc>
          <w:tcPr>
            <w:tcW w:w="2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52A42" w14:textId="77777777" w:rsidR="0005474A" w:rsidRPr="00BE12CD" w:rsidRDefault="0005474A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E12CD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7A6" w14:textId="1972ADC5" w:rsidR="0005474A" w:rsidRPr="0080009B" w:rsidRDefault="0080009B" w:rsidP="00BE12C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4B1" w14:textId="7E1546BD" w:rsidR="0005474A" w:rsidRPr="00BE12CD" w:rsidRDefault="0005474A" w:rsidP="0081515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</w:t>
            </w:r>
            <w:r w:rsidR="00196441">
              <w:rPr>
                <w:b/>
                <w:sz w:val="28"/>
                <w:szCs w:val="28"/>
              </w:rPr>
              <w:t>5</w:t>
            </w:r>
            <w:r w:rsidR="00815156">
              <w:rPr>
                <w:b/>
                <w:sz w:val="28"/>
                <w:szCs w:val="28"/>
              </w:rPr>
              <w:t>1</w:t>
            </w:r>
            <w:r w:rsidR="00196441">
              <w:rPr>
                <w:b/>
                <w:sz w:val="28"/>
                <w:szCs w:val="28"/>
              </w:rPr>
              <w:t>7,56935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9EE4" w14:textId="510AE8A3" w:rsidR="0005474A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2547,87983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5C95" w14:textId="758AAC55" w:rsidR="0005474A" w:rsidRPr="00BE12CD" w:rsidRDefault="0005474A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>
              <w:rPr>
                <w:b/>
                <w:sz w:val="28"/>
                <w:szCs w:val="28"/>
              </w:rPr>
              <w:t>2,68</w:t>
            </w:r>
          </w:p>
        </w:tc>
      </w:tr>
      <w:tr w:rsidR="0080009B" w:rsidRPr="00BE12CD" w14:paraId="45C5F95A" w14:textId="77777777" w:rsidTr="00407AB9">
        <w:trPr>
          <w:gridAfter w:val="1"/>
          <w:wAfter w:w="2" w:type="pct"/>
          <w:cantSplit/>
          <w:trHeight w:val="598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2448A" w14:textId="77777777" w:rsidR="0080009B" w:rsidRPr="00BE12CD" w:rsidRDefault="0080009B" w:rsidP="00BE12C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E0A" w14:textId="0A4E50B8" w:rsidR="0080009B" w:rsidRPr="00BE12CD" w:rsidRDefault="0080009B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E92F" w14:textId="5596342C" w:rsidR="0080009B" w:rsidRPr="00D444F0" w:rsidRDefault="00196441" w:rsidP="00CB2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2B44">
              <w:rPr>
                <w:sz w:val="28"/>
                <w:szCs w:val="28"/>
              </w:rPr>
              <w:t>119,83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88B7" w14:textId="63EE5111" w:rsidR="0080009B" w:rsidRPr="00D444F0" w:rsidRDefault="00D444F0" w:rsidP="006874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2547,87983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9C1" w14:textId="2A8308D7" w:rsidR="0080009B" w:rsidRPr="00D444F0" w:rsidRDefault="00004932" w:rsidP="006874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1802,68</w:t>
            </w:r>
          </w:p>
        </w:tc>
      </w:tr>
      <w:tr w:rsidR="00004932" w:rsidRPr="00BE12CD" w14:paraId="0A88C37C" w14:textId="77777777" w:rsidTr="00407AB9">
        <w:trPr>
          <w:gridAfter w:val="1"/>
          <w:wAfter w:w="2" w:type="pct"/>
          <w:cantSplit/>
          <w:trHeight w:val="231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7A15F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694" w14:textId="191A752B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E707" w14:textId="3726CC07" w:rsidR="00004932" w:rsidRPr="00D444F0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DA85" w14:textId="0D5B363D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1E7F" w14:textId="7F3C7E2D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1ACBB5D3" w14:textId="77777777" w:rsidTr="00407AB9">
        <w:trPr>
          <w:gridAfter w:val="1"/>
          <w:wAfter w:w="2" w:type="pct"/>
          <w:cantSplit/>
          <w:trHeight w:val="285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1236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70D2" w14:textId="6A9F5B1C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УКС и ДХ администрации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DB8A" w14:textId="6AC2F735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2044" w14:textId="5492AA48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9018" w14:textId="199B79EE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682CC8FA" w14:textId="77777777" w:rsidTr="00407AB9">
        <w:trPr>
          <w:gridAfter w:val="1"/>
          <w:wAfter w:w="2" w:type="pct"/>
          <w:cantSplit/>
          <w:trHeight w:val="217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F5949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C2B" w14:textId="7A7507E4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7FA" w14:textId="3E0355FC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263,44067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D368" w14:textId="21067266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4B11" w14:textId="0F5F8255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0A25FEA8" w14:textId="77777777" w:rsidTr="00407AB9">
        <w:trPr>
          <w:gridAfter w:val="1"/>
          <w:wAfter w:w="2" w:type="pct"/>
          <w:cantSplit/>
          <w:trHeight w:val="654"/>
        </w:trPr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3C8B1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Подпрограмма  1 «Эффективное 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14:paraId="6FA702D1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7EE" w14:textId="1EE41074" w:rsidR="00004932" w:rsidRPr="00BE12CD" w:rsidRDefault="00D55246" w:rsidP="0019644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930,</w:t>
            </w:r>
            <w:r w:rsidR="0019644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26FB" w14:textId="48D30EF5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2237,87983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25D9" w14:textId="5F7B126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D5A3F">
              <w:rPr>
                <w:b/>
                <w:sz w:val="28"/>
                <w:szCs w:val="28"/>
              </w:rPr>
              <w:t>1492,68</w:t>
            </w:r>
          </w:p>
        </w:tc>
      </w:tr>
      <w:tr w:rsidR="00004932" w:rsidRPr="00BE12CD" w14:paraId="65773012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3125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Основное мероприятие 1. «Управление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889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F6C" w14:textId="34698CA1" w:rsidR="00004932" w:rsidRPr="00131DD9" w:rsidRDefault="00D55246" w:rsidP="00D552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835,65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08EF" w14:textId="750664EC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2175,19983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833B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1430,00</w:t>
            </w:r>
          </w:p>
        </w:tc>
      </w:tr>
      <w:tr w:rsidR="00004932" w:rsidRPr="00BE12CD" w14:paraId="08618532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00E0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Мероприятие 1.1 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F2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237A" w14:textId="221EB081" w:rsidR="00004932" w:rsidRPr="00BE12CD" w:rsidRDefault="00004932" w:rsidP="00D5524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55246">
              <w:rPr>
                <w:bCs/>
                <w:sz w:val="28"/>
                <w:szCs w:val="28"/>
              </w:rPr>
              <w:t>99,75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DA9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DB0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</w:tr>
      <w:tr w:rsidR="00004932" w:rsidRPr="00BE12CD" w14:paraId="1241FE41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A33" w14:textId="29A80D0C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lastRenderedPageBreak/>
              <w:t>Мероприятие 1.</w:t>
            </w:r>
            <w:r>
              <w:rPr>
                <w:color w:val="000000"/>
                <w:sz w:val="28"/>
                <w:szCs w:val="28"/>
              </w:rPr>
              <w:t>2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C78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E8C" w14:textId="5D3B20F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414,10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8A5E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F2E4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</w:tr>
      <w:tr w:rsidR="00004932" w:rsidRPr="00BE12CD" w14:paraId="64194CFC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5E59" w14:textId="40267AFE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E12CD">
              <w:rPr>
                <w:color w:val="000000"/>
                <w:sz w:val="28"/>
                <w:szCs w:val="28"/>
              </w:rPr>
              <w:t xml:space="preserve"> межевания территории</w:t>
            </w:r>
            <w:r w:rsidRPr="006E1488">
              <w:rPr>
                <w:color w:val="000000"/>
                <w:sz w:val="28"/>
                <w:szCs w:val="28"/>
              </w:rPr>
              <w:t xml:space="preserve"> кадастрового квартала 81:03:0270001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096" w14:textId="6F0A8A08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5AE" w14:textId="328AEC1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3038" w14:textId="0DA09B72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D6A5" w14:textId="77EA923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18C4A8F5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7AE5" w14:textId="797B9F15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1.4 «</w:t>
            </w:r>
            <w:r w:rsidRPr="006E1488">
              <w:rPr>
                <w:color w:val="000000"/>
                <w:sz w:val="28"/>
                <w:szCs w:val="28"/>
              </w:rPr>
              <w:t>Проведение работ для установления связей объектов капитального строительства с земельными участками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FBD" w14:textId="23117A0A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8025" w14:textId="145A1B5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4E9" w14:textId="3E41695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6D7A" w14:textId="362B287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762F4449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C1D8" w14:textId="76BACFE5" w:rsidR="00004932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</w:t>
            </w:r>
            <w:r>
              <w:rPr>
                <w:color w:val="000000"/>
                <w:sz w:val="28"/>
                <w:szCs w:val="28"/>
              </w:rPr>
              <w:t xml:space="preserve"> и на условиях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софинансирования</w:t>
            </w:r>
            <w:proofErr w:type="spellEnd"/>
            <w:r w:rsidRPr="00BE12CD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686A" w14:textId="5757F8F2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8864" w14:textId="36E55427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5505" w14:textId="36C30F65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745,19983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1D9" w14:textId="241AE4AA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73A14F50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697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BE12CD">
              <w:rPr>
                <w:color w:val="000000"/>
                <w:sz w:val="28"/>
                <w:szCs w:val="28"/>
              </w:rPr>
              <w:t>Основное  мероприятие</w:t>
            </w:r>
            <w:proofErr w:type="gramEnd"/>
            <w:r w:rsidRPr="00BE12CD">
              <w:rPr>
                <w:color w:val="000000"/>
                <w:sz w:val="28"/>
                <w:szCs w:val="28"/>
              </w:rPr>
              <w:t xml:space="preserve">  2.  «Обеспечение полноты и достоверности  учета  муниципального имущества»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8D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6EDB" w14:textId="57D7CDE5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94,48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9DB9" w14:textId="63C20372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62,68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BE11" w14:textId="32DC1EB5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62,68</w:t>
            </w:r>
          </w:p>
        </w:tc>
      </w:tr>
      <w:tr w:rsidR="00004932" w:rsidRPr="00BE12CD" w14:paraId="2B92E480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B8A9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Мероприятие  2.1 «Приобретение программного обеспечения по учету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3F6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59E3" w14:textId="38A5ABBC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52,88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4DAD" w14:textId="589FCD0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DB90" w14:textId="38A2248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</w:tr>
      <w:tr w:rsidR="00004932" w:rsidRPr="00BE12CD" w14:paraId="27C50F1C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D63" w14:textId="17D8B6E1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BE12CD">
              <w:rPr>
                <w:color w:val="000000"/>
                <w:sz w:val="28"/>
                <w:szCs w:val="28"/>
              </w:rPr>
              <w:t>Мероприятие  2.2</w:t>
            </w:r>
            <w:proofErr w:type="gramEnd"/>
            <w:r w:rsidRPr="00BE12CD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Мероприятия, направленные на работу по взысканию задолженности по арендной плате за муниципальное имущество и землю</w:t>
            </w:r>
            <w:r w:rsidRPr="00BE12CD">
              <w:rPr>
                <w:color w:val="000000"/>
                <w:sz w:val="28"/>
                <w:szCs w:val="28"/>
              </w:rPr>
              <w:t>»</w:t>
            </w:r>
          </w:p>
          <w:p w14:paraId="7BBE0577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2A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43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41,60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D9C4" w14:textId="0A7643C9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E821" w14:textId="5D7D7FAC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</w:tr>
      <w:tr w:rsidR="00004932" w:rsidRPr="00BE12CD" w14:paraId="2136EE38" w14:textId="77777777" w:rsidTr="00407AB9">
        <w:trPr>
          <w:gridAfter w:val="1"/>
          <w:wAfter w:w="2" w:type="pct"/>
          <w:cantSplit/>
          <w:trHeight w:val="141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165D6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Подпрограмма 2 «</w:t>
            </w:r>
            <w:r w:rsidRPr="00BE12C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337" w14:textId="16A02DBE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1F8" w14:textId="23DB40BD" w:rsidR="00004932" w:rsidRPr="00BE12CD" w:rsidRDefault="00004932" w:rsidP="006B236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55246">
              <w:rPr>
                <w:b/>
                <w:sz w:val="28"/>
                <w:szCs w:val="28"/>
              </w:rPr>
              <w:t>8</w:t>
            </w:r>
            <w:r w:rsidR="006B2369">
              <w:rPr>
                <w:b/>
                <w:sz w:val="28"/>
                <w:szCs w:val="28"/>
              </w:rPr>
              <w:t>7,43935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CA88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892A" w14:textId="43D07253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</w:t>
            </w:r>
            <w:r>
              <w:rPr>
                <w:b/>
                <w:sz w:val="28"/>
                <w:szCs w:val="28"/>
              </w:rPr>
              <w:t>0</w:t>
            </w:r>
            <w:r w:rsidRPr="00BE12CD">
              <w:rPr>
                <w:b/>
                <w:sz w:val="28"/>
                <w:szCs w:val="28"/>
              </w:rPr>
              <w:t>0</w:t>
            </w:r>
          </w:p>
        </w:tc>
      </w:tr>
      <w:tr w:rsidR="00004932" w:rsidRPr="00BE12CD" w14:paraId="6F36774D" w14:textId="77777777" w:rsidTr="00407AB9">
        <w:trPr>
          <w:gridAfter w:val="1"/>
          <w:wAfter w:w="2" w:type="pct"/>
          <w:cantSplit/>
          <w:trHeight w:val="48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71F1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7298E" w14:textId="342D0B56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01ED" w14:textId="7610FA49" w:rsidR="00004932" w:rsidRDefault="00CB2B44" w:rsidP="00CB2B4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189,70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DD08" w14:textId="18B2DF1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402B" w14:textId="2124458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004932" w:rsidRPr="00BE12CD" w14:paraId="70F8BFE5" w14:textId="77777777" w:rsidTr="00407AB9">
        <w:trPr>
          <w:gridAfter w:val="1"/>
          <w:wAfter w:w="2" w:type="pct"/>
          <w:cantSplit/>
          <w:trHeight w:val="14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B42D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BD8" w14:textId="38E11C54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5415" w14:textId="255B5B68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71C9" w14:textId="3D94989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02CA" w14:textId="08AEB53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38700C87" w14:textId="77777777" w:rsidTr="00407AB9">
        <w:trPr>
          <w:gridAfter w:val="1"/>
          <w:wAfter w:w="2" w:type="pct"/>
          <w:cantSplit/>
          <w:trHeight w:val="14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1FA23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065A" w14:textId="64670270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УКС и ДХ администрации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8B48" w14:textId="7C808B29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01CD" w14:textId="6A679CA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FB9A" w14:textId="23F2918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13C875BF" w14:textId="77777777" w:rsidTr="00407AB9">
        <w:trPr>
          <w:gridAfter w:val="1"/>
          <w:wAfter w:w="2" w:type="pct"/>
          <w:cantSplit/>
          <w:trHeight w:val="14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BDF61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7789" w14:textId="6A49E988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0CD" w14:textId="1BBABCD3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263,44067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71A" w14:textId="65EAA026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D962" w14:textId="750EC62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04D67D30" w14:textId="77777777" w:rsidTr="00407AB9">
        <w:trPr>
          <w:gridAfter w:val="1"/>
          <w:wAfter w:w="2" w:type="pct"/>
          <w:cantSplit/>
          <w:trHeight w:val="114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DABA4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Основное мероприятие 1 «Оптимизация  муниципального имущества»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F7D" w14:textId="6BD329B0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913E" w14:textId="6ED11FBE" w:rsidR="00004932" w:rsidRPr="00F4501A" w:rsidRDefault="00DE7F27" w:rsidP="00D552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5524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  <w:r w:rsidR="00004932" w:rsidRPr="00F4501A">
              <w:rPr>
                <w:b/>
                <w:sz w:val="28"/>
                <w:szCs w:val="28"/>
              </w:rPr>
              <w:t>,47868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167" w14:textId="463D34FE" w:rsidR="00004932" w:rsidRPr="00F4501A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4501A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6A00" w14:textId="3526E08C" w:rsidR="00004932" w:rsidRPr="00F4501A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4501A">
              <w:rPr>
                <w:b/>
                <w:sz w:val="28"/>
                <w:szCs w:val="28"/>
              </w:rPr>
              <w:t>310,00</w:t>
            </w:r>
          </w:p>
        </w:tc>
      </w:tr>
      <w:tr w:rsidR="00004932" w:rsidRPr="00BE12CD" w14:paraId="7E105E4D" w14:textId="77777777" w:rsidTr="00407AB9">
        <w:trPr>
          <w:gridAfter w:val="1"/>
          <w:wAfter w:w="2" w:type="pct"/>
          <w:cantSplit/>
          <w:trHeight w:val="312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3ADBF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F6C" w14:textId="7E7FEB4B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646E" w14:textId="565F7DD3" w:rsidR="00004932" w:rsidRDefault="00DE7F27" w:rsidP="00DE7F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04932">
              <w:rPr>
                <w:sz w:val="28"/>
                <w:szCs w:val="28"/>
              </w:rPr>
              <w:t>7,18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938C" w14:textId="56CDDCF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358D" w14:textId="32A333F8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004932" w:rsidRPr="00BE12CD" w14:paraId="00458293" w14:textId="77777777" w:rsidTr="00407AB9">
        <w:trPr>
          <w:gridAfter w:val="1"/>
          <w:wAfter w:w="2" w:type="pct"/>
          <w:cantSplit/>
          <w:trHeight w:val="190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F7B2C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BE9" w14:textId="7C22B097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7D2F" w14:textId="22F781A9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515C" w14:textId="20BB611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15BA" w14:textId="4F89617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7E12C073" w14:textId="77777777" w:rsidTr="00407AB9">
        <w:trPr>
          <w:gridAfter w:val="1"/>
          <w:wAfter w:w="2" w:type="pct"/>
          <w:cantSplit/>
          <w:trHeight w:val="122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EFDB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4E0" w14:textId="69533231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УКС и ДХ администрации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39EE" w14:textId="748EE850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304F" w14:textId="058E4209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202B" w14:textId="30859158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58E04436" w14:textId="77777777" w:rsidTr="00407AB9">
        <w:trPr>
          <w:gridAfter w:val="1"/>
          <w:wAfter w:w="2" w:type="pct"/>
          <w:cantSplit/>
          <w:trHeight w:val="538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3F3A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Мероприятие 1.1 «</w:t>
            </w:r>
            <w:r w:rsidRPr="00BE12CD">
              <w:rPr>
                <w:sz w:val="28"/>
                <w:szCs w:val="28"/>
              </w:rPr>
              <w:t>Проведение аукционов по продаже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50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690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663F296D" w14:textId="689859B6" w:rsidR="00004932" w:rsidRPr="00BE12CD" w:rsidRDefault="00D55246" w:rsidP="00D552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04932">
              <w:rPr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C6A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D25B4F9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A5D3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69262AD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</w:tr>
      <w:tr w:rsidR="00004932" w:rsidRPr="00BE12CD" w14:paraId="6FA1074F" w14:textId="77777777" w:rsidTr="00407AB9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48F" w14:textId="3087963C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 1.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BE12CD">
              <w:rPr>
                <w:sz w:val="28"/>
                <w:szCs w:val="28"/>
                <w:lang w:eastAsia="en-US"/>
              </w:rPr>
              <w:t xml:space="preserve">  «</w:t>
            </w:r>
            <w:r>
              <w:rPr>
                <w:sz w:val="28"/>
                <w:szCs w:val="28"/>
                <w:lang w:eastAsia="en-US"/>
              </w:rPr>
              <w:t xml:space="preserve">Сдача в аренду муниципального имущества, в </w:t>
            </w:r>
            <w:proofErr w:type="spellStart"/>
            <w:r>
              <w:rPr>
                <w:sz w:val="28"/>
                <w:szCs w:val="28"/>
                <w:lang w:eastAsia="en-US"/>
              </w:rPr>
              <w:t>т.ч</w:t>
            </w:r>
            <w:proofErr w:type="spellEnd"/>
            <w:r>
              <w:rPr>
                <w:sz w:val="28"/>
                <w:szCs w:val="28"/>
                <w:lang w:eastAsia="en-US"/>
              </w:rPr>
              <w:t>. с аукциона</w:t>
            </w:r>
            <w:r w:rsidRPr="00BE12CD">
              <w:rPr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244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F42" w14:textId="134E25D5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F7AC" w14:textId="46C50A9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360" w14:textId="427C744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5BEB7DDB" w14:textId="77777777" w:rsidTr="00407AB9">
        <w:trPr>
          <w:gridAfter w:val="1"/>
          <w:wAfter w:w="2" w:type="pct"/>
          <w:cantSplit/>
          <w:trHeight w:val="706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DE5C" w14:textId="62696731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 1.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BE12CD">
              <w:rPr>
                <w:sz w:val="28"/>
                <w:szCs w:val="28"/>
                <w:lang w:eastAsia="en-US"/>
              </w:rPr>
              <w:t xml:space="preserve">  «Проведение технической инвентаризации  объектов недвижимости, находящихся в собственности Кочевского муниципального округа Пермского края»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5181" w14:textId="4722E253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92C9" w14:textId="2B3AF9FD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0974" w14:textId="109516A9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784A" w14:textId="42930A44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</w:tr>
      <w:tr w:rsidR="00004932" w:rsidRPr="00BE12CD" w14:paraId="704D7985" w14:textId="77777777" w:rsidTr="00407AB9">
        <w:trPr>
          <w:gridAfter w:val="1"/>
          <w:wAfter w:w="2" w:type="pct"/>
          <w:cantSplit/>
          <w:trHeight w:val="33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AB65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5DF" w14:textId="254CEC44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B03B" w14:textId="0A627477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A792" w14:textId="23B2D1EB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414F" w14:textId="0C9F9CF4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4BCDBB16" w14:textId="77777777" w:rsidTr="00407AB9">
        <w:trPr>
          <w:gridAfter w:val="1"/>
          <w:wAfter w:w="2" w:type="pct"/>
          <w:cantSplit/>
          <w:trHeight w:val="218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DAD7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9C2" w14:textId="0D47E5F1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УКС и ДХ администрации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7E2D" w14:textId="7E7175CF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4EC1" w14:textId="7DC46E4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03C0" w14:textId="023A9A9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48C9CB45" w14:textId="77777777" w:rsidTr="00407AB9">
        <w:trPr>
          <w:gridAfter w:val="1"/>
          <w:wAfter w:w="2" w:type="pct"/>
          <w:cantSplit/>
          <w:trHeight w:val="146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24EF3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BE12C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D75" w14:textId="7C540AC3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FA7" w14:textId="115A6147" w:rsidR="00004932" w:rsidRPr="00131DD9" w:rsidRDefault="00004932" w:rsidP="006B236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36</w:t>
            </w:r>
            <w:r w:rsidR="006B2369">
              <w:rPr>
                <w:b/>
                <w:sz w:val="28"/>
                <w:szCs w:val="28"/>
              </w:rPr>
              <w:t xml:space="preserve">5,96067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D98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F557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0,00</w:t>
            </w:r>
          </w:p>
        </w:tc>
      </w:tr>
      <w:tr w:rsidR="00004932" w:rsidRPr="00BE12CD" w14:paraId="752C0154" w14:textId="77777777" w:rsidTr="00407AB9">
        <w:trPr>
          <w:gridAfter w:val="1"/>
          <w:wAfter w:w="2" w:type="pct"/>
          <w:cantSplit/>
          <w:trHeight w:val="421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E3892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DC0" w14:textId="504863D6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7E1" w14:textId="7C49E1DC" w:rsidR="00004932" w:rsidRDefault="00CB2B44" w:rsidP="00CB2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102,52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D75F" w14:textId="1A030D9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08D0" w14:textId="022C0A4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004932" w:rsidRPr="00BE12CD" w14:paraId="7D7CD206" w14:textId="77777777" w:rsidTr="00407AB9">
        <w:trPr>
          <w:gridAfter w:val="1"/>
          <w:wAfter w:w="2" w:type="pct"/>
          <w:cantSplit/>
          <w:trHeight w:val="217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D5EB6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5A7D" w14:textId="7174AC00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3650" w14:textId="1690DE3F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263,44067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9127" w14:textId="4EAAC92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42D5" w14:textId="08F42588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238076A5" w14:textId="77777777" w:rsidTr="00407AB9">
        <w:trPr>
          <w:gridAfter w:val="1"/>
          <w:wAfter w:w="2" w:type="pct"/>
          <w:cantSplit/>
          <w:trHeight w:val="720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7E68B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91E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DB3" w14:textId="7D296918" w:rsidR="00004932" w:rsidRPr="00BE12CD" w:rsidRDefault="00C76DC3" w:rsidP="00C76D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D54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610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004932" w:rsidRPr="00BE12CD" w14:paraId="759D658C" w14:textId="77777777" w:rsidTr="00407AB9">
        <w:trPr>
          <w:gridAfter w:val="1"/>
          <w:wAfter w:w="2" w:type="pct"/>
          <w:cantSplit/>
          <w:trHeight w:val="232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8DAA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BC6" w14:textId="561269A4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FCAD" w14:textId="5AD941D6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263,44067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5934" w14:textId="0B51FE0E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105B" w14:textId="11D452D5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4A1C9F44" w14:textId="77777777" w:rsidTr="00407AB9">
        <w:trPr>
          <w:gridAfter w:val="1"/>
          <w:wAfter w:w="2" w:type="pct"/>
          <w:cantSplit/>
          <w:trHeight w:val="46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47B12" w14:textId="031698AF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2434">
              <w:rPr>
                <w:color w:val="000000"/>
                <w:sz w:val="28"/>
                <w:szCs w:val="28"/>
              </w:rPr>
              <w:t>Мероприятие 2.2 «Содержание (реконструкция, перепланировка) муниципального имущества, находящегося в муниципальной собственности»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3229" w14:textId="3790BB39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39D0" w14:textId="6F6FFA2B" w:rsidR="00004932" w:rsidRPr="00BE12CD" w:rsidRDefault="00CB2B44" w:rsidP="00CB2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99,37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E890" w14:textId="099DAB0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8380" w14:textId="00B8238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</w:tbl>
    <w:p w14:paraId="7FD4CE34" w14:textId="77777777" w:rsidR="00BE12CD" w:rsidRPr="00062C83" w:rsidRDefault="00BE12CD" w:rsidP="00BE12C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34C0326E" w14:textId="7B298C1E" w:rsidR="00B1103C" w:rsidRPr="00B1103C" w:rsidRDefault="00B1103C" w:rsidP="00B1103C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Дополнить муниципальную программу приложением 5 следующего содержания</w:t>
      </w:r>
      <w:r w:rsidRPr="00B1103C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4C5B832C" w14:textId="77777777" w:rsidR="00B1103C" w:rsidRPr="00B1103C" w:rsidRDefault="00B1103C" w:rsidP="00B1103C">
      <w:pPr>
        <w:ind w:left="786"/>
        <w:rPr>
          <w:sz w:val="28"/>
          <w:szCs w:val="28"/>
          <w:lang w:eastAsia="en-US"/>
        </w:rPr>
      </w:pPr>
    </w:p>
    <w:p w14:paraId="03F165AB" w14:textId="77777777" w:rsidR="00B1103C" w:rsidRDefault="00B1103C" w:rsidP="00B1103C">
      <w:pPr>
        <w:ind w:left="786"/>
        <w:jc w:val="right"/>
        <w:rPr>
          <w:sz w:val="28"/>
          <w:szCs w:val="28"/>
        </w:rPr>
      </w:pPr>
    </w:p>
    <w:p w14:paraId="5ED613E1" w14:textId="77777777" w:rsidR="00B1103C" w:rsidRDefault="00B1103C" w:rsidP="00B1103C">
      <w:pPr>
        <w:ind w:left="786"/>
        <w:jc w:val="right"/>
        <w:rPr>
          <w:sz w:val="28"/>
          <w:szCs w:val="28"/>
        </w:rPr>
      </w:pPr>
    </w:p>
    <w:p w14:paraId="6DC40753" w14:textId="12AA92E3" w:rsidR="00B1103C" w:rsidRPr="00B1103C" w:rsidRDefault="005F7C12" w:rsidP="00B1103C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1103C" w:rsidRPr="00B1103C">
        <w:rPr>
          <w:sz w:val="28"/>
          <w:szCs w:val="28"/>
        </w:rPr>
        <w:t>Приложение 5 к программе</w:t>
      </w:r>
    </w:p>
    <w:p w14:paraId="1459DAEA" w14:textId="77777777" w:rsidR="00B1103C" w:rsidRPr="00B1103C" w:rsidRDefault="00B1103C" w:rsidP="00B1103C">
      <w:pPr>
        <w:ind w:left="786"/>
        <w:jc w:val="right"/>
        <w:rPr>
          <w:sz w:val="28"/>
          <w:szCs w:val="28"/>
          <w:lang w:eastAsia="en-US"/>
        </w:rPr>
      </w:pPr>
    </w:p>
    <w:p w14:paraId="562FFBE1" w14:textId="77777777" w:rsidR="00B1103C" w:rsidRPr="00B1103C" w:rsidRDefault="00B1103C" w:rsidP="00B1103C">
      <w:pPr>
        <w:ind w:left="786"/>
        <w:jc w:val="center"/>
        <w:rPr>
          <w:sz w:val="28"/>
          <w:szCs w:val="28"/>
          <w:lang w:eastAsia="en-US"/>
        </w:rPr>
      </w:pPr>
      <w:r w:rsidRPr="00B1103C">
        <w:rPr>
          <w:sz w:val="28"/>
          <w:szCs w:val="28"/>
          <w:lang w:eastAsia="en-US"/>
        </w:rPr>
        <w:t>Финансовое обеспечение реализации муниципальной программы</w:t>
      </w:r>
    </w:p>
    <w:p w14:paraId="40C8685C" w14:textId="28B33DE3" w:rsidR="00B1103C" w:rsidRPr="00B1103C" w:rsidRDefault="00B1103C" w:rsidP="00B1103C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</w:t>
      </w:r>
      <w:r>
        <w:rPr>
          <w:sz w:val="28"/>
          <w:szCs w:val="28"/>
        </w:rPr>
        <w:t xml:space="preserve"> Пермского </w:t>
      </w:r>
      <w:proofErr w:type="gramStart"/>
      <w:r>
        <w:rPr>
          <w:sz w:val="28"/>
          <w:szCs w:val="28"/>
        </w:rPr>
        <w:t>края</w:t>
      </w:r>
      <w:r w:rsidRPr="009C2434">
        <w:rPr>
          <w:sz w:val="28"/>
          <w:szCs w:val="28"/>
        </w:rPr>
        <w:t>»</w:t>
      </w:r>
      <w:r w:rsidRPr="009C2434">
        <w:rPr>
          <w:sz w:val="28"/>
          <w:szCs w:val="28"/>
          <w:lang w:eastAsia="en-US"/>
        </w:rPr>
        <w:t xml:space="preserve">  </w:t>
      </w:r>
      <w:r w:rsidRPr="00B1103C">
        <w:rPr>
          <w:sz w:val="28"/>
          <w:szCs w:val="28"/>
          <w:lang w:eastAsia="en-US"/>
        </w:rPr>
        <w:t>за</w:t>
      </w:r>
      <w:proofErr w:type="gramEnd"/>
      <w:r w:rsidRPr="00B1103C">
        <w:rPr>
          <w:sz w:val="28"/>
          <w:szCs w:val="28"/>
          <w:lang w:eastAsia="en-US"/>
        </w:rPr>
        <w:t xml:space="preserve"> счет средств бюджета Пермского края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6"/>
        <w:gridCol w:w="2397"/>
        <w:gridCol w:w="1498"/>
        <w:gridCol w:w="1648"/>
        <w:gridCol w:w="2251"/>
      </w:tblGrid>
      <w:tr w:rsidR="00B1103C" w:rsidRPr="00B1103C" w14:paraId="0B08E57B" w14:textId="77777777" w:rsidTr="005F7C12">
        <w:trPr>
          <w:cantSplit/>
          <w:trHeight w:val="239"/>
        </w:trPr>
        <w:tc>
          <w:tcPr>
            <w:tcW w:w="2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87A9F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1103C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50080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1103C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711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1103C">
              <w:rPr>
                <w:sz w:val="28"/>
                <w:szCs w:val="28"/>
              </w:rPr>
              <w:t>Расходы, тыс. руб.</w:t>
            </w:r>
          </w:p>
        </w:tc>
      </w:tr>
      <w:tr w:rsidR="005F7C12" w:rsidRPr="00B1103C" w14:paraId="636A8A0D" w14:textId="77777777" w:rsidTr="005F7C12">
        <w:trPr>
          <w:cantSplit/>
          <w:trHeight w:val="239"/>
        </w:trPr>
        <w:tc>
          <w:tcPr>
            <w:tcW w:w="2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4C0A" w14:textId="77777777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09DB" w14:textId="77777777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D186" w14:textId="0F102246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2022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0002" w14:textId="008060F0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2023 год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3001" w14:textId="7FF7F639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2024 год</w:t>
            </w:r>
          </w:p>
        </w:tc>
      </w:tr>
      <w:tr w:rsidR="00B1103C" w:rsidRPr="00B1103C" w14:paraId="765D329C" w14:textId="77777777" w:rsidTr="005F7C12">
        <w:trPr>
          <w:cantSplit/>
          <w:trHeight w:val="239"/>
        </w:trPr>
        <w:tc>
          <w:tcPr>
            <w:tcW w:w="2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FFF3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1103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DFB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1103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2292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103C">
              <w:rPr>
                <w:sz w:val="28"/>
                <w:szCs w:val="28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1375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103C"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FDF" w14:textId="77777777" w:rsidR="00B1103C" w:rsidRPr="00B1103C" w:rsidRDefault="00B1103C" w:rsidP="00B110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103C">
              <w:rPr>
                <w:sz w:val="28"/>
                <w:szCs w:val="28"/>
              </w:rPr>
              <w:t>5</w:t>
            </w:r>
          </w:p>
        </w:tc>
      </w:tr>
      <w:tr w:rsidR="005F7C12" w:rsidRPr="00B1103C" w14:paraId="0537D758" w14:textId="77777777" w:rsidTr="00407AB9">
        <w:trPr>
          <w:cantSplit/>
          <w:trHeight w:val="239"/>
        </w:trPr>
        <w:tc>
          <w:tcPr>
            <w:tcW w:w="2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B7824" w14:textId="506131F5" w:rsidR="005F7C12" w:rsidRPr="00B1103C" w:rsidRDefault="005F7C12" w:rsidP="005F7C12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E12CD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E574" w14:textId="12EE3DD3" w:rsidR="005F7C12" w:rsidRPr="00B1103C" w:rsidRDefault="005F7C12" w:rsidP="005F7C1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6E07" w14:textId="08E8674E" w:rsidR="005F7C12" w:rsidRPr="00B1103C" w:rsidRDefault="00C76DC3" w:rsidP="00C76DC3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312,25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E90C" w14:textId="41F4BC9B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4222,79905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376A" w14:textId="153D165C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5F7C12" w:rsidRPr="00B1103C" w14:paraId="7CE247B3" w14:textId="77777777" w:rsidTr="00407AB9">
        <w:trPr>
          <w:cantSplit/>
          <w:trHeight w:val="654"/>
        </w:trPr>
        <w:tc>
          <w:tcPr>
            <w:tcW w:w="2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0BEE" w14:textId="33940F6B" w:rsidR="005F7C12" w:rsidRPr="00B1103C" w:rsidRDefault="005F7C12" w:rsidP="005F7C12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Подпрограмма  1 «Эффективное управление земельными ресурсами»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</w:tcPr>
          <w:p w14:paraId="08CF95D0" w14:textId="2D9382C9" w:rsidR="005F7C12" w:rsidRPr="00B1103C" w:rsidRDefault="005F7C12" w:rsidP="005F7C1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F2B4" w14:textId="58247F6F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A853" w14:textId="73EE0034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4222,79905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5630" w14:textId="4775683B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5F7C12" w:rsidRPr="00B1103C" w14:paraId="4D45F474" w14:textId="77777777" w:rsidTr="00407AB9">
        <w:trPr>
          <w:cantSplit/>
          <w:trHeight w:val="239"/>
        </w:trPr>
        <w:tc>
          <w:tcPr>
            <w:tcW w:w="2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9D2F" w14:textId="77777777" w:rsidR="005F7C12" w:rsidRPr="00B1103C" w:rsidRDefault="005F7C12" w:rsidP="005F7C12">
            <w:pPr>
              <w:rPr>
                <w:color w:val="000000"/>
                <w:sz w:val="28"/>
                <w:szCs w:val="28"/>
                <w:lang w:eastAsia="en-US"/>
              </w:rPr>
            </w:pPr>
            <w:r w:rsidRPr="00B1103C">
              <w:rPr>
                <w:color w:val="000000"/>
                <w:sz w:val="28"/>
                <w:szCs w:val="28"/>
                <w:lang w:eastAsia="en-US"/>
              </w:rPr>
              <w:t>Основное мероприятие 1 «Управление земельными ресурсами»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0FD" w14:textId="06DB2551" w:rsidR="005F7C12" w:rsidRPr="00B1103C" w:rsidRDefault="005F7C12" w:rsidP="005F7C1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6D9A" w14:textId="12AF0E6A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71CD" w14:textId="24B4BD69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4222,79905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C2E8" w14:textId="09F09F36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5F7C12" w:rsidRPr="00B1103C" w14:paraId="0CCA49C1" w14:textId="77777777" w:rsidTr="00407AB9">
        <w:trPr>
          <w:cantSplit/>
          <w:trHeight w:val="353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EC7F" w14:textId="7574CFA3" w:rsidR="005F7C12" w:rsidRPr="00B1103C" w:rsidRDefault="005F7C12" w:rsidP="005F7C1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</w:t>
            </w:r>
            <w:r>
              <w:rPr>
                <w:color w:val="000000"/>
                <w:sz w:val="28"/>
                <w:szCs w:val="28"/>
              </w:rPr>
              <w:t xml:space="preserve"> и на условиях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софинансирования</w:t>
            </w:r>
            <w:proofErr w:type="spellEnd"/>
            <w:r w:rsidRPr="00BE12CD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7C42" w14:textId="2CBBCC7F" w:rsidR="005F7C12" w:rsidRPr="00B1103C" w:rsidRDefault="005F7C12" w:rsidP="005F7C1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CBB0" w14:textId="03175057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055E" w14:textId="78ED8FD6" w:rsidR="005F7C12" w:rsidRPr="00B1103C" w:rsidRDefault="005F7C12" w:rsidP="005F7C12">
            <w:pPr>
              <w:jc w:val="center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4222,79905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A63E" w14:textId="672CB80D" w:rsidR="005F7C12" w:rsidRPr="00B1103C" w:rsidRDefault="005F7C12" w:rsidP="005F7C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C76DC3" w:rsidRPr="00B1103C" w14:paraId="21BABD5A" w14:textId="77777777" w:rsidTr="00407AB9">
        <w:trPr>
          <w:cantSplit/>
          <w:trHeight w:val="353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36B9" w14:textId="04016645" w:rsidR="00C76DC3" w:rsidRPr="00BE12CD" w:rsidRDefault="00C76DC3" w:rsidP="00C76DC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Подпрограмма 2 «</w:t>
            </w:r>
            <w:r w:rsidRPr="00BE12C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0284" w14:textId="5E190B8B" w:rsidR="00C76DC3" w:rsidRPr="00BE12CD" w:rsidRDefault="00C76DC3" w:rsidP="00C76D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5B58" w14:textId="2EA3EC60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312,25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0D32" w14:textId="139761A6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02EA" w14:textId="6A9CCF52" w:rsidR="00C76DC3" w:rsidRDefault="00C76DC3" w:rsidP="00C76DC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C76DC3" w:rsidRPr="00B1103C" w14:paraId="14FCD2C1" w14:textId="77777777" w:rsidTr="00C76DC3">
        <w:trPr>
          <w:cantSplit/>
          <w:trHeight w:val="353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869C1" w14:textId="1EE66ADB" w:rsidR="00C76DC3" w:rsidRPr="00BE12CD" w:rsidRDefault="00C76DC3" w:rsidP="00C76DC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BE12C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C5F" w14:textId="4FAF1C5E" w:rsidR="00C76DC3" w:rsidRPr="00BE12CD" w:rsidRDefault="00C76DC3" w:rsidP="00C76D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6AB5" w14:textId="4B9FF8F6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312,25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858E" w14:textId="63D43741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96B1" w14:textId="6942DA16" w:rsidR="00C76DC3" w:rsidRDefault="00C76DC3" w:rsidP="00C76DC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C76DC3" w:rsidRPr="00B1103C" w14:paraId="281B1268" w14:textId="77777777" w:rsidTr="00C76DC3">
        <w:trPr>
          <w:cantSplit/>
          <w:trHeight w:val="353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3E249" w14:textId="59F5C6E9" w:rsidR="00C76DC3" w:rsidRPr="00BE12CD" w:rsidRDefault="00C76DC3" w:rsidP="00C76DC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D60C" w14:textId="643157D1" w:rsidR="00C76DC3" w:rsidRPr="00BE12CD" w:rsidRDefault="00C76DC3" w:rsidP="00C76D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67CC" w14:textId="5705123F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312,25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C3FD" w14:textId="6FC673B5" w:rsidR="00C76DC3" w:rsidRDefault="00C76DC3" w:rsidP="00C76D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BAAB" w14:textId="4F68B905" w:rsidR="00C76DC3" w:rsidRDefault="00C76DC3" w:rsidP="00C76DC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</w:tbl>
    <w:p w14:paraId="477C318D" w14:textId="4697224C" w:rsidR="00B1103C" w:rsidRPr="00B1103C" w:rsidRDefault="00B1103C" w:rsidP="00B1103C">
      <w:pPr>
        <w:rPr>
          <w:sz w:val="28"/>
        </w:rPr>
      </w:pPr>
      <w:r w:rsidRPr="00B1103C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39E5D3" wp14:editId="5C5867E8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2AC7D" w14:textId="77777777" w:rsidR="00C76DC3" w:rsidRDefault="00C76DC3" w:rsidP="00B1103C">
                            <w:pPr>
                              <w:pStyle w:val="af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9E5D3" id="Надпись 1" o:spid="_x0000_s1029" type="#_x0000_t202" style="position:absolute;margin-left:72.3pt;margin-top:765.6pt;width:266.4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" filled="f" stroked="f">
                <v:textbox inset="0,0,0,0">
                  <w:txbxContent>
                    <w:p w14:paraId="5A32AC7D" w14:textId="77777777" w:rsidR="00C76DC3" w:rsidRDefault="00C76DC3" w:rsidP="00B1103C">
                      <w:pPr>
                        <w:pStyle w:val="af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CF4EB3" w14:textId="77777777" w:rsidR="005F7C12" w:rsidRPr="00062C83" w:rsidRDefault="005F7C12" w:rsidP="005F7C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5C0535CB" w:rsidR="00467505" w:rsidRDefault="00467505" w:rsidP="00696ED7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2E5729">
      <w:footerReference w:type="default" r:id="rId10"/>
      <w:pgSz w:w="16838" w:h="11906" w:orient="landscape" w:code="9"/>
      <w:pgMar w:top="851" w:right="34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8147C" w14:textId="77777777" w:rsidR="00BC5616" w:rsidRDefault="00BC5616" w:rsidP="008827AA">
      <w:r>
        <w:separator/>
      </w:r>
    </w:p>
  </w:endnote>
  <w:endnote w:type="continuationSeparator" w:id="0">
    <w:p w14:paraId="741B4D3E" w14:textId="77777777" w:rsidR="00BC5616" w:rsidRDefault="00BC5616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023BD6F0" w:rsidR="00C76DC3" w:rsidRDefault="00C76DC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0E26">
      <w:rPr>
        <w:noProof/>
      </w:rPr>
      <w:t>2</w:t>
    </w:r>
    <w:r>
      <w:fldChar w:fldCharType="end"/>
    </w:r>
  </w:p>
  <w:p w14:paraId="19CBCE94" w14:textId="77777777" w:rsidR="00C76DC3" w:rsidRDefault="00C76DC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C76DC3" w:rsidRDefault="00C76DC3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9190A" w14:textId="77777777" w:rsidR="00BC5616" w:rsidRDefault="00BC5616" w:rsidP="008827AA">
      <w:r>
        <w:separator/>
      </w:r>
    </w:p>
  </w:footnote>
  <w:footnote w:type="continuationSeparator" w:id="0">
    <w:p w14:paraId="006DA434" w14:textId="77777777" w:rsidR="00BC5616" w:rsidRDefault="00BC5616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9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0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4D24"/>
    <w:rsid w:val="00187DA8"/>
    <w:rsid w:val="0019047E"/>
    <w:rsid w:val="001905EE"/>
    <w:rsid w:val="001906BA"/>
    <w:rsid w:val="001921DB"/>
    <w:rsid w:val="00192ADF"/>
    <w:rsid w:val="00193AE8"/>
    <w:rsid w:val="00194482"/>
    <w:rsid w:val="00196441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E043F"/>
    <w:rsid w:val="001E1C67"/>
    <w:rsid w:val="001E2655"/>
    <w:rsid w:val="001E3DDB"/>
    <w:rsid w:val="001E613E"/>
    <w:rsid w:val="001E67DD"/>
    <w:rsid w:val="001F22F7"/>
    <w:rsid w:val="001F5311"/>
    <w:rsid w:val="001F61EA"/>
    <w:rsid w:val="001F7CCD"/>
    <w:rsid w:val="00205B19"/>
    <w:rsid w:val="002103F6"/>
    <w:rsid w:val="00213749"/>
    <w:rsid w:val="00216AEF"/>
    <w:rsid w:val="0021775E"/>
    <w:rsid w:val="00225FED"/>
    <w:rsid w:val="0023187E"/>
    <w:rsid w:val="00231EC2"/>
    <w:rsid w:val="00235BB6"/>
    <w:rsid w:val="00235BDD"/>
    <w:rsid w:val="0024210B"/>
    <w:rsid w:val="002424C5"/>
    <w:rsid w:val="00251655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0816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43A3"/>
    <w:rsid w:val="003E5892"/>
    <w:rsid w:val="003E5DF9"/>
    <w:rsid w:val="003E6A53"/>
    <w:rsid w:val="003F1164"/>
    <w:rsid w:val="003F405A"/>
    <w:rsid w:val="004025F7"/>
    <w:rsid w:val="00404DC3"/>
    <w:rsid w:val="00407AB9"/>
    <w:rsid w:val="00407E19"/>
    <w:rsid w:val="004103F0"/>
    <w:rsid w:val="00410A9B"/>
    <w:rsid w:val="00411AB1"/>
    <w:rsid w:val="00412143"/>
    <w:rsid w:val="00413B15"/>
    <w:rsid w:val="0041782A"/>
    <w:rsid w:val="004212EC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2C52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A1A52"/>
    <w:rsid w:val="004A5195"/>
    <w:rsid w:val="004A5F92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3E3"/>
    <w:rsid w:val="00510947"/>
    <w:rsid w:val="00517EF8"/>
    <w:rsid w:val="00521AF8"/>
    <w:rsid w:val="00523B81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80E26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559C"/>
    <w:rsid w:val="005C6755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50A"/>
    <w:rsid w:val="00657048"/>
    <w:rsid w:val="00657099"/>
    <w:rsid w:val="00662846"/>
    <w:rsid w:val="0066380B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61B5"/>
    <w:rsid w:val="00696B47"/>
    <w:rsid w:val="00696ED7"/>
    <w:rsid w:val="006A33F4"/>
    <w:rsid w:val="006A39AD"/>
    <w:rsid w:val="006A47EA"/>
    <w:rsid w:val="006B09CE"/>
    <w:rsid w:val="006B0AFC"/>
    <w:rsid w:val="006B2369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6A8"/>
    <w:rsid w:val="0070035A"/>
    <w:rsid w:val="00702648"/>
    <w:rsid w:val="007032E4"/>
    <w:rsid w:val="00704E79"/>
    <w:rsid w:val="00707387"/>
    <w:rsid w:val="007074D7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50E0"/>
    <w:rsid w:val="007A5634"/>
    <w:rsid w:val="007A68DF"/>
    <w:rsid w:val="007B1AF0"/>
    <w:rsid w:val="007B41D8"/>
    <w:rsid w:val="007C1A8D"/>
    <w:rsid w:val="007C37E9"/>
    <w:rsid w:val="007C4300"/>
    <w:rsid w:val="007C52AC"/>
    <w:rsid w:val="007C5E4C"/>
    <w:rsid w:val="007C74F3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09B"/>
    <w:rsid w:val="00800C98"/>
    <w:rsid w:val="00805169"/>
    <w:rsid w:val="00807821"/>
    <w:rsid w:val="00811778"/>
    <w:rsid w:val="0081421B"/>
    <w:rsid w:val="00815156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5DA"/>
    <w:rsid w:val="00864C69"/>
    <w:rsid w:val="008661AF"/>
    <w:rsid w:val="00867F10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C2000"/>
    <w:rsid w:val="008C44D1"/>
    <w:rsid w:val="008C71DB"/>
    <w:rsid w:val="008C730F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2253"/>
    <w:rsid w:val="009444A6"/>
    <w:rsid w:val="00945987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5B65"/>
    <w:rsid w:val="009900AD"/>
    <w:rsid w:val="00993330"/>
    <w:rsid w:val="009A4004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071C1"/>
    <w:rsid w:val="00A10EE0"/>
    <w:rsid w:val="00A13794"/>
    <w:rsid w:val="00A138EF"/>
    <w:rsid w:val="00A15E8F"/>
    <w:rsid w:val="00A162D7"/>
    <w:rsid w:val="00A203CC"/>
    <w:rsid w:val="00A210A6"/>
    <w:rsid w:val="00A24E45"/>
    <w:rsid w:val="00A25488"/>
    <w:rsid w:val="00A267F2"/>
    <w:rsid w:val="00A30D34"/>
    <w:rsid w:val="00A31188"/>
    <w:rsid w:val="00A32A6A"/>
    <w:rsid w:val="00A33F80"/>
    <w:rsid w:val="00A3486A"/>
    <w:rsid w:val="00A34B72"/>
    <w:rsid w:val="00A40211"/>
    <w:rsid w:val="00A46269"/>
    <w:rsid w:val="00A53B82"/>
    <w:rsid w:val="00A55B46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7F6B"/>
    <w:rsid w:val="00B1010B"/>
    <w:rsid w:val="00B1103C"/>
    <w:rsid w:val="00B1128C"/>
    <w:rsid w:val="00B11DF8"/>
    <w:rsid w:val="00B134FD"/>
    <w:rsid w:val="00B16019"/>
    <w:rsid w:val="00B329CD"/>
    <w:rsid w:val="00B352F3"/>
    <w:rsid w:val="00B43386"/>
    <w:rsid w:val="00B4587C"/>
    <w:rsid w:val="00B4653B"/>
    <w:rsid w:val="00B4698C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1723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616"/>
    <w:rsid w:val="00BC572A"/>
    <w:rsid w:val="00BC6601"/>
    <w:rsid w:val="00BD026A"/>
    <w:rsid w:val="00BD0A84"/>
    <w:rsid w:val="00BE12CD"/>
    <w:rsid w:val="00BE3DCB"/>
    <w:rsid w:val="00BE5B57"/>
    <w:rsid w:val="00BE66CA"/>
    <w:rsid w:val="00BE6D21"/>
    <w:rsid w:val="00BF1C30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76DC3"/>
    <w:rsid w:val="00C837B6"/>
    <w:rsid w:val="00C850A0"/>
    <w:rsid w:val="00C856BC"/>
    <w:rsid w:val="00C86DC1"/>
    <w:rsid w:val="00C959DE"/>
    <w:rsid w:val="00C96175"/>
    <w:rsid w:val="00C971C6"/>
    <w:rsid w:val="00CA1470"/>
    <w:rsid w:val="00CA1B4D"/>
    <w:rsid w:val="00CA6407"/>
    <w:rsid w:val="00CA6E0D"/>
    <w:rsid w:val="00CA6EB5"/>
    <w:rsid w:val="00CB1ECF"/>
    <w:rsid w:val="00CB2B44"/>
    <w:rsid w:val="00CB408C"/>
    <w:rsid w:val="00CB4F74"/>
    <w:rsid w:val="00CB7940"/>
    <w:rsid w:val="00CC062F"/>
    <w:rsid w:val="00CC2745"/>
    <w:rsid w:val="00CD1000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D66"/>
    <w:rsid w:val="00D30DF4"/>
    <w:rsid w:val="00D32213"/>
    <w:rsid w:val="00D4030A"/>
    <w:rsid w:val="00D42AFE"/>
    <w:rsid w:val="00D444F0"/>
    <w:rsid w:val="00D47A5A"/>
    <w:rsid w:val="00D50FB7"/>
    <w:rsid w:val="00D525C3"/>
    <w:rsid w:val="00D53650"/>
    <w:rsid w:val="00D55246"/>
    <w:rsid w:val="00D559E1"/>
    <w:rsid w:val="00D56268"/>
    <w:rsid w:val="00D60D41"/>
    <w:rsid w:val="00D6627F"/>
    <w:rsid w:val="00D70541"/>
    <w:rsid w:val="00D713B4"/>
    <w:rsid w:val="00D72FF0"/>
    <w:rsid w:val="00D74818"/>
    <w:rsid w:val="00D76EB4"/>
    <w:rsid w:val="00D81C60"/>
    <w:rsid w:val="00D82FB9"/>
    <w:rsid w:val="00D85DD0"/>
    <w:rsid w:val="00D8705F"/>
    <w:rsid w:val="00D9000F"/>
    <w:rsid w:val="00D935A6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28F2"/>
    <w:rsid w:val="00DB3B1A"/>
    <w:rsid w:val="00DB6307"/>
    <w:rsid w:val="00DB6836"/>
    <w:rsid w:val="00DB6EE8"/>
    <w:rsid w:val="00DC020D"/>
    <w:rsid w:val="00DC0EDC"/>
    <w:rsid w:val="00DC5FE7"/>
    <w:rsid w:val="00DC6B6E"/>
    <w:rsid w:val="00DD1927"/>
    <w:rsid w:val="00DD561D"/>
    <w:rsid w:val="00DD769B"/>
    <w:rsid w:val="00DE6935"/>
    <w:rsid w:val="00DE7816"/>
    <w:rsid w:val="00DE7DB7"/>
    <w:rsid w:val="00DE7F2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2F0A-696D-4A4B-B333-EDC7BEE0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4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4</cp:revision>
  <cp:lastPrinted>2022-10-12T13:02:00Z</cp:lastPrinted>
  <dcterms:created xsi:type="dcterms:W3CDTF">2022-10-12T12:52:00Z</dcterms:created>
  <dcterms:modified xsi:type="dcterms:W3CDTF">2022-10-12T13:05:00Z</dcterms:modified>
</cp:coreProperties>
</file>