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B6" w:rsidRDefault="00DA6E9E" w:rsidP="00672831">
      <w:pPr>
        <w:pStyle w:val="a7"/>
        <w:spacing w:after="0" w:line="240" w:lineRule="auto"/>
        <w:ind w:right="453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4445" t="1270" r="3175" b="3175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43E0" w:rsidRPr="00482A25" w:rsidRDefault="00A543E0" w:rsidP="00F06682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  <w:p w:rsidR="00A543E0" w:rsidRPr="00482A25" w:rsidRDefault="00A543E0" w:rsidP="00311DAC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32.35pt;margin-top:171.85pt;width:100.6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    <v:textbox inset="0,0,0,0">
                  <w:txbxContent>
                    <w:p w:rsidR="00A543E0" w:rsidRPr="00482A25" w:rsidRDefault="00A543E0" w:rsidP="00F06682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000-293-01-01</w:t>
                      </w:r>
                    </w:p>
                    <w:p w:rsidR="00A543E0" w:rsidRPr="00482A25" w:rsidRDefault="00A543E0" w:rsidP="00311DAC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1905" t="1270" r="0" b="317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43E0" w:rsidRPr="00482A25" w:rsidRDefault="00A543E0" w:rsidP="00311DAC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</w:t>
                            </w:r>
                            <w:r w:rsidR="000B1EB1">
                              <w:rPr>
                                <w:szCs w:val="28"/>
                                <w:lang w:val="ru-RU"/>
                              </w:rPr>
                              <w:t>0.10</w: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7" type="#_x0000_t202" style="position:absolute;left:0;text-align:left;margin-left:138.9pt;margin-top:171.85pt;width:100.6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    <v:textbox inset="0,0,0,0">
                  <w:txbxContent>
                    <w:p w:rsidR="00A543E0" w:rsidRPr="00482A25" w:rsidRDefault="00A543E0" w:rsidP="00311DAC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</w:t>
                      </w:r>
                      <w:r w:rsidR="000B1EB1">
                        <w:rPr>
                          <w:szCs w:val="28"/>
                          <w:lang w:val="ru-RU"/>
                        </w:rPr>
                        <w:t>0.10</w:t>
                      </w:r>
                      <w:r>
                        <w:rPr>
                          <w:szCs w:val="28"/>
                          <w:lang w:val="ru-RU"/>
                        </w:rPr>
                        <w:t>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831" w:rsidRPr="00672831">
        <w:rPr>
          <w:noProof/>
        </w:rPr>
        <w:t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03.11.2021 №  668-293-01-01</w:t>
      </w:r>
    </w:p>
    <w:p w:rsidR="000858EA" w:rsidRDefault="000858EA" w:rsidP="00155EBA">
      <w:pPr>
        <w:pStyle w:val="a5"/>
        <w:ind w:firstLine="0"/>
      </w:pPr>
    </w:p>
    <w:p w:rsidR="00672831" w:rsidRDefault="00672831" w:rsidP="00DB546B">
      <w:pPr>
        <w:pStyle w:val="a5"/>
        <w:spacing w:line="240" w:lineRule="auto"/>
        <w:ind w:firstLine="567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F06682">
        <w:t xml:space="preserve">решением Думы Кочевского муниципального округа Пермского края от </w:t>
      </w:r>
      <w:r w:rsidR="00EE26CC">
        <w:t xml:space="preserve">04.10.2022 </w:t>
      </w:r>
      <w:r w:rsidR="00AC564D">
        <w:t xml:space="preserve">№ </w:t>
      </w:r>
      <w:r w:rsidR="00EE26CC">
        <w:t>91</w:t>
      </w:r>
      <w:r w:rsidR="00F06682">
        <w:t xml:space="preserve"> «О внесении изменений и дополнений в решение Думы Кочевского муниципального округа Пермского края от 27.12.2021 № 154 «О бюджете Кочевского муниципального округа Пермского края н</w:t>
      </w:r>
      <w:r w:rsidR="00065454">
        <w:t>а 2022 го</w:t>
      </w:r>
      <w:r w:rsidR="00F06682">
        <w:t>д и плановый период 2023 и 2024 годов»,</w:t>
      </w:r>
    </w:p>
    <w:p w:rsidR="00672831" w:rsidRDefault="00672831" w:rsidP="00DB546B">
      <w:pPr>
        <w:pStyle w:val="a5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4E7C02" w:rsidRDefault="00672831" w:rsidP="0099148A">
      <w:pPr>
        <w:pStyle w:val="a5"/>
        <w:spacing w:line="240" w:lineRule="auto"/>
        <w:ind w:firstLine="567"/>
      </w:pPr>
      <w:r>
        <w:t>1. Внести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</w:t>
      </w:r>
      <w:r w:rsidR="00DB546B">
        <w:t xml:space="preserve">рмского края от 03.11.2021 № </w:t>
      </w:r>
      <w:r>
        <w:t>668-293-01-01, следующие прилагаемые изменения:</w:t>
      </w:r>
    </w:p>
    <w:p w:rsidR="0099148A" w:rsidRDefault="00DB546B" w:rsidP="00BD6C3C">
      <w:pPr>
        <w:pStyle w:val="a5"/>
        <w:spacing w:line="240" w:lineRule="auto"/>
        <w:ind w:firstLine="567"/>
      </w:pPr>
      <w:r>
        <w:t xml:space="preserve">1.1. </w:t>
      </w:r>
      <w:r w:rsidR="0099148A">
        <w:t xml:space="preserve">В </w:t>
      </w:r>
      <w:r>
        <w:t>Паспорт</w:t>
      </w:r>
      <w:r w:rsidR="0099148A">
        <w:t>е</w:t>
      </w:r>
      <w:r>
        <w:t xml:space="preserve"> муниципальной программы </w:t>
      </w:r>
      <w:r w:rsidR="0099148A">
        <w:t>позицию: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FD4063" w:rsidRPr="00AC7C8C" w:rsidTr="0048586C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4063" w:rsidRPr="006D23FA" w:rsidRDefault="00FD4063" w:rsidP="0048586C">
            <w:pPr>
              <w:snapToGrid w:val="0"/>
              <w:ind w:left="70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муниципальной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4063" w:rsidRPr="00AC7C8C" w:rsidRDefault="00FD4063" w:rsidP="0048586C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063" w:rsidRPr="00AC7C8C" w:rsidRDefault="00FD4063" w:rsidP="0048586C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Расходы, тыс.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руб.</w:t>
            </w:r>
          </w:p>
        </w:tc>
      </w:tr>
      <w:tr w:rsidR="00FD4063" w:rsidRPr="00AC7C8C" w:rsidTr="0048586C">
        <w:trPr>
          <w:trHeight w:val="51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4063" w:rsidRPr="006D23FA" w:rsidRDefault="00FD4063" w:rsidP="0048586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4063" w:rsidRPr="00D15470" w:rsidRDefault="00FD4063" w:rsidP="0048586C">
            <w:pPr>
              <w:pStyle w:val="af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4063" w:rsidRPr="00AC7C8C" w:rsidRDefault="00FD4063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4063" w:rsidRPr="00AC7C8C" w:rsidRDefault="00FD4063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4063" w:rsidRPr="00AC7C8C" w:rsidRDefault="00FD4063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4063" w:rsidRPr="00AC7C8C" w:rsidRDefault="00FD4063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2C4A3C" w:rsidRPr="00AC564D" w:rsidTr="00900126">
        <w:trPr>
          <w:trHeight w:val="4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C4A3C" w:rsidRPr="006D23FA" w:rsidRDefault="002C4A3C" w:rsidP="002C4A3C">
            <w:pPr>
              <w:snapToGrid w:val="0"/>
              <w:ind w:left="70"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A3C" w:rsidRPr="00E83B40" w:rsidRDefault="002C4A3C" w:rsidP="002C4A3C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49 007,12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41 988,43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47 488,43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138 483,98</w:t>
            </w:r>
          </w:p>
        </w:tc>
      </w:tr>
      <w:tr w:rsidR="002C4A3C" w:rsidRPr="00AC564D" w:rsidTr="0048586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C4A3C" w:rsidRPr="006D23FA" w:rsidRDefault="002C4A3C" w:rsidP="002C4A3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A3C" w:rsidRPr="00E83B40" w:rsidRDefault="002C4A3C" w:rsidP="002C4A3C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48 201,41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41 806,43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47 306,43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137 314,27</w:t>
            </w:r>
          </w:p>
        </w:tc>
      </w:tr>
      <w:tr w:rsidR="002C4A3C" w:rsidRPr="00AC564D" w:rsidTr="00900126">
        <w:trPr>
          <w:trHeight w:val="291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C4A3C" w:rsidRPr="006D23FA" w:rsidRDefault="002C4A3C" w:rsidP="002C4A3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A3C" w:rsidRPr="00E83B40" w:rsidRDefault="002C4A3C" w:rsidP="002C4A3C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555,71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182,00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182,00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4A3C" w:rsidRPr="00AC564D" w:rsidRDefault="002C4A3C" w:rsidP="002C4A3C">
            <w:pPr>
              <w:jc w:val="center"/>
            </w:pPr>
            <w:r w:rsidRPr="00AC564D">
              <w:t>919,71</w:t>
            </w:r>
          </w:p>
        </w:tc>
      </w:tr>
      <w:tr w:rsidR="002C4A3C" w:rsidRPr="00AC564D" w:rsidTr="0048586C">
        <w:trPr>
          <w:trHeight w:val="519"/>
        </w:trPr>
        <w:tc>
          <w:tcPr>
            <w:tcW w:w="2127" w:type="dxa"/>
            <w:tcBorders>
              <w:left w:val="single" w:sz="4" w:space="0" w:color="000000"/>
            </w:tcBorders>
            <w:shd w:val="clear" w:color="auto" w:fill="auto"/>
          </w:tcPr>
          <w:p w:rsidR="002C4A3C" w:rsidRPr="006D23FA" w:rsidRDefault="002C4A3C" w:rsidP="002C4A3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A3C" w:rsidRPr="00E83B40" w:rsidRDefault="002C4A3C" w:rsidP="002C4A3C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AC564D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AC564D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AC564D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AC564D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</w:tr>
      <w:tr w:rsidR="002C4A3C" w:rsidRPr="00E83B40" w:rsidTr="0048586C">
        <w:trPr>
          <w:trHeight w:val="7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A3C" w:rsidRPr="006D23FA" w:rsidRDefault="002C4A3C" w:rsidP="002C4A3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A3C" w:rsidRPr="00E83B40" w:rsidRDefault="002C4A3C" w:rsidP="002C4A3C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E83B40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E83B40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E83B40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A3C" w:rsidRPr="00E83B40" w:rsidRDefault="002C4A3C" w:rsidP="002C4A3C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</w:tbl>
    <w:p w:rsidR="00A303D1" w:rsidRDefault="00A303D1" w:rsidP="00BD6C3C">
      <w:pPr>
        <w:pStyle w:val="a5"/>
        <w:spacing w:line="240" w:lineRule="auto"/>
        <w:ind w:firstLine="567"/>
      </w:pPr>
      <w:r w:rsidRPr="00A303D1">
        <w:t>изложить в следующей редакции: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A303D1" w:rsidRPr="00AC7C8C" w:rsidTr="0048586C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03D1" w:rsidRPr="006D23FA" w:rsidRDefault="00A303D1" w:rsidP="0048586C">
            <w:pPr>
              <w:snapToGrid w:val="0"/>
              <w:ind w:left="70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муниципальной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03D1" w:rsidRPr="00AC7C8C" w:rsidRDefault="00A303D1" w:rsidP="0048586C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03D1" w:rsidRPr="00AC7C8C" w:rsidRDefault="00A303D1" w:rsidP="0048586C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Расходы, тыс.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руб.</w:t>
            </w:r>
          </w:p>
        </w:tc>
      </w:tr>
      <w:tr w:rsidR="00A303D1" w:rsidRPr="00AC7C8C" w:rsidTr="0048586C">
        <w:trPr>
          <w:trHeight w:val="51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03D1" w:rsidRPr="006D23FA" w:rsidRDefault="00A303D1" w:rsidP="0048586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03D1" w:rsidRPr="00D15470" w:rsidRDefault="00A303D1" w:rsidP="0048586C">
            <w:pPr>
              <w:pStyle w:val="af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03D1" w:rsidRPr="00AC7C8C" w:rsidRDefault="00A303D1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03D1" w:rsidRPr="00AC7C8C" w:rsidRDefault="00A303D1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03D1" w:rsidRPr="00AC7C8C" w:rsidRDefault="00A303D1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03D1" w:rsidRPr="00AC7C8C" w:rsidRDefault="00A303D1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DE0E0F" w:rsidRPr="000242AB" w:rsidTr="00900126">
        <w:trPr>
          <w:trHeight w:val="34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E0E0F" w:rsidRPr="006D23FA" w:rsidRDefault="00DE0E0F" w:rsidP="00DE0E0F">
            <w:pPr>
              <w:snapToGrid w:val="0"/>
              <w:ind w:left="70"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E0F" w:rsidRPr="00E83B40" w:rsidRDefault="00DE0E0F" w:rsidP="00DE0E0F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 w:rsidRPr="00AC564D">
              <w:t>49</w:t>
            </w:r>
            <w:r>
              <w:t> 567,29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>
              <w:t>42 846,78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>
              <w:t>47 488,43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>
              <w:t>139 902,50</w:t>
            </w:r>
          </w:p>
        </w:tc>
      </w:tr>
      <w:tr w:rsidR="00DE0E0F" w:rsidRPr="000242AB" w:rsidTr="0048586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0E0F" w:rsidRPr="006D23FA" w:rsidRDefault="00DE0E0F" w:rsidP="00DE0E0F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E0F" w:rsidRPr="00E83B40" w:rsidRDefault="00DE0E0F" w:rsidP="00DE0E0F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>
              <w:t>48 761,58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>
              <w:t>42 664,78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>
              <w:t>47 306,43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>
              <w:t>138 732,79</w:t>
            </w:r>
          </w:p>
        </w:tc>
      </w:tr>
      <w:tr w:rsidR="00DE0E0F" w:rsidRPr="000242AB" w:rsidTr="00900126">
        <w:trPr>
          <w:trHeight w:val="281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0E0F" w:rsidRPr="006D23FA" w:rsidRDefault="00DE0E0F" w:rsidP="00DE0E0F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E0F" w:rsidRPr="00E83B40" w:rsidRDefault="00DE0E0F" w:rsidP="00DE0E0F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 w:rsidRPr="00AC564D">
              <w:t>555,71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 w:rsidRPr="00AC564D">
              <w:t>182,00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 w:rsidRPr="00AC564D">
              <w:t>182,00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E0F" w:rsidRPr="00AC564D" w:rsidRDefault="00DE0E0F" w:rsidP="00DE0E0F">
            <w:pPr>
              <w:jc w:val="center"/>
            </w:pPr>
            <w:r w:rsidRPr="00AC564D">
              <w:t>919,71</w:t>
            </w:r>
          </w:p>
        </w:tc>
      </w:tr>
      <w:tr w:rsidR="00DE0E0F" w:rsidRPr="00E83B40" w:rsidTr="0048586C">
        <w:trPr>
          <w:trHeight w:val="519"/>
        </w:trPr>
        <w:tc>
          <w:tcPr>
            <w:tcW w:w="2127" w:type="dxa"/>
            <w:tcBorders>
              <w:left w:val="single" w:sz="4" w:space="0" w:color="000000"/>
            </w:tcBorders>
            <w:shd w:val="clear" w:color="auto" w:fill="auto"/>
          </w:tcPr>
          <w:p w:rsidR="00DE0E0F" w:rsidRPr="006D23FA" w:rsidRDefault="00DE0E0F" w:rsidP="00DE0E0F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E0F" w:rsidRPr="00E83B40" w:rsidRDefault="00DE0E0F" w:rsidP="00DE0E0F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AC564D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AC564D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AC564D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AC564D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</w:tr>
      <w:tr w:rsidR="00DE0E0F" w:rsidRPr="00E83B40" w:rsidTr="0048586C">
        <w:trPr>
          <w:trHeight w:val="7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E0F" w:rsidRPr="006D23FA" w:rsidRDefault="00DE0E0F" w:rsidP="00DE0E0F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E0F" w:rsidRPr="00E83B40" w:rsidRDefault="00DE0E0F" w:rsidP="00DE0E0F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E83B40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E83B40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E83B40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E0F" w:rsidRPr="00E83B40" w:rsidRDefault="00DE0E0F" w:rsidP="00DE0E0F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</w:tbl>
    <w:p w:rsidR="003A20A1" w:rsidRDefault="003A20A1" w:rsidP="00DB546B">
      <w:pPr>
        <w:pStyle w:val="a5"/>
        <w:spacing w:line="240" w:lineRule="auto"/>
        <w:ind w:firstLine="567"/>
      </w:pPr>
    </w:p>
    <w:p w:rsidR="00FE1DFD" w:rsidRDefault="00FE1DFD" w:rsidP="00DB546B">
      <w:pPr>
        <w:pStyle w:val="a5"/>
        <w:spacing w:line="240" w:lineRule="auto"/>
        <w:ind w:firstLine="567"/>
      </w:pPr>
      <w:r>
        <w:t>1.2. В приложении 1 к Программе позицию: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FE1DFD" w:rsidRPr="006D23FA" w:rsidTr="00527ECC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ind w:left="70" w:right="142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6D23FA" w:rsidRDefault="00FE1DFD" w:rsidP="00527ECC">
            <w:pPr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Расходы, тыс.руб.</w:t>
            </w:r>
          </w:p>
        </w:tc>
      </w:tr>
      <w:tr w:rsidR="00FE1DFD" w:rsidRPr="00AC7C8C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FE1DFD" w:rsidRPr="00AC564D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 w:rsidRPr="006D23FA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37 758,66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</w:rPr>
              <w:t>33 261,65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108 281.96</w:t>
            </w:r>
          </w:p>
        </w:tc>
      </w:tr>
      <w:tr w:rsidR="00FE1DFD" w:rsidRPr="00AC564D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6D23FA">
              <w:rPr>
                <w:szCs w:val="28"/>
              </w:rPr>
              <w:t xml:space="preserve">юджет муниципального </w:t>
            </w:r>
            <w:r w:rsidRPr="00BA5294">
              <w:rPr>
                <w:szCs w:val="28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37 495,50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</w:rPr>
              <w:t>33 261,65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108 018,80</w:t>
            </w:r>
          </w:p>
        </w:tc>
      </w:tr>
      <w:tr w:rsidR="00FE1DFD" w:rsidRPr="00AC564D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D23FA">
              <w:rPr>
                <w:szCs w:val="28"/>
              </w:rPr>
              <w:t>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</w:tr>
      <w:tr w:rsidR="00FE1DFD" w:rsidRPr="00AC564D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6D23FA">
              <w:rPr>
                <w:szCs w:val="28"/>
              </w:rPr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</w:tr>
      <w:tr w:rsidR="00FE1DFD" w:rsidRPr="00D232F0" w:rsidTr="00527ECC">
        <w:trPr>
          <w:trHeight w:val="7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D23FA">
              <w:rPr>
                <w:szCs w:val="28"/>
              </w:rPr>
              <w:t>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</w:tbl>
    <w:p w:rsidR="00FE1DFD" w:rsidRDefault="00FE1DFD" w:rsidP="00DB546B">
      <w:pPr>
        <w:pStyle w:val="a5"/>
        <w:spacing w:line="240" w:lineRule="auto"/>
        <w:ind w:firstLine="567"/>
      </w:pPr>
    </w:p>
    <w:p w:rsidR="00FE1DFD" w:rsidRDefault="00FE1DFD" w:rsidP="00DB546B">
      <w:pPr>
        <w:pStyle w:val="a5"/>
        <w:spacing w:line="240" w:lineRule="auto"/>
        <w:ind w:firstLine="567"/>
      </w:pPr>
      <w:r>
        <w:t>изложить в следующей редакции:</w:t>
      </w:r>
    </w:p>
    <w:p w:rsidR="00FE1DFD" w:rsidRDefault="00FE1DFD" w:rsidP="00DB546B">
      <w:pPr>
        <w:pStyle w:val="a5"/>
        <w:spacing w:line="240" w:lineRule="auto"/>
        <w:ind w:firstLine="567"/>
      </w:pP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FE1DFD" w:rsidRPr="006D23FA" w:rsidTr="00FE1DFD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ind w:left="70" w:right="142"/>
              <w:rPr>
                <w:szCs w:val="28"/>
              </w:rPr>
            </w:pPr>
            <w:r w:rsidRPr="006D23FA">
              <w:rPr>
                <w:szCs w:val="28"/>
              </w:rPr>
              <w:lastRenderedPageBreak/>
              <w:t xml:space="preserve">Объемы и источники </w:t>
            </w:r>
            <w:r>
              <w:rPr>
                <w:szCs w:val="28"/>
              </w:rPr>
              <w:t>финансового обеспечения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1DFD" w:rsidRPr="006D23FA" w:rsidRDefault="00FE1DFD" w:rsidP="00527ECC">
            <w:pPr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Расходы, тыс.руб.</w:t>
            </w:r>
          </w:p>
        </w:tc>
      </w:tr>
      <w:tr w:rsidR="00FE1DFD" w:rsidRPr="00AC7C8C" w:rsidTr="00FE1DFD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1DFD" w:rsidRPr="006D23FA" w:rsidRDefault="00FE1DFD" w:rsidP="00527ECC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DFD" w:rsidRPr="00AC7C8C" w:rsidRDefault="00FE1DFD" w:rsidP="00527EC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FE1DFD" w:rsidRPr="00AC564D" w:rsidTr="00FE1DFD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 w:rsidRPr="006D23FA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37 758,66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748BA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</w:rPr>
              <w:t>33 </w:t>
            </w:r>
            <w:r w:rsidR="005748BA">
              <w:rPr>
                <w:color w:val="000000" w:themeColor="text1"/>
              </w:rPr>
              <w:t>745,00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748B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108</w:t>
            </w:r>
            <w:r w:rsidR="005748BA">
              <w:rPr>
                <w:color w:val="000000" w:themeColor="text1"/>
                <w:szCs w:val="28"/>
              </w:rPr>
              <w:t> 765,31</w:t>
            </w:r>
          </w:p>
        </w:tc>
      </w:tr>
      <w:tr w:rsidR="00FE1DFD" w:rsidRPr="00AC564D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6D23FA">
              <w:rPr>
                <w:szCs w:val="28"/>
              </w:rPr>
              <w:t xml:space="preserve">юджет муниципального </w:t>
            </w:r>
            <w:r w:rsidRPr="00BA5294">
              <w:rPr>
                <w:szCs w:val="28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37 495,50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33 745,00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748B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108</w:t>
            </w:r>
            <w:r w:rsidR="005748BA">
              <w:rPr>
                <w:color w:val="000000" w:themeColor="text1"/>
                <w:szCs w:val="28"/>
              </w:rPr>
              <w:t> 502,15</w:t>
            </w:r>
          </w:p>
        </w:tc>
      </w:tr>
      <w:tr w:rsidR="00FE1DFD" w:rsidRPr="00AC564D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D23FA">
              <w:rPr>
                <w:szCs w:val="28"/>
              </w:rPr>
              <w:t>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</w:tr>
      <w:tr w:rsidR="00FE1DFD" w:rsidRPr="00AC564D" w:rsidTr="00527ECC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6D23FA">
              <w:rPr>
                <w:szCs w:val="28"/>
              </w:rPr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AC564D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</w:tr>
      <w:tr w:rsidR="00FE1DFD" w:rsidRPr="00D232F0" w:rsidTr="00527ECC">
        <w:trPr>
          <w:trHeight w:val="7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DFD" w:rsidRPr="006D23FA" w:rsidRDefault="00FE1DFD" w:rsidP="00527ECC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D23FA">
              <w:rPr>
                <w:szCs w:val="28"/>
              </w:rPr>
              <w:t>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DFD" w:rsidRPr="00D232F0" w:rsidRDefault="00FE1DFD" w:rsidP="00527ECC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</w:tbl>
    <w:p w:rsidR="00FE1DFD" w:rsidRDefault="00FE1DFD" w:rsidP="00DB546B">
      <w:pPr>
        <w:pStyle w:val="a5"/>
        <w:spacing w:line="240" w:lineRule="auto"/>
        <w:ind w:firstLine="567"/>
      </w:pPr>
    </w:p>
    <w:p w:rsidR="003A20A1" w:rsidRDefault="00E57389" w:rsidP="00D41D48">
      <w:pPr>
        <w:pStyle w:val="a5"/>
        <w:spacing w:line="240" w:lineRule="auto"/>
        <w:ind w:firstLine="567"/>
      </w:pPr>
      <w:r>
        <w:t>1.3</w:t>
      </w:r>
      <w:r w:rsidR="00DB546B">
        <w:t xml:space="preserve">. </w:t>
      </w:r>
      <w:r w:rsidR="00492AAA">
        <w:t>В приложении</w:t>
      </w:r>
      <w:r w:rsidR="00EE5B65">
        <w:t xml:space="preserve"> 3</w:t>
      </w:r>
      <w:r w:rsidR="00DB546B">
        <w:t xml:space="preserve"> к </w:t>
      </w:r>
      <w:r w:rsidR="00492AAA">
        <w:t>Программе позицию:</w:t>
      </w:r>
    </w:p>
    <w:tbl>
      <w:tblPr>
        <w:tblW w:w="10150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2077"/>
        <w:gridCol w:w="1276"/>
        <w:gridCol w:w="1276"/>
        <w:gridCol w:w="1417"/>
        <w:gridCol w:w="1712"/>
      </w:tblGrid>
      <w:tr w:rsidR="00EE5B65" w:rsidRPr="00250A19" w:rsidTr="00EE5B65">
        <w:trPr>
          <w:trHeight w:val="519"/>
        </w:trPr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snapToGrid w:val="0"/>
              <w:ind w:left="70"/>
              <w:rPr>
                <w:szCs w:val="28"/>
              </w:rPr>
            </w:pPr>
            <w:r w:rsidRPr="00250A19">
              <w:rPr>
                <w:szCs w:val="28"/>
              </w:rPr>
              <w:t>Объемы и источники финансового обеспечения  подпрограммы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Источники финансирования</w:t>
            </w:r>
          </w:p>
        </w:tc>
        <w:tc>
          <w:tcPr>
            <w:tcW w:w="5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Расходы, тыс.руб.</w:t>
            </w:r>
          </w:p>
        </w:tc>
      </w:tr>
      <w:tr w:rsidR="00EE5B65" w:rsidRPr="00250A19" w:rsidTr="00EE5B65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2024 год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Итого</w:t>
            </w:r>
          </w:p>
        </w:tc>
      </w:tr>
      <w:tr w:rsidR="00EE5B65" w:rsidRPr="000242AB" w:rsidTr="00EE5B65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jc w:val="center"/>
            </w:pPr>
            <w:r w:rsidRPr="000242AB">
              <w:rPr>
                <w:szCs w:val="28"/>
              </w:rPr>
              <w:t>4 188,18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jc w:val="center"/>
            </w:pPr>
            <w:r w:rsidRPr="000242AB">
              <w:rPr>
                <w:szCs w:val="28"/>
              </w:rPr>
              <w:t>3 256,5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jc w:val="center"/>
            </w:pPr>
            <w:r w:rsidRPr="000242AB">
              <w:rPr>
                <w:szCs w:val="28"/>
              </w:rPr>
              <w:t>3 756,5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11 201,18</w:t>
            </w:r>
          </w:p>
        </w:tc>
      </w:tr>
      <w:tr w:rsidR="00EE5B65" w:rsidRPr="000242AB" w:rsidTr="00EE5B65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jc w:val="center"/>
            </w:pPr>
            <w:r w:rsidRPr="000242AB">
              <w:rPr>
                <w:szCs w:val="28"/>
              </w:rPr>
              <w:t>3 827,63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jc w:val="center"/>
            </w:pPr>
            <w:r w:rsidRPr="000242AB">
              <w:rPr>
                <w:szCs w:val="28"/>
              </w:rPr>
              <w:t>3 256,5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jc w:val="center"/>
            </w:pPr>
            <w:r w:rsidRPr="000242AB">
              <w:rPr>
                <w:szCs w:val="28"/>
              </w:rPr>
              <w:t>3 756,5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10 840,63</w:t>
            </w:r>
          </w:p>
        </w:tc>
      </w:tr>
      <w:tr w:rsidR="00EE5B65" w:rsidRPr="000242AB" w:rsidTr="00900126">
        <w:trPr>
          <w:trHeight w:val="3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360,55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0242AB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360,55</w:t>
            </w:r>
          </w:p>
        </w:tc>
      </w:tr>
      <w:tr w:rsidR="00EE5B65" w:rsidRPr="00250A19" w:rsidTr="00EE5B65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</w:tr>
      <w:tr w:rsidR="00EE5B65" w:rsidRPr="00250A19" w:rsidTr="00EE5B65">
        <w:trPr>
          <w:trHeight w:val="70"/>
        </w:trPr>
        <w:tc>
          <w:tcPr>
            <w:tcW w:w="23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B65" w:rsidRPr="00250A19" w:rsidRDefault="00EE5B65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B65" w:rsidRPr="00250A19" w:rsidRDefault="00EE5B65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</w:tr>
    </w:tbl>
    <w:p w:rsidR="003A20A1" w:rsidRDefault="003A20A1" w:rsidP="00DB546B">
      <w:pPr>
        <w:pStyle w:val="a5"/>
        <w:spacing w:line="240" w:lineRule="auto"/>
        <w:ind w:firstLine="567"/>
      </w:pPr>
    </w:p>
    <w:p w:rsidR="00492AAA" w:rsidRDefault="0048586C" w:rsidP="00DB546B">
      <w:pPr>
        <w:pStyle w:val="a5"/>
        <w:spacing w:line="240" w:lineRule="auto"/>
        <w:ind w:firstLine="567"/>
      </w:pPr>
      <w:r>
        <w:t>изложить в следующей редакции:</w:t>
      </w:r>
    </w:p>
    <w:tbl>
      <w:tblPr>
        <w:tblW w:w="10150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2077"/>
        <w:gridCol w:w="1276"/>
        <w:gridCol w:w="1276"/>
        <w:gridCol w:w="1417"/>
        <w:gridCol w:w="1712"/>
      </w:tblGrid>
      <w:tr w:rsidR="0048586C" w:rsidRPr="00250A19" w:rsidTr="0048586C">
        <w:trPr>
          <w:trHeight w:val="519"/>
        </w:trPr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snapToGrid w:val="0"/>
              <w:ind w:left="70"/>
              <w:rPr>
                <w:szCs w:val="28"/>
              </w:rPr>
            </w:pPr>
            <w:r w:rsidRPr="00250A19">
              <w:rPr>
                <w:szCs w:val="28"/>
              </w:rPr>
              <w:t>Объемы и источники финансового обеспечения  подпрограммы</w:t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Источники финансирования</w:t>
            </w:r>
          </w:p>
        </w:tc>
        <w:tc>
          <w:tcPr>
            <w:tcW w:w="5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Расходы, тыс.руб.</w:t>
            </w:r>
          </w:p>
        </w:tc>
      </w:tr>
      <w:tr w:rsidR="0048586C" w:rsidRPr="00250A19" w:rsidTr="003A20A1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2024 год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Итого</w:t>
            </w:r>
          </w:p>
        </w:tc>
      </w:tr>
      <w:tr w:rsidR="0048586C" w:rsidRPr="000242AB" w:rsidTr="003A20A1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86C" w:rsidRPr="00250A19" w:rsidRDefault="0048586C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48586C" w:rsidP="0048586C">
            <w:pPr>
              <w:jc w:val="center"/>
            </w:pPr>
            <w:r w:rsidRPr="00E57389">
              <w:rPr>
                <w:szCs w:val="28"/>
              </w:rPr>
              <w:t>5 338,35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48586C" w:rsidP="00E57389">
            <w:pPr>
              <w:jc w:val="center"/>
            </w:pPr>
            <w:r w:rsidRPr="00E57389">
              <w:rPr>
                <w:szCs w:val="28"/>
              </w:rPr>
              <w:t>3</w:t>
            </w:r>
            <w:r w:rsidR="00E57389" w:rsidRPr="00E57389">
              <w:rPr>
                <w:szCs w:val="28"/>
              </w:rPr>
              <w:t> 631,</w:t>
            </w:r>
            <w:r w:rsidR="00E57389">
              <w:rPr>
                <w:szCs w:val="28"/>
              </w:rPr>
              <w:t>5</w:t>
            </w:r>
            <w:r w:rsidR="00E57389" w:rsidRPr="00E57389"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48586C" w:rsidP="0048586C">
            <w:pPr>
              <w:jc w:val="center"/>
            </w:pPr>
            <w:r w:rsidRPr="00E57389">
              <w:rPr>
                <w:szCs w:val="28"/>
              </w:rPr>
              <w:t>3 756,5</w:t>
            </w:r>
            <w:r w:rsidR="00E57389" w:rsidRPr="00E57389">
              <w:rPr>
                <w:szCs w:val="28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8C0C8D" w:rsidP="00E57389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E57389">
              <w:rPr>
                <w:szCs w:val="28"/>
              </w:rPr>
              <w:t>12</w:t>
            </w:r>
            <w:r w:rsidR="00E57389">
              <w:rPr>
                <w:szCs w:val="28"/>
              </w:rPr>
              <w:t> 726,35</w:t>
            </w:r>
          </w:p>
        </w:tc>
      </w:tr>
      <w:tr w:rsidR="0048586C" w:rsidRPr="000242AB" w:rsidTr="003A20A1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586C" w:rsidRPr="00250A19" w:rsidRDefault="0048586C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8C0C8D" w:rsidP="0048586C">
            <w:pPr>
              <w:jc w:val="center"/>
            </w:pPr>
            <w:r w:rsidRPr="00E57389">
              <w:rPr>
                <w:szCs w:val="28"/>
              </w:rPr>
              <w:t>4 977,8</w:t>
            </w:r>
            <w:r w:rsidR="00E57389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48586C" w:rsidP="00E57389">
            <w:pPr>
              <w:jc w:val="center"/>
            </w:pPr>
            <w:r w:rsidRPr="00E57389">
              <w:rPr>
                <w:szCs w:val="28"/>
              </w:rPr>
              <w:t xml:space="preserve">3 </w:t>
            </w:r>
            <w:r w:rsidR="00E57389" w:rsidRPr="00E57389">
              <w:rPr>
                <w:szCs w:val="28"/>
              </w:rPr>
              <w:t>631</w:t>
            </w:r>
            <w:r w:rsidRPr="00E57389">
              <w:rPr>
                <w:szCs w:val="28"/>
              </w:rPr>
              <w:t>,5</w:t>
            </w:r>
            <w:r w:rsidR="00E57389">
              <w:rPr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48586C" w:rsidP="0048586C">
            <w:pPr>
              <w:jc w:val="center"/>
            </w:pPr>
            <w:r w:rsidRPr="00E57389">
              <w:rPr>
                <w:szCs w:val="28"/>
              </w:rPr>
              <w:t>3 756,5</w:t>
            </w:r>
            <w:r w:rsidR="00E57389" w:rsidRPr="00E57389">
              <w:rPr>
                <w:szCs w:val="28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86C" w:rsidRPr="00E57389" w:rsidRDefault="00E57389" w:rsidP="0048586C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12 365,80</w:t>
            </w:r>
          </w:p>
        </w:tc>
      </w:tr>
      <w:tr w:rsidR="0048586C" w:rsidRPr="000242AB" w:rsidTr="003A20A1">
        <w:trPr>
          <w:trHeight w:val="337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0242AB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360,55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0242AB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0242AB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0242AB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360,55</w:t>
            </w:r>
          </w:p>
        </w:tc>
      </w:tr>
      <w:tr w:rsidR="0048586C" w:rsidRPr="00250A19" w:rsidTr="0048586C">
        <w:trPr>
          <w:trHeight w:val="519"/>
        </w:trPr>
        <w:tc>
          <w:tcPr>
            <w:tcW w:w="23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</w:tr>
      <w:tr w:rsidR="0048586C" w:rsidRPr="00250A19" w:rsidTr="0048586C">
        <w:trPr>
          <w:trHeight w:val="70"/>
        </w:trPr>
        <w:tc>
          <w:tcPr>
            <w:tcW w:w="23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snapToGrid w:val="0"/>
              <w:rPr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86C" w:rsidRPr="00250A19" w:rsidRDefault="0048586C" w:rsidP="0048586C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86C" w:rsidRPr="00250A19" w:rsidRDefault="0048586C" w:rsidP="0048586C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</w:tr>
    </w:tbl>
    <w:p w:rsidR="0048586C" w:rsidRDefault="00D41D48" w:rsidP="00DB546B">
      <w:pPr>
        <w:pStyle w:val="a5"/>
        <w:spacing w:line="240" w:lineRule="auto"/>
        <w:ind w:firstLine="567"/>
      </w:pPr>
      <w:r>
        <w:lastRenderedPageBreak/>
        <w:t>1.4</w:t>
      </w:r>
      <w:r w:rsidR="00803590">
        <w:t>. В приложении 5 к Программе позицию:</w:t>
      </w:r>
    </w:p>
    <w:tbl>
      <w:tblPr>
        <w:tblW w:w="10124" w:type="dxa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2126"/>
        <w:gridCol w:w="1276"/>
        <w:gridCol w:w="1276"/>
        <w:gridCol w:w="1417"/>
        <w:gridCol w:w="1701"/>
      </w:tblGrid>
      <w:tr w:rsidR="00803590" w:rsidRPr="006301A1" w:rsidTr="00803590">
        <w:trPr>
          <w:trHeight w:val="519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590" w:rsidRPr="00503037" w:rsidRDefault="00803590" w:rsidP="001354D7">
            <w:pPr>
              <w:pStyle w:val="af2"/>
              <w:shd w:val="clear" w:color="auto" w:fill="auto"/>
              <w:jc w:val="left"/>
            </w:pPr>
            <w:r w:rsidRPr="00503037">
              <w:rPr>
                <w:color w:val="000000"/>
                <w:lang w:bidi="ru-RU"/>
              </w:rPr>
              <w:t xml:space="preserve">Объемы и источники </w:t>
            </w:r>
            <w:r>
              <w:rPr>
                <w:color w:val="000000"/>
                <w:lang w:bidi="ru-RU"/>
              </w:rPr>
              <w:t xml:space="preserve">финансового обеспечения </w:t>
            </w:r>
            <w:r w:rsidRPr="00503037">
              <w:rPr>
                <w:color w:val="000000"/>
                <w:lang w:bidi="ru-RU"/>
              </w:rPr>
              <w:t>подпрограммы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590" w:rsidRPr="00503037" w:rsidRDefault="00803590" w:rsidP="001354D7">
            <w:pPr>
              <w:pStyle w:val="af2"/>
              <w:shd w:val="clear" w:color="auto" w:fill="auto"/>
            </w:pPr>
            <w:r w:rsidRPr="00503037">
              <w:rPr>
                <w:color w:val="000000"/>
                <w:lang w:bidi="ru-RU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90" w:rsidRPr="006301A1" w:rsidRDefault="00803590" w:rsidP="001354D7">
            <w:pPr>
              <w:pStyle w:val="af2"/>
              <w:shd w:val="clear" w:color="auto" w:fill="auto"/>
              <w:rPr>
                <w:highlight w:val="yellow"/>
              </w:rPr>
            </w:pPr>
            <w:r w:rsidRPr="00D84063">
              <w:rPr>
                <w:color w:val="000000"/>
                <w:lang w:bidi="ru-RU"/>
              </w:rPr>
              <w:t>Расходы, тыс.руб.</w:t>
            </w:r>
          </w:p>
        </w:tc>
      </w:tr>
      <w:tr w:rsidR="00803590" w:rsidRPr="00D84063" w:rsidTr="00803590">
        <w:trPr>
          <w:trHeight w:val="519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Итого</w:t>
            </w:r>
          </w:p>
        </w:tc>
      </w:tr>
      <w:tr w:rsidR="00803590" w:rsidRPr="00D84063" w:rsidTr="00803590">
        <w:trPr>
          <w:trHeight w:val="519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 w:rsidRPr="00681F4B">
              <w:rPr>
                <w:color w:val="000000"/>
                <w:szCs w:val="28"/>
                <w:lang w:bidi="ru-RU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jc w:val="center"/>
              <w:rPr>
                <w:szCs w:val="28"/>
              </w:rPr>
            </w:pPr>
            <w:r w:rsidRPr="00D84063">
              <w:rPr>
                <w:szCs w:val="28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  <w:r w:rsidRPr="00D84063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  <w:r w:rsidRPr="00D84063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1</w:t>
            </w:r>
            <w:r>
              <w:rPr>
                <w:color w:val="000000"/>
                <w:szCs w:val="28"/>
                <w:lang w:bidi="ru-RU"/>
              </w:rPr>
              <w:t xml:space="preserve"> 52</w:t>
            </w: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803590" w:rsidRPr="00D84063" w:rsidTr="00803590">
        <w:trPr>
          <w:trHeight w:val="519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б</w:t>
            </w:r>
            <w:r w:rsidRPr="00681F4B">
              <w:rPr>
                <w:color w:val="000000"/>
                <w:szCs w:val="28"/>
                <w:lang w:bidi="ru-RU"/>
              </w:rPr>
              <w:t>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jc w:val="center"/>
              <w:rPr>
                <w:szCs w:val="28"/>
              </w:rPr>
            </w:pPr>
            <w:r w:rsidRPr="00D84063">
              <w:rPr>
                <w:szCs w:val="28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  <w:r w:rsidRPr="00D84063">
              <w:rPr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  <w:r w:rsidRPr="00D84063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1</w:t>
            </w:r>
            <w:r>
              <w:rPr>
                <w:color w:val="000000"/>
                <w:szCs w:val="28"/>
                <w:lang w:bidi="ru-RU"/>
              </w:rPr>
              <w:t xml:space="preserve"> 52</w:t>
            </w: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803590" w:rsidRPr="00D84063" w:rsidTr="00900126">
        <w:trPr>
          <w:trHeight w:val="348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к</w:t>
            </w:r>
            <w:r w:rsidRPr="00681F4B">
              <w:rPr>
                <w:color w:val="000000"/>
                <w:szCs w:val="28"/>
                <w:lang w:bidi="ru-RU"/>
              </w:rPr>
              <w:t>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803590" w:rsidRPr="00D84063" w:rsidTr="00803590">
        <w:trPr>
          <w:trHeight w:val="519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ф</w:t>
            </w:r>
            <w:r w:rsidRPr="00681F4B">
              <w:rPr>
                <w:color w:val="000000"/>
                <w:szCs w:val="28"/>
                <w:lang w:bidi="ru-RU"/>
              </w:rPr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803590" w:rsidRPr="00D84063" w:rsidTr="00803590">
        <w:trPr>
          <w:trHeight w:val="70"/>
        </w:trPr>
        <w:tc>
          <w:tcPr>
            <w:tcW w:w="23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в</w:t>
            </w:r>
            <w:r w:rsidRPr="00681F4B">
              <w:rPr>
                <w:color w:val="000000"/>
                <w:szCs w:val="28"/>
                <w:lang w:bidi="ru-RU"/>
              </w:rPr>
              <w:t>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</w:tbl>
    <w:p w:rsidR="00803590" w:rsidRDefault="00803590" w:rsidP="00DB546B">
      <w:pPr>
        <w:pStyle w:val="a5"/>
        <w:spacing w:line="240" w:lineRule="auto"/>
        <w:ind w:firstLine="567"/>
      </w:pPr>
      <w:r>
        <w:t>изложить в следующей редакции:</w:t>
      </w:r>
    </w:p>
    <w:tbl>
      <w:tblPr>
        <w:tblW w:w="10124" w:type="dxa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2126"/>
        <w:gridCol w:w="1276"/>
        <w:gridCol w:w="1276"/>
        <w:gridCol w:w="1417"/>
        <w:gridCol w:w="1701"/>
      </w:tblGrid>
      <w:tr w:rsidR="00803590" w:rsidRPr="006301A1" w:rsidTr="001354D7">
        <w:trPr>
          <w:trHeight w:val="519"/>
        </w:trPr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590" w:rsidRPr="00503037" w:rsidRDefault="00803590" w:rsidP="001354D7">
            <w:pPr>
              <w:pStyle w:val="af2"/>
              <w:shd w:val="clear" w:color="auto" w:fill="auto"/>
              <w:jc w:val="left"/>
            </w:pPr>
            <w:r w:rsidRPr="00503037">
              <w:rPr>
                <w:color w:val="000000"/>
                <w:lang w:bidi="ru-RU"/>
              </w:rPr>
              <w:t xml:space="preserve">Объемы и источники </w:t>
            </w:r>
            <w:r>
              <w:rPr>
                <w:color w:val="000000"/>
                <w:lang w:bidi="ru-RU"/>
              </w:rPr>
              <w:t xml:space="preserve">финансового обеспечения </w:t>
            </w:r>
            <w:r w:rsidRPr="00503037">
              <w:rPr>
                <w:color w:val="000000"/>
                <w:lang w:bidi="ru-RU"/>
              </w:rPr>
              <w:t>подпрограммы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590" w:rsidRPr="00503037" w:rsidRDefault="00803590" w:rsidP="001354D7">
            <w:pPr>
              <w:pStyle w:val="af2"/>
              <w:shd w:val="clear" w:color="auto" w:fill="auto"/>
            </w:pPr>
            <w:r w:rsidRPr="00503037">
              <w:rPr>
                <w:color w:val="000000"/>
                <w:lang w:bidi="ru-RU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590" w:rsidRPr="006301A1" w:rsidRDefault="00803590" w:rsidP="001354D7">
            <w:pPr>
              <w:pStyle w:val="af2"/>
              <w:shd w:val="clear" w:color="auto" w:fill="auto"/>
              <w:rPr>
                <w:highlight w:val="yellow"/>
              </w:rPr>
            </w:pPr>
            <w:r w:rsidRPr="00D84063">
              <w:rPr>
                <w:color w:val="000000"/>
                <w:lang w:bidi="ru-RU"/>
              </w:rPr>
              <w:t>Расходы, тыс.руб.</w:t>
            </w:r>
          </w:p>
        </w:tc>
      </w:tr>
      <w:tr w:rsidR="00803590" w:rsidRPr="00D84063" w:rsidTr="001354D7">
        <w:trPr>
          <w:trHeight w:val="519"/>
        </w:trPr>
        <w:tc>
          <w:tcPr>
            <w:tcW w:w="2328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D84063" w:rsidRDefault="00803590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Итого</w:t>
            </w:r>
          </w:p>
        </w:tc>
      </w:tr>
      <w:tr w:rsidR="00803590" w:rsidRPr="00D84063" w:rsidTr="001354D7">
        <w:trPr>
          <w:trHeight w:val="519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 w:rsidRPr="00681F4B">
              <w:rPr>
                <w:color w:val="000000"/>
                <w:szCs w:val="28"/>
                <w:lang w:bidi="ru-RU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FE1DFD" w:rsidRDefault="00122A36" w:rsidP="001354D7">
            <w:pPr>
              <w:widowControl w:val="0"/>
              <w:autoSpaceDE w:val="0"/>
              <w:jc w:val="center"/>
              <w:rPr>
                <w:szCs w:val="28"/>
              </w:rPr>
            </w:pPr>
            <w:r w:rsidRPr="00FE1DFD">
              <w:rPr>
                <w:szCs w:val="28"/>
              </w:rPr>
              <w:t>310</w:t>
            </w:r>
            <w:r w:rsidR="00803590" w:rsidRPr="00FE1DFD">
              <w:rPr>
                <w:szCs w:val="2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FE1DFD" w:rsidRDefault="00803590" w:rsidP="001354D7">
            <w:pPr>
              <w:jc w:val="center"/>
              <w:rPr>
                <w:szCs w:val="28"/>
              </w:rPr>
            </w:pPr>
            <w:r w:rsidRPr="00FE1DFD">
              <w:rPr>
                <w:szCs w:val="28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FE1DFD" w:rsidRDefault="00803590" w:rsidP="001354D7">
            <w:pPr>
              <w:jc w:val="center"/>
              <w:rPr>
                <w:szCs w:val="28"/>
              </w:rPr>
            </w:pPr>
            <w:r w:rsidRPr="00FE1DFD">
              <w:rPr>
                <w:szCs w:val="28"/>
              </w:rPr>
              <w:t>310,00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FE1DFD" w:rsidRDefault="000B1EB1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93</w:t>
            </w:r>
            <w:r w:rsidR="001B1C08" w:rsidRPr="00FE1DFD">
              <w:rPr>
                <w:color w:val="000000"/>
                <w:szCs w:val="28"/>
                <w:lang w:bidi="ru-RU"/>
              </w:rPr>
              <w:t>0</w:t>
            </w:r>
            <w:r w:rsidR="00803590" w:rsidRPr="00FE1DFD">
              <w:rPr>
                <w:color w:val="000000"/>
                <w:szCs w:val="28"/>
                <w:lang w:bidi="ru-RU"/>
              </w:rPr>
              <w:t>,00</w:t>
            </w:r>
          </w:p>
        </w:tc>
      </w:tr>
      <w:tr w:rsidR="00803590" w:rsidRPr="00D84063" w:rsidTr="001354D7">
        <w:trPr>
          <w:trHeight w:val="519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б</w:t>
            </w:r>
            <w:r w:rsidRPr="00681F4B">
              <w:rPr>
                <w:color w:val="000000"/>
                <w:szCs w:val="28"/>
                <w:lang w:bidi="ru-RU"/>
              </w:rPr>
              <w:t>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FE1DFD" w:rsidRDefault="00122A36" w:rsidP="001354D7">
            <w:pPr>
              <w:widowControl w:val="0"/>
              <w:autoSpaceDE w:val="0"/>
              <w:jc w:val="center"/>
              <w:rPr>
                <w:szCs w:val="28"/>
              </w:rPr>
            </w:pPr>
            <w:r w:rsidRPr="00FE1DFD">
              <w:rPr>
                <w:szCs w:val="28"/>
              </w:rPr>
              <w:t>310</w:t>
            </w:r>
            <w:r w:rsidR="00803590" w:rsidRPr="00FE1DFD">
              <w:rPr>
                <w:szCs w:val="2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FE1DFD" w:rsidRDefault="00803590" w:rsidP="001354D7">
            <w:pPr>
              <w:jc w:val="center"/>
              <w:rPr>
                <w:szCs w:val="28"/>
              </w:rPr>
            </w:pPr>
            <w:r w:rsidRPr="00FE1DFD">
              <w:rPr>
                <w:szCs w:val="28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FE1DFD" w:rsidRDefault="00803590" w:rsidP="001354D7">
            <w:pPr>
              <w:jc w:val="center"/>
              <w:rPr>
                <w:szCs w:val="28"/>
              </w:rPr>
            </w:pPr>
            <w:r w:rsidRPr="00FE1DFD">
              <w:rPr>
                <w:szCs w:val="28"/>
              </w:rPr>
              <w:t>310,00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590" w:rsidRPr="00FE1DFD" w:rsidRDefault="000B1EB1" w:rsidP="001354D7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93</w:t>
            </w:r>
            <w:r w:rsidR="001B1C08" w:rsidRPr="00FE1DFD">
              <w:rPr>
                <w:color w:val="000000"/>
                <w:szCs w:val="28"/>
                <w:lang w:bidi="ru-RU"/>
              </w:rPr>
              <w:t>0</w:t>
            </w:r>
            <w:r w:rsidR="00803590" w:rsidRPr="00FE1DFD">
              <w:rPr>
                <w:color w:val="000000"/>
                <w:szCs w:val="28"/>
                <w:lang w:bidi="ru-RU"/>
              </w:rPr>
              <w:t>,00</w:t>
            </w:r>
          </w:p>
        </w:tc>
      </w:tr>
      <w:tr w:rsidR="00803590" w:rsidRPr="00D84063" w:rsidTr="00900126">
        <w:trPr>
          <w:trHeight w:val="344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к</w:t>
            </w:r>
            <w:r w:rsidRPr="00681F4B">
              <w:rPr>
                <w:color w:val="000000"/>
                <w:szCs w:val="28"/>
                <w:lang w:bidi="ru-RU"/>
              </w:rPr>
              <w:t>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803590" w:rsidRPr="00D84063" w:rsidTr="001354D7">
        <w:trPr>
          <w:trHeight w:val="519"/>
        </w:trPr>
        <w:tc>
          <w:tcPr>
            <w:tcW w:w="23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ф</w:t>
            </w:r>
            <w:r w:rsidRPr="00681F4B">
              <w:rPr>
                <w:color w:val="000000"/>
                <w:szCs w:val="28"/>
                <w:lang w:bidi="ru-RU"/>
              </w:rPr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  <w:tr w:rsidR="00803590" w:rsidRPr="00D84063" w:rsidTr="001354D7">
        <w:trPr>
          <w:trHeight w:val="70"/>
        </w:trPr>
        <w:tc>
          <w:tcPr>
            <w:tcW w:w="23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590" w:rsidRPr="00681F4B" w:rsidRDefault="00803590" w:rsidP="001354D7">
            <w:pPr>
              <w:snapToGrid w:val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590" w:rsidRPr="00681F4B" w:rsidRDefault="00803590" w:rsidP="001354D7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color w:val="000000"/>
                <w:szCs w:val="28"/>
                <w:lang w:bidi="ru-RU"/>
              </w:rPr>
              <w:t>в</w:t>
            </w:r>
            <w:r w:rsidRPr="00681F4B">
              <w:rPr>
                <w:color w:val="000000"/>
                <w:szCs w:val="28"/>
                <w:lang w:bidi="ru-RU"/>
              </w:rPr>
              <w:t>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3590" w:rsidRPr="00D84063" w:rsidRDefault="00803590" w:rsidP="001354D7">
            <w:pPr>
              <w:ind w:left="73" w:right="55"/>
              <w:jc w:val="center"/>
              <w:rPr>
                <w:szCs w:val="28"/>
              </w:rPr>
            </w:pPr>
            <w:r w:rsidRPr="00D84063">
              <w:rPr>
                <w:color w:val="000000"/>
                <w:szCs w:val="28"/>
                <w:lang w:bidi="ru-RU"/>
              </w:rPr>
              <w:t>0,00</w:t>
            </w:r>
          </w:p>
        </w:tc>
      </w:tr>
    </w:tbl>
    <w:p w:rsidR="009565D8" w:rsidRDefault="00D41D48" w:rsidP="009565D8">
      <w:pPr>
        <w:pStyle w:val="a5"/>
        <w:ind w:firstLine="567"/>
      </w:pPr>
      <w:r>
        <w:t>1.5</w:t>
      </w:r>
      <w:r w:rsidR="008E49F8">
        <w:t>.</w:t>
      </w:r>
      <w:r w:rsidR="00BD6C3C">
        <w:t xml:space="preserve"> </w:t>
      </w:r>
      <w:r w:rsidR="00900126">
        <w:t>В п</w:t>
      </w:r>
      <w:r w:rsidR="00BD6C3C">
        <w:t>риложение 7</w:t>
      </w:r>
      <w:r w:rsidR="00900126" w:rsidRPr="00900126">
        <w:t xml:space="preserve"> </w:t>
      </w:r>
      <w:r w:rsidR="00900126">
        <w:t>к Программе «Финансовое обеспечение реализации муниципальной программы «Развитие культуры, физической культуры и спорта, молодежной политики и туризма в Кочевском муниципальном округе» за счет средств бюджета Кочевского муниципального округа»</w:t>
      </w:r>
      <w:r w:rsidR="009565D8">
        <w:t xml:space="preserve"> изложить в следующей редакци</w:t>
      </w:r>
      <w:r w:rsidR="00E15083">
        <w:t>и в соответствии с Приложением</w:t>
      </w:r>
      <w:r w:rsidR="009565D8">
        <w:t xml:space="preserve"> к настоящему решению.</w:t>
      </w:r>
    </w:p>
    <w:p w:rsidR="009565D8" w:rsidRPr="00DB546B" w:rsidRDefault="009565D8" w:rsidP="009565D8">
      <w:pPr>
        <w:pStyle w:val="a5"/>
        <w:spacing w:line="240" w:lineRule="auto"/>
        <w:ind w:firstLine="567"/>
      </w:pPr>
      <w:r>
        <w:t>2. Настоящее постановление вступает в силу после официального опубликования в соответствии с Уставом Кочевского муниципального округа Пермского края, подлежит размещению на сайте администрации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 края, начиная с бюджета на 2022 год и на плановый период 2023 и 2024 годов.</w:t>
      </w:r>
    </w:p>
    <w:p w:rsidR="009565D8" w:rsidRDefault="009565D8" w:rsidP="009565D8">
      <w:pPr>
        <w:pStyle w:val="a5"/>
        <w:spacing w:line="240" w:lineRule="auto"/>
        <w:ind w:firstLine="0"/>
      </w:pPr>
    </w:p>
    <w:p w:rsidR="009565D8" w:rsidRDefault="009565D8" w:rsidP="009565D8">
      <w:pPr>
        <w:pStyle w:val="a5"/>
        <w:spacing w:line="240" w:lineRule="auto"/>
        <w:ind w:firstLine="0"/>
      </w:pPr>
      <w:r>
        <w:t xml:space="preserve">Глава муниципального округа - глава </w:t>
      </w:r>
    </w:p>
    <w:p w:rsidR="009565D8" w:rsidRDefault="009565D8" w:rsidP="009565D8">
      <w:pPr>
        <w:pStyle w:val="a5"/>
        <w:spacing w:line="240" w:lineRule="auto"/>
        <w:ind w:firstLine="0"/>
      </w:pPr>
      <w:r>
        <w:t xml:space="preserve">администрации Кочевского </w:t>
      </w:r>
    </w:p>
    <w:p w:rsidR="009565D8" w:rsidRDefault="009565D8" w:rsidP="009565D8">
      <w:pPr>
        <w:pStyle w:val="a5"/>
        <w:ind w:firstLine="0"/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А.Н. Юркин</w:t>
      </w:r>
    </w:p>
    <w:p w:rsidR="009565D8" w:rsidRDefault="009565D8" w:rsidP="009565D8">
      <w:pPr>
        <w:pStyle w:val="af"/>
        <w:rPr>
          <w:szCs w:val="28"/>
        </w:rPr>
      </w:pPr>
    </w:p>
    <w:p w:rsidR="009565D8" w:rsidRDefault="009565D8" w:rsidP="009565D8">
      <w:pPr>
        <w:pStyle w:val="a5"/>
        <w:ind w:firstLine="567"/>
        <w:sectPr w:rsidR="009565D8" w:rsidSect="00710B5A">
          <w:footerReference w:type="default" r:id="rId9"/>
          <w:pgSz w:w="11906" w:h="16838" w:code="9"/>
          <w:pgMar w:top="1134" w:right="567" w:bottom="1134" w:left="1134" w:header="720" w:footer="720" w:gutter="0"/>
          <w:cols w:space="708"/>
          <w:docGrid w:linePitch="360"/>
        </w:sectPr>
      </w:pPr>
    </w:p>
    <w:p w:rsidR="00E15083" w:rsidRPr="00802E5C" w:rsidRDefault="00E15083" w:rsidP="00E15083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 xml:space="preserve">Приложение </w:t>
      </w:r>
    </w:p>
    <w:p w:rsidR="00E15083" w:rsidRPr="00802E5C" w:rsidRDefault="00E15083" w:rsidP="00E15083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 xml:space="preserve">к Постановлению администрации </w:t>
      </w:r>
    </w:p>
    <w:p w:rsidR="00E15083" w:rsidRPr="00802E5C" w:rsidRDefault="00E15083" w:rsidP="00E15083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>Кочевского муниципального округа Пермского края</w:t>
      </w:r>
    </w:p>
    <w:p w:rsidR="00E15083" w:rsidRPr="00F06682" w:rsidRDefault="00034A52" w:rsidP="00E15083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от 00.10</w:t>
      </w:r>
      <w:bookmarkStart w:id="0" w:name="_GoBack"/>
      <w:bookmarkEnd w:id="0"/>
      <w:r w:rsidR="00E15083">
        <w:rPr>
          <w:szCs w:val="28"/>
        </w:rPr>
        <w:t xml:space="preserve">.2022 № </w:t>
      </w:r>
      <w:r w:rsidR="00E15083" w:rsidRPr="00F06682">
        <w:rPr>
          <w:szCs w:val="28"/>
        </w:rPr>
        <w:t>000-293-01-01</w:t>
      </w:r>
    </w:p>
    <w:p w:rsidR="00E15083" w:rsidRDefault="00E15083" w:rsidP="00E15083">
      <w:pPr>
        <w:widowControl w:val="0"/>
        <w:autoSpaceDE w:val="0"/>
        <w:rPr>
          <w:szCs w:val="28"/>
        </w:rPr>
      </w:pPr>
    </w:p>
    <w:p w:rsidR="00E15083" w:rsidRPr="00905E57" w:rsidRDefault="00E15083" w:rsidP="00E15083">
      <w:pPr>
        <w:widowControl w:val="0"/>
        <w:autoSpaceDE w:val="0"/>
        <w:ind w:firstLine="540"/>
        <w:jc w:val="right"/>
        <w:rPr>
          <w:b/>
          <w:szCs w:val="28"/>
        </w:rPr>
      </w:pPr>
      <w:r>
        <w:rPr>
          <w:szCs w:val="28"/>
        </w:rPr>
        <w:t xml:space="preserve">Приложение 7 </w:t>
      </w:r>
      <w:r w:rsidRPr="00905E57">
        <w:rPr>
          <w:szCs w:val="28"/>
        </w:rPr>
        <w:t>к Программе</w:t>
      </w:r>
    </w:p>
    <w:p w:rsidR="00900126" w:rsidRDefault="00900126" w:rsidP="00900126">
      <w:pPr>
        <w:pStyle w:val="af"/>
        <w:rPr>
          <w:szCs w:val="28"/>
        </w:rPr>
      </w:pPr>
    </w:p>
    <w:tbl>
      <w:tblPr>
        <w:tblW w:w="14953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6428"/>
        <w:gridCol w:w="10"/>
        <w:gridCol w:w="3959"/>
        <w:gridCol w:w="10"/>
        <w:gridCol w:w="1549"/>
        <w:gridCol w:w="10"/>
        <w:gridCol w:w="1549"/>
        <w:gridCol w:w="10"/>
        <w:gridCol w:w="1408"/>
        <w:gridCol w:w="10"/>
      </w:tblGrid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Расходы &lt;1&gt;  (тыс. руб.)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2023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2024 год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szCs w:val="28"/>
              </w:rPr>
              <w:t>9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Муниципальная программа 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rPr>
                <w:szCs w:val="28"/>
              </w:rPr>
            </w:pPr>
            <w:r w:rsidRPr="00E15083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5083" w:rsidRPr="00880FEE" w:rsidRDefault="00122A36" w:rsidP="00E15083">
            <w:pPr>
              <w:jc w:val="center"/>
            </w:pPr>
            <w:r w:rsidRPr="00880FEE">
              <w:t>48 76</w:t>
            </w:r>
            <w:r w:rsidR="00E15083" w:rsidRPr="00880FEE">
              <w:t>1,58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5083" w:rsidRPr="00E15083" w:rsidRDefault="00EF59C1" w:rsidP="00E15083">
            <w:pPr>
              <w:jc w:val="center"/>
            </w:pPr>
            <w:r>
              <w:t>42 664,78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5083" w:rsidRPr="00E15083" w:rsidRDefault="00E15083" w:rsidP="00E15083">
            <w:pPr>
              <w:jc w:val="center"/>
            </w:pPr>
            <w:r w:rsidRPr="00E15083">
              <w:t>47 306,43</w:t>
            </w:r>
          </w:p>
        </w:tc>
      </w:tr>
      <w:tr w:rsidR="00E15083" w:rsidRPr="00E15083" w:rsidTr="001354D7">
        <w:trPr>
          <w:gridAfter w:val="1"/>
          <w:wAfter w:w="10" w:type="dxa"/>
          <w:trHeight w:val="947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83" w:right="168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5083" w:rsidRPr="00880FEE" w:rsidRDefault="00122A36" w:rsidP="00E15083">
            <w:pPr>
              <w:jc w:val="center"/>
            </w:pPr>
            <w:r w:rsidRPr="00880FEE">
              <w:t>48 76</w:t>
            </w:r>
            <w:r w:rsidR="00E15083" w:rsidRPr="00880FEE">
              <w:t>1,58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5083" w:rsidRPr="00E15083" w:rsidRDefault="00EF59C1" w:rsidP="00E15083">
            <w:pPr>
              <w:jc w:val="center"/>
            </w:pPr>
            <w:r>
              <w:t>42 664,78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5083" w:rsidRPr="00E15083" w:rsidRDefault="00E15083" w:rsidP="00E15083">
            <w:pPr>
              <w:jc w:val="center"/>
            </w:pPr>
            <w:r w:rsidRPr="00E15083">
              <w:t>47 306,43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 xml:space="preserve">Подпрограмма 1 </w:t>
            </w:r>
          </w:p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«Организация клубного дела и 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rPr>
                <w:szCs w:val="28"/>
              </w:rPr>
            </w:pPr>
            <w:r w:rsidRPr="00E15083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b/>
                <w:color w:val="000000" w:themeColor="text1"/>
                <w:szCs w:val="28"/>
              </w:rPr>
            </w:pPr>
            <w:r w:rsidRPr="00E15083">
              <w:rPr>
                <w:b/>
                <w:color w:val="000000" w:themeColor="text1"/>
                <w:szCs w:val="28"/>
              </w:rPr>
              <w:t>37 495,50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B55C0C">
            <w:pPr>
              <w:jc w:val="center"/>
              <w:rPr>
                <w:b/>
                <w:color w:val="000000" w:themeColor="text1"/>
              </w:rPr>
            </w:pPr>
            <w:r w:rsidRPr="00E15083">
              <w:rPr>
                <w:b/>
                <w:color w:val="000000" w:themeColor="text1"/>
              </w:rPr>
              <w:t>33</w:t>
            </w:r>
            <w:r w:rsidR="00B55C0C">
              <w:rPr>
                <w:b/>
                <w:color w:val="000000" w:themeColor="text1"/>
              </w:rPr>
              <w:t> 745,00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jc w:val="center"/>
              <w:rPr>
                <w:b/>
                <w:color w:val="000000" w:themeColor="text1"/>
              </w:rPr>
            </w:pPr>
            <w:r w:rsidRPr="00E15083">
              <w:rPr>
                <w:b/>
                <w:color w:val="000000" w:themeColor="text1"/>
                <w:szCs w:val="28"/>
              </w:rPr>
              <w:t>37 261,65</w:t>
            </w:r>
          </w:p>
        </w:tc>
      </w:tr>
      <w:tr w:rsidR="00E15083" w:rsidRPr="00E15083" w:rsidTr="001354D7">
        <w:trPr>
          <w:gridAfter w:val="1"/>
          <w:wAfter w:w="10" w:type="dxa"/>
          <w:trHeight w:val="676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E15083">
              <w:rPr>
                <w:color w:val="000000" w:themeColor="text1"/>
                <w:szCs w:val="28"/>
              </w:rPr>
              <w:t>25 028,77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880FEE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E15083">
              <w:rPr>
                <w:color w:val="000000" w:themeColor="text1"/>
                <w:szCs w:val="28"/>
              </w:rPr>
              <w:t>22</w:t>
            </w:r>
            <w:r w:rsidR="00880FEE">
              <w:rPr>
                <w:color w:val="000000" w:themeColor="text1"/>
                <w:szCs w:val="28"/>
              </w:rPr>
              <w:t> 778,27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E15083">
              <w:rPr>
                <w:color w:val="000000" w:themeColor="text1"/>
                <w:szCs w:val="28"/>
              </w:rPr>
              <w:t>24 794,92</w:t>
            </w:r>
          </w:p>
        </w:tc>
      </w:tr>
      <w:tr w:rsidR="00E15083" w:rsidRPr="00E15083" w:rsidTr="001354D7">
        <w:trPr>
          <w:gridAfter w:val="1"/>
          <w:wAfter w:w="10" w:type="dxa"/>
          <w:trHeight w:val="676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12 466,73</w:t>
            </w:r>
          </w:p>
        </w:tc>
      </w:tr>
      <w:tr w:rsidR="00E15083" w:rsidRPr="00E15083" w:rsidTr="00A543E0">
        <w:trPr>
          <w:gridAfter w:val="1"/>
          <w:wAfter w:w="10" w:type="dxa"/>
          <w:trHeight w:val="33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1.1.</w:t>
            </w:r>
            <w:r w:rsidRPr="00E15083">
              <w:rPr>
                <w:szCs w:val="28"/>
              </w:rPr>
              <w:t xml:space="preserve"> «Развитие культурно-</w:t>
            </w:r>
            <w:r w:rsidRPr="00E15083">
              <w:rPr>
                <w:szCs w:val="28"/>
              </w:rPr>
              <w:lastRenderedPageBreak/>
              <w:t>досуговой деятельности, библиотечного и музейного дела»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A543E0" w:rsidRDefault="00A543E0" w:rsidP="00E15083">
            <w:pPr>
              <w:ind w:left="83" w:right="26"/>
              <w:rPr>
                <w:b/>
                <w:szCs w:val="28"/>
              </w:rPr>
            </w:pPr>
            <w:r w:rsidRPr="00A543E0">
              <w:rPr>
                <w:b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A543E0" w:rsidRDefault="00A543E0" w:rsidP="00E1508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543E0">
              <w:rPr>
                <w:b/>
                <w:szCs w:val="28"/>
              </w:rPr>
              <w:t>37 271,50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A543E0" w:rsidRDefault="00A543E0" w:rsidP="00E1508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543E0">
              <w:rPr>
                <w:b/>
                <w:szCs w:val="28"/>
              </w:rPr>
              <w:t>33 037,65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083" w:rsidRPr="00A543E0" w:rsidRDefault="00A543E0" w:rsidP="00E1508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543E0">
              <w:rPr>
                <w:b/>
                <w:szCs w:val="28"/>
              </w:rPr>
              <w:t>33 037,65</w:t>
            </w:r>
          </w:p>
        </w:tc>
      </w:tr>
      <w:tr w:rsidR="00A543E0" w:rsidRPr="00E15083" w:rsidTr="00A543E0">
        <w:trPr>
          <w:gridAfter w:val="1"/>
          <w:wAfter w:w="10" w:type="dxa"/>
          <w:trHeight w:val="960"/>
          <w:jc w:val="center"/>
        </w:trPr>
        <w:tc>
          <w:tcPr>
            <w:tcW w:w="643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543E0" w:rsidRPr="00E15083" w:rsidRDefault="00A543E0" w:rsidP="00A543E0">
            <w:pPr>
              <w:widowControl w:val="0"/>
              <w:autoSpaceDE w:val="0"/>
              <w:ind w:left="58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43E0" w:rsidRDefault="00A543E0" w:rsidP="00A543E0">
            <w:pPr>
              <w:ind w:left="83" w:right="26"/>
              <w:rPr>
                <w:szCs w:val="28"/>
              </w:rPr>
            </w:pPr>
          </w:p>
          <w:p w:rsidR="00A543E0" w:rsidRPr="00E15083" w:rsidRDefault="00A543E0" w:rsidP="00A543E0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43E0" w:rsidRPr="00E15083" w:rsidRDefault="00A543E0" w:rsidP="00A543E0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24 804,77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43E0" w:rsidRPr="00E15083" w:rsidRDefault="00A543E0" w:rsidP="00A543E0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22 070,92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43E0" w:rsidRPr="00E15083" w:rsidRDefault="00A543E0" w:rsidP="00A543E0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24 570,92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12 466,73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szCs w:val="28"/>
              </w:rPr>
            </w:pPr>
            <w:r w:rsidRPr="00E15083">
              <w:rPr>
                <w:szCs w:val="28"/>
              </w:rPr>
              <w:t>Мероприятие 1.1.1. Финансовое обеспечение выполнения муниципального задания на оказание муниципальных услуг (выполнение работ) в области культурно-досуговой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24 570,92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22 070,92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24 570,92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szCs w:val="28"/>
              </w:rPr>
            </w:pPr>
            <w:r w:rsidRPr="00E15083">
              <w:rPr>
                <w:szCs w:val="28"/>
              </w:rPr>
              <w:t>Мероприятие 1.1.2. Финансовое обеспечение выполнения муниципального задания на оказание муниципальных услуг (выполнение работ) в области библиотечного и музейного дела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12 466,73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szCs w:val="28"/>
              </w:rPr>
            </w:pPr>
            <w:r w:rsidRPr="00E15083">
              <w:rPr>
                <w:szCs w:val="28"/>
              </w:rPr>
              <w:t xml:space="preserve">Мероприятие 1.1.3. Ремонтные работы в Большекочинском СДК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233,85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0,00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widowControl w:val="0"/>
              <w:autoSpaceDE w:val="0"/>
              <w:ind w:left="58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1.2.</w:t>
            </w:r>
            <w:r w:rsidRPr="00E15083">
              <w:rPr>
                <w:szCs w:val="28"/>
              </w:rPr>
              <w:t xml:space="preserve"> «Содержание и укрепление материально-технической базы»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E15083" w:rsidRDefault="00E15083" w:rsidP="00E15083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A543E0" w:rsidRDefault="00E15083" w:rsidP="00E1508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543E0">
              <w:rPr>
                <w:b/>
                <w:szCs w:val="28"/>
              </w:rPr>
              <w:t>224,00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A543E0" w:rsidRDefault="00B55C0C" w:rsidP="00E1508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543E0">
              <w:rPr>
                <w:b/>
                <w:szCs w:val="28"/>
              </w:rPr>
              <w:t>623,85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A543E0" w:rsidRDefault="00E15083" w:rsidP="00E15083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543E0">
              <w:rPr>
                <w:b/>
                <w:szCs w:val="28"/>
              </w:rPr>
              <w:t>224,00</w:t>
            </w:r>
          </w:p>
        </w:tc>
      </w:tr>
      <w:tr w:rsidR="00E15083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widowControl w:val="0"/>
              <w:autoSpaceDE w:val="0"/>
              <w:ind w:left="58"/>
              <w:rPr>
                <w:szCs w:val="28"/>
              </w:rPr>
            </w:pPr>
            <w:r w:rsidRPr="00B55C0C">
              <w:rPr>
                <w:szCs w:val="28"/>
              </w:rPr>
              <w:t>Мероприятие 1.2.1. Содержание и укрепление материально-технической базы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ind w:left="83" w:right="26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224,00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224,00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083" w:rsidRPr="00B55C0C" w:rsidRDefault="00E15083" w:rsidP="00E15083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224,00</w:t>
            </w:r>
          </w:p>
        </w:tc>
      </w:tr>
      <w:tr w:rsidR="00E21842" w:rsidRPr="00E15083" w:rsidTr="001354D7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092C9E">
            <w:pPr>
              <w:widowControl w:val="0"/>
              <w:autoSpaceDE w:val="0"/>
              <w:ind w:left="58"/>
              <w:rPr>
                <w:color w:val="000000"/>
                <w:szCs w:val="28"/>
              </w:rPr>
            </w:pPr>
            <w:r w:rsidRPr="00B55C0C">
              <w:rPr>
                <w:color w:val="000000"/>
                <w:szCs w:val="28"/>
              </w:rPr>
              <w:lastRenderedPageBreak/>
              <w:t xml:space="preserve">Мероприятие </w:t>
            </w:r>
            <w:r w:rsidR="00092C9E" w:rsidRPr="00B55C0C">
              <w:rPr>
                <w:color w:val="000000"/>
                <w:szCs w:val="28"/>
              </w:rPr>
              <w:t>1.2.2</w:t>
            </w:r>
            <w:r w:rsidRPr="00B55C0C">
              <w:rPr>
                <w:color w:val="000000"/>
                <w:szCs w:val="28"/>
              </w:rPr>
              <w:t xml:space="preserve">.  </w:t>
            </w:r>
            <w:r w:rsidR="00092C9E" w:rsidRPr="00B55C0C">
              <w:rPr>
                <w:color w:val="000000"/>
                <w:szCs w:val="2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на условиях софинансирования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ind w:left="83" w:right="26"/>
              <w:rPr>
                <w:color w:val="000000"/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399,85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</w:tr>
      <w:tr w:rsidR="006331D6" w:rsidRPr="00E15083" w:rsidTr="006331D6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1D6" w:rsidRPr="00B55C0C" w:rsidRDefault="00092C9E" w:rsidP="006331D6">
            <w:pPr>
              <w:widowControl w:val="0"/>
              <w:autoSpaceDE w:val="0"/>
              <w:ind w:left="58"/>
              <w:rPr>
                <w:szCs w:val="28"/>
              </w:rPr>
            </w:pPr>
            <w:r w:rsidRPr="00B55C0C">
              <w:rPr>
                <w:szCs w:val="28"/>
              </w:rPr>
              <w:t>Основное мероприятие 1.4</w:t>
            </w:r>
            <w:r w:rsidR="006331D6" w:rsidRPr="00B55C0C">
              <w:rPr>
                <w:szCs w:val="28"/>
              </w:rPr>
              <w:t>. Приобретение ноутбука и внешнего жесткого диска Юксеевскому СДК для участия</w:t>
            </w:r>
            <w:r w:rsidR="006331D6" w:rsidRPr="00B55C0C">
              <w:t xml:space="preserve"> </w:t>
            </w:r>
            <w:r w:rsidR="006331D6" w:rsidRPr="00B55C0C">
              <w:rPr>
                <w:szCs w:val="28"/>
              </w:rPr>
              <w:t xml:space="preserve">в проекте «Социальный кинозал» </w:t>
            </w:r>
          </w:p>
          <w:p w:rsidR="006331D6" w:rsidRPr="00B55C0C" w:rsidRDefault="006331D6" w:rsidP="006331D6">
            <w:pPr>
              <w:widowControl w:val="0"/>
              <w:autoSpaceDE w:val="0"/>
              <w:ind w:left="58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1D6" w:rsidRPr="00B55C0C" w:rsidRDefault="006331D6" w:rsidP="006331D6">
            <w:pPr>
              <w:ind w:left="83" w:right="26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1D6" w:rsidRPr="00880FEE" w:rsidRDefault="006331D6" w:rsidP="006331D6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80FEE">
              <w:rPr>
                <w:b/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31D6" w:rsidRPr="00880FEE" w:rsidRDefault="006331D6" w:rsidP="006331D6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80FEE">
              <w:rPr>
                <w:b/>
                <w:szCs w:val="28"/>
              </w:rPr>
              <w:t>83,50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31D6" w:rsidRPr="00880FEE" w:rsidRDefault="006331D6" w:rsidP="006331D6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80FEE">
              <w:rPr>
                <w:b/>
                <w:szCs w:val="28"/>
              </w:rPr>
              <w:t>0,00</w:t>
            </w:r>
          </w:p>
        </w:tc>
      </w:tr>
      <w:tr w:rsidR="00092C9E" w:rsidRPr="00E15083" w:rsidTr="006331D6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widowControl w:val="0"/>
              <w:autoSpaceDE w:val="0"/>
              <w:ind w:left="58"/>
              <w:jc w:val="both"/>
              <w:rPr>
                <w:szCs w:val="28"/>
              </w:rPr>
            </w:pPr>
            <w:r w:rsidRPr="00B55C0C">
              <w:rPr>
                <w:szCs w:val="28"/>
              </w:rPr>
              <w:t>Мероприятие 1.4.1. Организация и проведение мероприятий в сфере культуры на территории Пермского края на условиях софинансирования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ind w:left="83" w:right="26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83,50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</w:tr>
      <w:tr w:rsidR="00E21842" w:rsidRPr="00E15083" w:rsidTr="001354D7">
        <w:trPr>
          <w:gridAfter w:val="1"/>
          <w:wAfter w:w="10" w:type="dxa"/>
          <w:trHeight w:val="414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Подпрограмма 2</w:t>
            </w:r>
          </w:p>
          <w:p w:rsidR="00E21842" w:rsidRPr="00E15083" w:rsidRDefault="00E21842" w:rsidP="00E21842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 xml:space="preserve">«Организация дополнительного образования художественно-эстетической направленности  в Кочевском муниципальном округе»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rPr>
                <w:szCs w:val="28"/>
              </w:rPr>
            </w:pPr>
            <w:r w:rsidRPr="00E15083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5</w:t>
            </w:r>
            <w:r w:rsidR="00A543E0">
              <w:rPr>
                <w:b/>
                <w:szCs w:val="28"/>
              </w:rPr>
              <w:t xml:space="preserve"> </w:t>
            </w:r>
            <w:r w:rsidRPr="00E15083">
              <w:rPr>
                <w:b/>
                <w:szCs w:val="28"/>
              </w:rPr>
              <w:t>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</w:rPr>
            </w:pPr>
            <w:r w:rsidRPr="00E15083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</w:rPr>
            </w:pPr>
            <w:r w:rsidRPr="00E15083">
              <w:rPr>
                <w:b/>
                <w:szCs w:val="28"/>
              </w:rPr>
              <w:t>5</w:t>
            </w:r>
            <w:r w:rsidR="00A543E0">
              <w:rPr>
                <w:b/>
                <w:szCs w:val="28"/>
              </w:rPr>
              <w:t xml:space="preserve"> </w:t>
            </w:r>
            <w:r w:rsidRPr="00E15083">
              <w:rPr>
                <w:b/>
                <w:szCs w:val="28"/>
              </w:rPr>
              <w:t>828,28</w:t>
            </w:r>
          </w:p>
        </w:tc>
      </w:tr>
      <w:tr w:rsidR="00E21842" w:rsidRPr="00E15083" w:rsidTr="001354D7">
        <w:trPr>
          <w:gridAfter w:val="1"/>
          <w:wAfter w:w="10" w:type="dxa"/>
          <w:trHeight w:val="408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snapToGrid w:val="0"/>
              <w:ind w:left="58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78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 ДО «Кочевская ДШИ»)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880FEE">
              <w:rPr>
                <w:szCs w:val="28"/>
              </w:rPr>
              <w:t>5</w:t>
            </w:r>
            <w:r w:rsidR="00A543E0" w:rsidRPr="00880FEE">
              <w:rPr>
                <w:szCs w:val="28"/>
              </w:rPr>
              <w:t xml:space="preserve"> </w:t>
            </w:r>
            <w:r w:rsidRPr="00880FEE">
              <w:rPr>
                <w:szCs w:val="28"/>
              </w:rPr>
              <w:t>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jc w:val="center"/>
            </w:pPr>
            <w:r w:rsidRPr="00880FEE">
              <w:rPr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jc w:val="center"/>
            </w:pPr>
            <w:r w:rsidRPr="00880FEE">
              <w:rPr>
                <w:szCs w:val="28"/>
              </w:rPr>
              <w:t>5</w:t>
            </w:r>
            <w:r w:rsidR="00A543E0" w:rsidRPr="00880FEE">
              <w:rPr>
                <w:szCs w:val="28"/>
              </w:rPr>
              <w:t xml:space="preserve"> </w:t>
            </w:r>
            <w:r w:rsidRPr="00880FEE">
              <w:rPr>
                <w:szCs w:val="28"/>
              </w:rPr>
              <w:t>828,28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suppressAutoHyphens/>
              <w:ind w:left="58"/>
              <w:rPr>
                <w:szCs w:val="28"/>
                <w:lang w:eastAsia="zh-CN"/>
              </w:rPr>
            </w:pPr>
            <w:r w:rsidRPr="00E15083">
              <w:rPr>
                <w:szCs w:val="28"/>
                <w:u w:val="single"/>
                <w:lang w:eastAsia="zh-CN"/>
              </w:rPr>
              <w:t>Основное мероприятие</w:t>
            </w:r>
            <w:r w:rsidRPr="00E15083">
              <w:rPr>
                <w:szCs w:val="28"/>
                <w:lang w:eastAsia="zh-CN"/>
              </w:rPr>
              <w:t xml:space="preserve"> 2.1. «Развитие дополнительного образования художественно-эстетического направления»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78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 ДО «Кочевская ДШИ»)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880FEE">
              <w:rPr>
                <w:szCs w:val="28"/>
              </w:rPr>
              <w:t>5</w:t>
            </w:r>
            <w:r w:rsidR="00A543E0" w:rsidRPr="00880FEE">
              <w:rPr>
                <w:szCs w:val="28"/>
              </w:rPr>
              <w:t xml:space="preserve"> </w:t>
            </w:r>
            <w:r w:rsidRPr="00880FEE">
              <w:rPr>
                <w:szCs w:val="28"/>
              </w:rPr>
              <w:t>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jc w:val="center"/>
            </w:pPr>
            <w:r w:rsidRPr="00880FEE">
              <w:rPr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jc w:val="center"/>
            </w:pPr>
            <w:r w:rsidRPr="00880FEE">
              <w:rPr>
                <w:szCs w:val="28"/>
              </w:rPr>
              <w:t>5</w:t>
            </w:r>
            <w:r w:rsidR="00A543E0" w:rsidRPr="00880FEE">
              <w:rPr>
                <w:szCs w:val="28"/>
              </w:rPr>
              <w:t xml:space="preserve"> </w:t>
            </w:r>
            <w:r w:rsidRPr="00880FEE">
              <w:rPr>
                <w:szCs w:val="28"/>
              </w:rPr>
              <w:t>828,28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suppressAutoHyphens/>
              <w:ind w:left="58"/>
              <w:rPr>
                <w:szCs w:val="28"/>
                <w:lang w:eastAsia="zh-CN"/>
              </w:rPr>
            </w:pPr>
            <w:r w:rsidRPr="00E15083">
              <w:rPr>
                <w:szCs w:val="28"/>
                <w:lang w:eastAsia="zh-CN"/>
              </w:rPr>
              <w:t xml:space="preserve">Мероприятие 2.1.1. Финансовое обеспечение выполнения муниципального задания на оказание муниципальных услуг (выполнение работ) в области искусств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78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 ДО «Кочевская ДШИ»)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880FEE">
              <w:rPr>
                <w:szCs w:val="28"/>
              </w:rPr>
              <w:t>5</w:t>
            </w:r>
            <w:r w:rsidR="00A543E0" w:rsidRPr="00880FEE">
              <w:rPr>
                <w:szCs w:val="28"/>
              </w:rPr>
              <w:t xml:space="preserve"> </w:t>
            </w:r>
            <w:r w:rsidRPr="00880FEE">
              <w:rPr>
                <w:szCs w:val="28"/>
              </w:rPr>
              <w:t>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jc w:val="center"/>
            </w:pPr>
            <w:r w:rsidRPr="00880FEE">
              <w:rPr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880FEE" w:rsidRDefault="00E21842" w:rsidP="00E21842">
            <w:pPr>
              <w:jc w:val="center"/>
            </w:pPr>
            <w:r w:rsidRPr="00880FEE">
              <w:rPr>
                <w:szCs w:val="28"/>
              </w:rPr>
              <w:t>5</w:t>
            </w:r>
            <w:r w:rsidR="00A543E0" w:rsidRPr="00880FEE">
              <w:rPr>
                <w:szCs w:val="28"/>
              </w:rPr>
              <w:t xml:space="preserve"> </w:t>
            </w:r>
            <w:r w:rsidRPr="00880FEE">
              <w:rPr>
                <w:szCs w:val="28"/>
              </w:rPr>
              <w:t>828,28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 xml:space="preserve">Подпрограмма 3 </w:t>
            </w:r>
          </w:p>
          <w:p w:rsidR="00E21842" w:rsidRPr="00E15083" w:rsidRDefault="00E21842" w:rsidP="00E21842">
            <w:pPr>
              <w:suppressAutoHyphens/>
              <w:ind w:left="58"/>
              <w:rPr>
                <w:szCs w:val="28"/>
                <w:lang w:eastAsia="zh-CN"/>
              </w:rPr>
            </w:pPr>
            <w:r w:rsidRPr="00E15083">
              <w:rPr>
                <w:b/>
                <w:szCs w:val="28"/>
                <w:lang w:eastAsia="zh-CN"/>
              </w:rPr>
              <w:t>«Развитие физической культуры и спорта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880FEE" w:rsidRDefault="00E21842" w:rsidP="00E21842">
            <w:pPr>
              <w:jc w:val="center"/>
              <w:rPr>
                <w:b/>
              </w:rPr>
            </w:pPr>
            <w:r w:rsidRPr="00880FEE">
              <w:rPr>
                <w:b/>
                <w:szCs w:val="28"/>
              </w:rPr>
              <w:t>4 977,8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880FEE">
            <w:pPr>
              <w:jc w:val="center"/>
              <w:rPr>
                <w:b/>
              </w:rPr>
            </w:pPr>
            <w:r w:rsidRPr="00E15083">
              <w:rPr>
                <w:b/>
                <w:szCs w:val="28"/>
              </w:rPr>
              <w:t>3</w:t>
            </w:r>
            <w:r w:rsidR="00A543E0">
              <w:rPr>
                <w:b/>
                <w:szCs w:val="28"/>
              </w:rPr>
              <w:t xml:space="preserve"> </w:t>
            </w:r>
            <w:r w:rsidR="00880FEE">
              <w:rPr>
                <w:b/>
                <w:szCs w:val="28"/>
              </w:rPr>
              <w:t>631</w:t>
            </w:r>
            <w:r w:rsidRPr="00E15083">
              <w:rPr>
                <w:b/>
                <w:szCs w:val="28"/>
              </w:rPr>
              <w:t>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jc w:val="center"/>
              <w:rPr>
                <w:b/>
              </w:rPr>
            </w:pPr>
            <w:r w:rsidRPr="00E15083">
              <w:rPr>
                <w:b/>
                <w:szCs w:val="28"/>
              </w:rPr>
              <w:t>3</w:t>
            </w:r>
            <w:r w:rsidR="00A543E0">
              <w:rPr>
                <w:b/>
                <w:szCs w:val="28"/>
              </w:rPr>
              <w:t xml:space="preserve"> </w:t>
            </w:r>
            <w:r w:rsidRPr="00E15083">
              <w:rPr>
                <w:b/>
                <w:szCs w:val="28"/>
              </w:rPr>
              <w:t>756,5</w:t>
            </w:r>
            <w:r w:rsidR="00A604F7">
              <w:rPr>
                <w:b/>
                <w:szCs w:val="28"/>
              </w:rPr>
              <w:t>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</w:pPr>
            <w:r w:rsidRPr="00E15083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4 877,8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880FEE" w:rsidP="00E218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3 531,50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3656,50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3.1.</w:t>
            </w:r>
            <w:r w:rsidRPr="00E15083">
              <w:rPr>
                <w:szCs w:val="28"/>
              </w:rPr>
              <w:t xml:space="preserve"> «Организация и проведение спортивно-массовых мероприятий»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</w:pPr>
            <w:r w:rsidRPr="00E15083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100,00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9" w:right="66"/>
              <w:jc w:val="both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360,00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</w:rPr>
            </w:pPr>
            <w:r w:rsidRPr="00E15083">
              <w:rPr>
                <w:b/>
              </w:rPr>
              <w:t>360,00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</w:rPr>
            </w:pPr>
            <w:r w:rsidRPr="00E15083">
              <w:rPr>
                <w:b/>
              </w:rPr>
              <w:t>360,00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3.1.1. Обеспечение условий участия в выездных спортивных мероприятиях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</w:pPr>
            <w:r w:rsidRPr="00E15083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tabs>
                <w:tab w:val="left" w:pos="626"/>
              </w:tabs>
              <w:ind w:left="89" w:right="66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3.1.2. Обеспечение организации спортивно-массовых мероприятий на территории муниципального округа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</w:pPr>
            <w:r w:rsidRPr="00E15083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360,00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3.2</w:t>
            </w:r>
            <w:r w:rsidRPr="00E15083">
              <w:rPr>
                <w:szCs w:val="28"/>
              </w:rPr>
              <w:t>. «Развитие инфраструктуры для занятий массовым спортом»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</w:pPr>
            <w:r w:rsidRPr="00E15083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211,13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140,00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3.2.1. Приобретение спортивного инвентаря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</w:pPr>
            <w:r w:rsidRPr="00E15083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171,13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3.2.2. Приобретение спортивных материалов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42" w:rsidRPr="00E15083" w:rsidRDefault="00E21842" w:rsidP="00E21842">
            <w:pPr>
              <w:ind w:left="78"/>
            </w:pPr>
            <w:r w:rsidRPr="00E15083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40,00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40,00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9" w:right="66"/>
              <w:jc w:val="both"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t>Основное мероприятие 3.4</w:t>
            </w:r>
            <w:r w:rsidRPr="00E15083">
              <w:rPr>
                <w:szCs w:val="28"/>
                <w:u w:val="single"/>
              </w:rPr>
              <w:t>.</w:t>
            </w:r>
            <w:r w:rsidRPr="00E15083">
              <w:rPr>
                <w:szCs w:val="28"/>
              </w:rPr>
              <w:t xml:space="preserve"> «Организация  проведения занятий физкультурно-спортивной направленности»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78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b/>
                <w:szCs w:val="28"/>
              </w:rPr>
            </w:pPr>
            <w:r w:rsidRPr="00B55C0C">
              <w:rPr>
                <w:b/>
                <w:szCs w:val="28"/>
              </w:rPr>
              <w:t>4 306,67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2 656,50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3156,50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B55C0C">
              <w:rPr>
                <w:szCs w:val="28"/>
              </w:rPr>
              <w:lastRenderedPageBreak/>
              <w:t>Мероприятие 3.4.1. Финансовое обеспечение муниципального задания на оказание муниципальных услуг (выполнение работ) на обеспечение деятельности центров спортивной подготовки, проведения мероприятий в спортивных учреждениях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ind w:left="78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4 249,56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2 656,50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3156,50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B55C0C">
              <w:rPr>
                <w:szCs w:val="28"/>
              </w:rPr>
              <w:t>Мероприятие 3.4.2. Приобретение оборудования и материалов для приведения организаций спортивной направленности в нормативное состояние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ind w:left="78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47,11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ind w:left="89" w:right="66"/>
              <w:jc w:val="both"/>
              <w:rPr>
                <w:szCs w:val="28"/>
              </w:rPr>
            </w:pPr>
            <w:r w:rsidRPr="00B55C0C">
              <w:rPr>
                <w:szCs w:val="28"/>
              </w:rPr>
              <w:t>Мероприятие 3.4.3. Реализация дополнительных мероприятий, связанных с обеспечением деятельности организаций спортивной направленности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ind w:left="78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</w:tr>
      <w:tr w:rsidR="00092C9E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ind w:left="89" w:right="66"/>
              <w:jc w:val="both"/>
              <w:rPr>
                <w:szCs w:val="28"/>
              </w:rPr>
            </w:pPr>
            <w:r w:rsidRPr="00880FEE">
              <w:rPr>
                <w:szCs w:val="28"/>
                <w:u w:val="single"/>
              </w:rPr>
              <w:t>Основное мероприятие 3.5.</w:t>
            </w:r>
            <w:r w:rsidRPr="00B55C0C">
              <w:rPr>
                <w:szCs w:val="28"/>
              </w:rPr>
              <w:t xml:space="preserve"> Софинансирование расходных обязательств на мероприятия по устройству и оснащению спортивным оборудованием и инвентарем крытых спортивных площадок (текущий ремонт физкультурных и спортивных залов)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ind w:left="83" w:right="26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880FEE" w:rsidRDefault="00092C9E" w:rsidP="00092C9E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80FEE">
              <w:rPr>
                <w:b/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880FEE" w:rsidRDefault="00092C9E" w:rsidP="00092C9E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80FEE">
              <w:rPr>
                <w:b/>
                <w:szCs w:val="28"/>
              </w:rPr>
              <w:t>375,00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C9E" w:rsidRPr="00880FEE" w:rsidRDefault="00092C9E" w:rsidP="00092C9E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80FEE">
              <w:rPr>
                <w:b/>
                <w:szCs w:val="28"/>
              </w:rPr>
              <w:t>0,00</w:t>
            </w:r>
          </w:p>
        </w:tc>
      </w:tr>
      <w:tr w:rsidR="00092C9E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ind w:left="89" w:right="66"/>
              <w:jc w:val="both"/>
              <w:rPr>
                <w:szCs w:val="28"/>
              </w:rPr>
            </w:pPr>
            <w:r w:rsidRPr="00B55C0C">
              <w:rPr>
                <w:szCs w:val="28"/>
              </w:rPr>
              <w:t>Мероприятие 3.5.1.</w:t>
            </w:r>
            <w:r w:rsidRPr="00B55C0C">
              <w:t xml:space="preserve"> </w:t>
            </w:r>
            <w:r w:rsidRPr="00B55C0C">
              <w:rPr>
                <w:szCs w:val="28"/>
              </w:rPr>
              <w:t xml:space="preserve">Устройство спортивных площадок и оснащение объектов спортивным оборудованием и инвентарем для занятий физической культурой и спортом на условиях софинансирования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ind w:left="83" w:right="26"/>
              <w:rPr>
                <w:szCs w:val="28"/>
              </w:rPr>
            </w:pPr>
            <w:r w:rsidRPr="00B55C0C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375,00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C9E" w:rsidRPr="00B55C0C" w:rsidRDefault="00092C9E" w:rsidP="00092C9E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 xml:space="preserve">Подпрограмма 4 </w:t>
            </w:r>
          </w:p>
          <w:p w:rsidR="00E21842" w:rsidRPr="00E15083" w:rsidRDefault="00E21842" w:rsidP="00E21842">
            <w:pPr>
              <w:widowControl w:val="0"/>
              <w:autoSpaceDE w:val="0"/>
              <w:ind w:left="200" w:right="142"/>
              <w:rPr>
                <w:szCs w:val="28"/>
              </w:rPr>
            </w:pPr>
            <w:r w:rsidRPr="00E15083">
              <w:rPr>
                <w:b/>
                <w:szCs w:val="28"/>
              </w:rPr>
              <w:lastRenderedPageBreak/>
              <w:t>«Гармонизация межнациональных отношений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lastRenderedPageBreak/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B55C0C">
              <w:rPr>
                <w:b/>
                <w:szCs w:val="28"/>
              </w:rPr>
              <w:t>150,00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150,00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150,00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113,00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113,00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113,00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B55C0C">
              <w:rPr>
                <w:szCs w:val="28"/>
              </w:rPr>
              <w:t>37,00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37,00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37,00</w:t>
            </w:r>
          </w:p>
        </w:tc>
      </w:tr>
      <w:tr w:rsidR="00E21842" w:rsidRPr="00E15083" w:rsidTr="001354D7">
        <w:trPr>
          <w:gridAfter w:val="1"/>
          <w:wAfter w:w="10" w:type="dxa"/>
          <w:trHeight w:val="766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4.1</w:t>
            </w:r>
            <w:r w:rsidRPr="00E15083">
              <w:rPr>
                <w:szCs w:val="28"/>
              </w:rPr>
              <w:t>. «Организация и проведение государственных и региональных праздников, праздников народного календаря, конкурсов проектов»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B55C0C">
              <w:rPr>
                <w:b/>
                <w:szCs w:val="28"/>
              </w:rPr>
              <w:t>81,00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81,00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81,00</w:t>
            </w:r>
          </w:p>
        </w:tc>
      </w:tr>
      <w:tr w:rsidR="00E21842" w:rsidRPr="00E15083" w:rsidTr="001354D7">
        <w:trPr>
          <w:gridAfter w:val="1"/>
          <w:wAfter w:w="10" w:type="dxa"/>
          <w:trHeight w:val="539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B55C0C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B55C0C">
              <w:rPr>
                <w:b/>
                <w:szCs w:val="28"/>
              </w:rPr>
              <w:t>27, 00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27, 00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27, 00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E15083">
              <w:rPr>
                <w:szCs w:val="28"/>
              </w:rPr>
              <w:t>Мероприятие 4.1.1 Проведение районных конкурсов проектов «КУЛЬТУРНАЯ Перезагрузка», «Когда душа поёт», «Библиотека – 2022»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28,00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28,00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28,00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12,00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E15083">
              <w:rPr>
                <w:szCs w:val="28"/>
              </w:rPr>
              <w:t>Мероприятие 4.1.2. Проведение государственных и традиционных праздников народного календаря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40,00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40,00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15,00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E15083">
              <w:rPr>
                <w:szCs w:val="28"/>
              </w:rPr>
              <w:lastRenderedPageBreak/>
              <w:t>Мероприятие 4.1.3. Проведение мероприятий, посвященных пропаганде коми-пермяцкого языка и культуры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13,00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13,00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13,00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4.2</w:t>
            </w:r>
            <w:r w:rsidRPr="00E15083">
              <w:rPr>
                <w:szCs w:val="28"/>
              </w:rPr>
              <w:t>. «Организация и проведение межмуниципальных фестивалей на территории округа»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32,00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32,00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32,00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  <w:r w:rsidRPr="00E15083">
              <w:rPr>
                <w:szCs w:val="28"/>
                <w:u w:val="single"/>
              </w:rPr>
              <w:t xml:space="preserve">Мероприятие 4.2.1. </w:t>
            </w:r>
            <w:r w:rsidRPr="00E15083">
              <w:rPr>
                <w:szCs w:val="28"/>
              </w:rPr>
              <w:t>Организация и проведение межмуниципальных фестивалей на территории округа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32,00</w:t>
            </w:r>
          </w:p>
        </w:tc>
      </w:tr>
      <w:tr w:rsidR="00E21842" w:rsidRPr="00E15083" w:rsidTr="001354D7">
        <w:trPr>
          <w:gridAfter w:val="1"/>
          <w:wAfter w:w="10" w:type="dxa"/>
          <w:trHeight w:val="1077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4.3</w:t>
            </w:r>
            <w:r w:rsidRPr="00E15083">
              <w:rPr>
                <w:szCs w:val="28"/>
              </w:rPr>
              <w:t>. «Организация работы по привлечению большего количества посетителей мероприятий этнокультурной направленности»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10,0</w:t>
            </w:r>
          </w:p>
        </w:tc>
      </w:tr>
      <w:tr w:rsidR="00E21842" w:rsidRPr="00E15083" w:rsidTr="001354D7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rPr>
                <w:szCs w:val="28"/>
                <w:u w:val="single"/>
              </w:rPr>
            </w:pPr>
            <w:r w:rsidRPr="00E15083">
              <w:rPr>
                <w:szCs w:val="28"/>
              </w:rPr>
              <w:t>Мероприятие 4.3.1. «Приобретение музейных экспонатов»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 xml:space="preserve">Подпрограмма 5 </w:t>
            </w:r>
          </w:p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  <w:r w:rsidRPr="00E15083">
              <w:rPr>
                <w:b/>
                <w:szCs w:val="28"/>
              </w:rPr>
              <w:t>«Развитие молодежной политики и развитие инфраструктуры культурной деятельности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6576F">
              <w:rPr>
                <w:b/>
                <w:szCs w:val="28"/>
              </w:rPr>
              <w:t>310,00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310,00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310,00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210,00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AB0D47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right="59"/>
              <w:rPr>
                <w:szCs w:val="28"/>
                <w:u w:val="single"/>
              </w:rPr>
            </w:pPr>
            <w:r w:rsidRPr="00E15083">
              <w:rPr>
                <w:szCs w:val="28"/>
                <w:u w:val="single"/>
              </w:rPr>
              <w:t>Основное мероприятие 5.1.</w:t>
            </w:r>
            <w:r w:rsidRPr="00E15083">
              <w:rPr>
                <w:szCs w:val="28"/>
              </w:rPr>
              <w:t xml:space="preserve"> Развитие молодежной политики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155,00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155,00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155,00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20,00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rPr>
                <w:szCs w:val="28"/>
                <w:u w:val="single"/>
              </w:rPr>
            </w:pPr>
            <w:r w:rsidRPr="00E15083">
              <w:rPr>
                <w:szCs w:val="28"/>
              </w:rPr>
              <w:lastRenderedPageBreak/>
              <w:t xml:space="preserve">Мероприятие 5.1.1. «Организация и проведение культурно-массовых и других форм мероприятий для молодежи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100,0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E15083">
              <w:rPr>
                <w:szCs w:val="28"/>
              </w:rPr>
              <w:t>Мероприятие 5.1.2. «Организация участия творческой молодежи в международных, общероссийских, межрегиональных форумах и прочих мероприятиях»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5.1.3. «Проведение мероприятий клуба молодой семьи»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5.1.4. Проведение спортивного фестиваля для молодых семей Кочевского муниципального округа «ГТО всей семьей»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5.1.5. «Проведение конкурса молодежных  социальных проектов»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25,00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E15083">
              <w:rPr>
                <w:szCs w:val="28"/>
                <w:u w:val="single"/>
              </w:rPr>
              <w:t>Основное мероприятие 5.2.</w:t>
            </w:r>
            <w:r w:rsidRPr="00E15083">
              <w:rPr>
                <w:szCs w:val="28"/>
              </w:rPr>
              <w:t xml:space="preserve"> Реализация регионального проекта «Социальная активность (Пермский край)»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55,00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55,00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55,00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5.2.1. Проведение акций, приуроченных к памятным датам и событиям.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lastRenderedPageBreak/>
              <w:t>Мероприятие 5.2.2. Вечер-чествование «Люди доброй воли», посвященный Международному Дню добровольца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5.2.3. Форум для добровольцев и добровольческих объединений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10,00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5.2.4. «Проведение конкурса молодежных добровольческих инициатив»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25,00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right="59"/>
              <w:rPr>
                <w:szCs w:val="28"/>
              </w:rPr>
            </w:pPr>
            <w:r w:rsidRPr="00E15083">
              <w:rPr>
                <w:szCs w:val="28"/>
                <w:u w:val="single"/>
              </w:rPr>
              <w:t>Основное мероприятие 5.3.</w:t>
            </w:r>
            <w:r w:rsidRPr="00E15083">
              <w:rPr>
                <w:szCs w:val="28"/>
              </w:rPr>
              <w:t xml:space="preserve"> Развитие инфраструктуры культурной деятельности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6576F" w:rsidRDefault="00E21842" w:rsidP="00E21842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86576F">
              <w:rPr>
                <w:b/>
                <w:szCs w:val="28"/>
              </w:rPr>
              <w:t>80,00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80,00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b/>
                <w:szCs w:val="28"/>
              </w:rPr>
            </w:pPr>
            <w:r w:rsidRPr="00E15083">
              <w:rPr>
                <w:b/>
                <w:szCs w:val="28"/>
              </w:rPr>
              <w:t>80,00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5.3.1. Проведение мероприятий для популяризации Музея репрессированных в с. Юксеево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6576F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86576F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20,00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E15083">
              <w:rPr>
                <w:szCs w:val="28"/>
              </w:rPr>
              <w:t>Мероприятие 5.3.2. Проведение мероприятий для популяризации Парка деревянных скульптур Е.Ф. Утробина в д. Пармайлово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6576F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86576F">
              <w:rPr>
                <w:szCs w:val="28"/>
              </w:rPr>
              <w:t>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60,00</w:t>
            </w:r>
          </w:p>
        </w:tc>
      </w:tr>
      <w:tr w:rsidR="00E21842" w:rsidRPr="00E15083" w:rsidTr="001354D7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E15083">
              <w:rPr>
                <w:szCs w:val="28"/>
              </w:rPr>
              <w:t>Мероприятие 5.3.3. Участие в проекте на софинасирование мероприятий по благоустройству для популяризации Парка деревянных скульптур Е.Ф. Утробина в д. Пармайлово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ind w:left="83" w:right="26"/>
              <w:rPr>
                <w:szCs w:val="28"/>
              </w:rPr>
            </w:pPr>
            <w:r w:rsidRPr="00E15083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86576F" w:rsidRDefault="00E21842" w:rsidP="00E21842">
            <w:pPr>
              <w:widowControl w:val="0"/>
              <w:autoSpaceDE w:val="0"/>
              <w:jc w:val="center"/>
              <w:rPr>
                <w:szCs w:val="28"/>
              </w:rPr>
            </w:pPr>
            <w:r w:rsidRPr="0086576F">
              <w:rPr>
                <w:szCs w:val="28"/>
              </w:rPr>
              <w:t>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842" w:rsidRPr="00E15083" w:rsidRDefault="00E21842" w:rsidP="00E21842">
            <w:pPr>
              <w:jc w:val="center"/>
              <w:rPr>
                <w:szCs w:val="28"/>
              </w:rPr>
            </w:pPr>
            <w:r w:rsidRPr="00E15083">
              <w:rPr>
                <w:szCs w:val="28"/>
              </w:rPr>
              <w:t>0,00</w:t>
            </w:r>
          </w:p>
        </w:tc>
      </w:tr>
    </w:tbl>
    <w:p w:rsidR="00E15083" w:rsidRPr="00E15083" w:rsidRDefault="00E15083" w:rsidP="00E15083">
      <w:pPr>
        <w:widowControl w:val="0"/>
        <w:autoSpaceDE w:val="0"/>
        <w:ind w:firstLine="540"/>
        <w:jc w:val="both"/>
        <w:rPr>
          <w:szCs w:val="28"/>
        </w:rPr>
      </w:pPr>
    </w:p>
    <w:p w:rsidR="00E15083" w:rsidRPr="00E15083" w:rsidRDefault="00E15083" w:rsidP="00E15083">
      <w:pPr>
        <w:widowControl w:val="0"/>
        <w:autoSpaceDE w:val="0"/>
        <w:ind w:firstLine="540"/>
        <w:jc w:val="both"/>
        <w:rPr>
          <w:szCs w:val="28"/>
        </w:rPr>
      </w:pPr>
    </w:p>
    <w:p w:rsidR="0077655E" w:rsidRDefault="00E15083" w:rsidP="00E15083">
      <w:pPr>
        <w:widowControl w:val="0"/>
        <w:autoSpaceDE w:val="0"/>
        <w:ind w:firstLine="540"/>
        <w:jc w:val="both"/>
        <w:rPr>
          <w:szCs w:val="28"/>
        </w:rPr>
        <w:sectPr w:rsidR="0077655E" w:rsidSect="00710B5A">
          <w:pgSz w:w="16838" w:h="11906" w:orient="landscape" w:code="9"/>
          <w:pgMar w:top="1134" w:right="1134" w:bottom="567" w:left="1134" w:header="720" w:footer="720" w:gutter="0"/>
          <w:cols w:space="708"/>
          <w:docGrid w:linePitch="360"/>
        </w:sectPr>
      </w:pPr>
      <w:r w:rsidRPr="00E15083">
        <w:rPr>
          <w:szCs w:val="28"/>
        </w:rPr>
        <w:t>&lt;1&gt; Представленные расходы подлежат ежегодному уточнению при формировании бюджета на очередной ф</w:t>
      </w:r>
      <w:r w:rsidR="00BC5174">
        <w:rPr>
          <w:szCs w:val="28"/>
        </w:rPr>
        <w:t>инансовый год и плановый период</w:t>
      </w:r>
    </w:p>
    <w:p w:rsidR="00900126" w:rsidRPr="00E15083" w:rsidRDefault="00900126" w:rsidP="00BC5174">
      <w:pPr>
        <w:rPr>
          <w:lang w:eastAsia="zh-CN"/>
        </w:rPr>
      </w:pPr>
    </w:p>
    <w:sectPr w:rsidR="00900126" w:rsidRPr="00E15083" w:rsidSect="00710B5A">
      <w:pgSz w:w="16838" w:h="11906" w:orient="landscape" w:code="9"/>
      <w:pgMar w:top="1134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EBD" w:rsidRDefault="007C0EBD">
      <w:r>
        <w:separator/>
      </w:r>
    </w:p>
  </w:endnote>
  <w:endnote w:type="continuationSeparator" w:id="0">
    <w:p w:rsidR="007C0EBD" w:rsidRDefault="007C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3E0" w:rsidRDefault="00A543E0">
    <w:pPr>
      <w:pStyle w:val="ab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EBD" w:rsidRDefault="007C0EBD">
      <w:r>
        <w:separator/>
      </w:r>
    </w:p>
  </w:footnote>
  <w:footnote w:type="continuationSeparator" w:id="0">
    <w:p w:rsidR="007C0EBD" w:rsidRDefault="007C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D58"/>
    <w:multiLevelType w:val="hybridMultilevel"/>
    <w:tmpl w:val="ABE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458"/>
    <w:multiLevelType w:val="hybridMultilevel"/>
    <w:tmpl w:val="F21E273C"/>
    <w:lvl w:ilvl="0" w:tplc="7E761AF8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C123C6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693D"/>
    <w:multiLevelType w:val="hybridMultilevel"/>
    <w:tmpl w:val="AEB86548"/>
    <w:lvl w:ilvl="0" w:tplc="5E3EC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55C69E8"/>
    <w:multiLevelType w:val="hybridMultilevel"/>
    <w:tmpl w:val="80E8A278"/>
    <w:lvl w:ilvl="0" w:tplc="45AC5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77695F"/>
    <w:multiLevelType w:val="hybridMultilevel"/>
    <w:tmpl w:val="D0F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2A"/>
    <w:rsid w:val="00000B62"/>
    <w:rsid w:val="000047F1"/>
    <w:rsid w:val="00004A39"/>
    <w:rsid w:val="00014F96"/>
    <w:rsid w:val="00016FA6"/>
    <w:rsid w:val="000242AB"/>
    <w:rsid w:val="00032C3C"/>
    <w:rsid w:val="00034A52"/>
    <w:rsid w:val="00060F3D"/>
    <w:rsid w:val="00064595"/>
    <w:rsid w:val="000649CA"/>
    <w:rsid w:val="00065454"/>
    <w:rsid w:val="00066153"/>
    <w:rsid w:val="0007036E"/>
    <w:rsid w:val="000858EA"/>
    <w:rsid w:val="00092C9E"/>
    <w:rsid w:val="00097994"/>
    <w:rsid w:val="000B1EB1"/>
    <w:rsid w:val="000C2D90"/>
    <w:rsid w:val="000C702A"/>
    <w:rsid w:val="000D535E"/>
    <w:rsid w:val="00100739"/>
    <w:rsid w:val="00122A36"/>
    <w:rsid w:val="001354D7"/>
    <w:rsid w:val="00143108"/>
    <w:rsid w:val="00155EBA"/>
    <w:rsid w:val="0018084B"/>
    <w:rsid w:val="001B1C08"/>
    <w:rsid w:val="001B2E61"/>
    <w:rsid w:val="001D00C7"/>
    <w:rsid w:val="001E33CA"/>
    <w:rsid w:val="001E6DAD"/>
    <w:rsid w:val="001F40D1"/>
    <w:rsid w:val="001F5BEA"/>
    <w:rsid w:val="00220D05"/>
    <w:rsid w:val="00232229"/>
    <w:rsid w:val="002408AD"/>
    <w:rsid w:val="00250A19"/>
    <w:rsid w:val="00273764"/>
    <w:rsid w:val="002802BE"/>
    <w:rsid w:val="00290115"/>
    <w:rsid w:val="00292FF9"/>
    <w:rsid w:val="002C4A3C"/>
    <w:rsid w:val="002D77FB"/>
    <w:rsid w:val="00311DAC"/>
    <w:rsid w:val="003470A0"/>
    <w:rsid w:val="0036013B"/>
    <w:rsid w:val="00393D1F"/>
    <w:rsid w:val="003A20A1"/>
    <w:rsid w:val="003C727D"/>
    <w:rsid w:val="003D1F38"/>
    <w:rsid w:val="003D1FD1"/>
    <w:rsid w:val="00443611"/>
    <w:rsid w:val="00443844"/>
    <w:rsid w:val="00464A14"/>
    <w:rsid w:val="0047083E"/>
    <w:rsid w:val="004735EC"/>
    <w:rsid w:val="00482A25"/>
    <w:rsid w:val="0048586C"/>
    <w:rsid w:val="00492AAA"/>
    <w:rsid w:val="004B155C"/>
    <w:rsid w:val="004D56D4"/>
    <w:rsid w:val="004E2EE2"/>
    <w:rsid w:val="004E7C02"/>
    <w:rsid w:val="004F1AFF"/>
    <w:rsid w:val="004F6BB4"/>
    <w:rsid w:val="00515937"/>
    <w:rsid w:val="005748BA"/>
    <w:rsid w:val="005840C7"/>
    <w:rsid w:val="005955BE"/>
    <w:rsid w:val="005A703A"/>
    <w:rsid w:val="005C555D"/>
    <w:rsid w:val="005D011B"/>
    <w:rsid w:val="005E0B38"/>
    <w:rsid w:val="005F1935"/>
    <w:rsid w:val="005F62AC"/>
    <w:rsid w:val="006255D0"/>
    <w:rsid w:val="006331D6"/>
    <w:rsid w:val="00653C15"/>
    <w:rsid w:val="00661445"/>
    <w:rsid w:val="00672831"/>
    <w:rsid w:val="006B7722"/>
    <w:rsid w:val="006D27F0"/>
    <w:rsid w:val="006F2B94"/>
    <w:rsid w:val="00710414"/>
    <w:rsid w:val="00710B5A"/>
    <w:rsid w:val="00715A69"/>
    <w:rsid w:val="0077655E"/>
    <w:rsid w:val="007C0EBD"/>
    <w:rsid w:val="007D2C11"/>
    <w:rsid w:val="007F627A"/>
    <w:rsid w:val="00802E5C"/>
    <w:rsid w:val="00803590"/>
    <w:rsid w:val="0081770D"/>
    <w:rsid w:val="008432D9"/>
    <w:rsid w:val="00854DF7"/>
    <w:rsid w:val="0086576F"/>
    <w:rsid w:val="008741B6"/>
    <w:rsid w:val="00880FEE"/>
    <w:rsid w:val="008936EC"/>
    <w:rsid w:val="00896C9F"/>
    <w:rsid w:val="008C0C8D"/>
    <w:rsid w:val="008E49F8"/>
    <w:rsid w:val="008F5F02"/>
    <w:rsid w:val="00900126"/>
    <w:rsid w:val="009049CA"/>
    <w:rsid w:val="00913DAF"/>
    <w:rsid w:val="00914187"/>
    <w:rsid w:val="009253F0"/>
    <w:rsid w:val="00942FE8"/>
    <w:rsid w:val="009565D8"/>
    <w:rsid w:val="00957FFC"/>
    <w:rsid w:val="0097724C"/>
    <w:rsid w:val="0099148A"/>
    <w:rsid w:val="009C011A"/>
    <w:rsid w:val="009C2CD8"/>
    <w:rsid w:val="009C54BD"/>
    <w:rsid w:val="00A16F73"/>
    <w:rsid w:val="00A17492"/>
    <w:rsid w:val="00A303D1"/>
    <w:rsid w:val="00A442D4"/>
    <w:rsid w:val="00A45F4A"/>
    <w:rsid w:val="00A543E0"/>
    <w:rsid w:val="00A604F7"/>
    <w:rsid w:val="00A701BA"/>
    <w:rsid w:val="00AB0367"/>
    <w:rsid w:val="00AB0D47"/>
    <w:rsid w:val="00AC1886"/>
    <w:rsid w:val="00AC564D"/>
    <w:rsid w:val="00AD7286"/>
    <w:rsid w:val="00AE0B25"/>
    <w:rsid w:val="00B01DB0"/>
    <w:rsid w:val="00B02CA3"/>
    <w:rsid w:val="00B11ABE"/>
    <w:rsid w:val="00B346D1"/>
    <w:rsid w:val="00B55C0C"/>
    <w:rsid w:val="00B649BC"/>
    <w:rsid w:val="00B921B5"/>
    <w:rsid w:val="00BC5174"/>
    <w:rsid w:val="00BD5716"/>
    <w:rsid w:val="00BD6C3C"/>
    <w:rsid w:val="00C17F88"/>
    <w:rsid w:val="00C32993"/>
    <w:rsid w:val="00C44C9D"/>
    <w:rsid w:val="00C468BE"/>
    <w:rsid w:val="00C6110D"/>
    <w:rsid w:val="00CA2BD1"/>
    <w:rsid w:val="00CA762E"/>
    <w:rsid w:val="00CC1ED4"/>
    <w:rsid w:val="00CC5C2E"/>
    <w:rsid w:val="00CD1367"/>
    <w:rsid w:val="00CF08E6"/>
    <w:rsid w:val="00CF2541"/>
    <w:rsid w:val="00D03388"/>
    <w:rsid w:val="00D32CEE"/>
    <w:rsid w:val="00D41D48"/>
    <w:rsid w:val="00D43142"/>
    <w:rsid w:val="00D67866"/>
    <w:rsid w:val="00D8481E"/>
    <w:rsid w:val="00DA6E9E"/>
    <w:rsid w:val="00DB10B4"/>
    <w:rsid w:val="00DB546B"/>
    <w:rsid w:val="00DC7E2F"/>
    <w:rsid w:val="00DE0E0F"/>
    <w:rsid w:val="00DF3619"/>
    <w:rsid w:val="00DF5E80"/>
    <w:rsid w:val="00E01762"/>
    <w:rsid w:val="00E03B2B"/>
    <w:rsid w:val="00E15083"/>
    <w:rsid w:val="00E21842"/>
    <w:rsid w:val="00E57389"/>
    <w:rsid w:val="00E95AC3"/>
    <w:rsid w:val="00EC368A"/>
    <w:rsid w:val="00EE26CC"/>
    <w:rsid w:val="00EE5B65"/>
    <w:rsid w:val="00EF13D6"/>
    <w:rsid w:val="00EF59C1"/>
    <w:rsid w:val="00F06682"/>
    <w:rsid w:val="00F22F1F"/>
    <w:rsid w:val="00F24F32"/>
    <w:rsid w:val="00F31ED4"/>
    <w:rsid w:val="00F64804"/>
    <w:rsid w:val="00F6686C"/>
    <w:rsid w:val="00F80F66"/>
    <w:rsid w:val="00F85B83"/>
    <w:rsid w:val="00F94F0A"/>
    <w:rsid w:val="00FD4063"/>
    <w:rsid w:val="00FE1DFD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CD9D4"/>
  <w15:docId w15:val="{7DB09BD7-29D0-4469-86D0-319CF63C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59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0858EA"/>
    <w:pPr>
      <w:spacing w:before="100" w:beforeAutospacing="1" w:after="100" w:afterAutospacing="1"/>
    </w:pPr>
    <w:rPr>
      <w:sz w:val="24"/>
      <w:szCs w:val="24"/>
    </w:rPr>
  </w:style>
  <w:style w:type="character" w:customStyle="1" w:styleId="105pt0pt">
    <w:name w:val="Основной текст + 10;5 pt;Интервал 0 pt"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paragraph" w:styleId="af">
    <w:name w:val="No Spacing"/>
    <w:qFormat/>
    <w:rsid w:val="00672831"/>
    <w:pPr>
      <w:suppressAutoHyphens/>
    </w:pPr>
    <w:rPr>
      <w:sz w:val="28"/>
      <w:lang w:eastAsia="zh-CN"/>
    </w:rPr>
  </w:style>
  <w:style w:type="paragraph" w:customStyle="1" w:styleId="af0">
    <w:name w:val="Содержимое таблицы"/>
    <w:basedOn w:val="a"/>
    <w:rsid w:val="00672831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A303D1"/>
    <w:rPr>
      <w:sz w:val="28"/>
    </w:rPr>
  </w:style>
  <w:style w:type="character" w:customStyle="1" w:styleId="af1">
    <w:name w:val="Другое_"/>
    <w:link w:val="af2"/>
    <w:rsid w:val="00803590"/>
    <w:rPr>
      <w:sz w:val="28"/>
      <w:szCs w:val="28"/>
      <w:shd w:val="clear" w:color="auto" w:fill="FFFFFF"/>
    </w:rPr>
  </w:style>
  <w:style w:type="paragraph" w:customStyle="1" w:styleId="af2">
    <w:name w:val="Другое"/>
    <w:basedOn w:val="a"/>
    <w:link w:val="af1"/>
    <w:rsid w:val="00803590"/>
    <w:pPr>
      <w:widowControl w:val="0"/>
      <w:shd w:val="clear" w:color="auto" w:fill="FFFFFF"/>
      <w:jc w:val="center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2;&#1057;&#1069;&#1044;\&#1055;&#1086;&#1089;&#1090;&#1072;&#1085;&#1086;&#1074;&#1083;&#1077;&#1085;&#1080;&#1077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26FFB-0816-446E-8F0C-ED0096A4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15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2021-09-29T04:15:00Z</cp:lastPrinted>
  <dcterms:created xsi:type="dcterms:W3CDTF">2022-10-25T03:40:00Z</dcterms:created>
  <dcterms:modified xsi:type="dcterms:W3CDTF">2022-10-25T03:40:00Z</dcterms:modified>
</cp:coreProperties>
</file>