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4F3C84" w14:textId="77777777" w:rsidR="001E67DD" w:rsidRDefault="001E67DD" w:rsidP="00F7176A">
      <w:pPr>
        <w:pStyle w:val="af"/>
        <w:rPr>
          <w:szCs w:val="28"/>
        </w:rPr>
      </w:pPr>
    </w:p>
    <w:p w14:paraId="44D16613" w14:textId="77777777" w:rsidR="001E67DD" w:rsidRDefault="001E67DD" w:rsidP="00F7176A">
      <w:pPr>
        <w:pStyle w:val="af"/>
        <w:rPr>
          <w:szCs w:val="28"/>
        </w:rPr>
      </w:pPr>
    </w:p>
    <w:p w14:paraId="6BFAA595" w14:textId="1E8CFE78" w:rsidR="002C7922" w:rsidRPr="006C3C3C" w:rsidRDefault="00F7176A" w:rsidP="0091526A">
      <w:pPr>
        <w:ind w:firstLine="714"/>
        <w:jc w:val="both"/>
        <w:rPr>
          <w:sz w:val="28"/>
          <w:szCs w:val="28"/>
        </w:rPr>
      </w:pPr>
      <w:r w:rsidRPr="00FC239C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9F9260C" wp14:editId="76357937">
                <wp:simplePos x="0" y="0"/>
                <wp:positionH relativeFrom="page">
                  <wp:posOffset>933450</wp:posOffset>
                </wp:positionH>
                <wp:positionV relativeFrom="page">
                  <wp:posOffset>2895600</wp:posOffset>
                </wp:positionV>
                <wp:extent cx="2618740" cy="981075"/>
                <wp:effectExtent l="0" t="0" r="10160" b="9525"/>
                <wp:wrapNone/>
                <wp:docPr id="55" name="Надпись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8740" cy="981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180332" w14:textId="19D852F9" w:rsidR="00C76DC3" w:rsidRPr="001131EB" w:rsidRDefault="00C76DC3" w:rsidP="001131EB">
                            <w:pPr>
                              <w:suppressAutoHyphens/>
                              <w:spacing w:after="480" w:line="240" w:lineRule="exact"/>
                              <w:rPr>
                                <w:sz w:val="28"/>
                              </w:rPr>
                            </w:pPr>
                            <w:r w:rsidRPr="001131EB">
                              <w:rPr>
                                <w:sz w:val="28"/>
                              </w:rPr>
                              <w:fldChar w:fldCharType="begin"/>
                            </w:r>
                            <w:r w:rsidRPr="001131EB">
                              <w:rPr>
                                <w:sz w:val="28"/>
                              </w:rPr>
                              <w:instrText xml:space="preserve"> DOCPROPERTY  doc_summary  \* MERGEFORMAT </w:instrText>
                            </w:r>
                            <w:r w:rsidRPr="001131EB">
                              <w:rPr>
                                <w:sz w:val="28"/>
                              </w:rPr>
                              <w:fldChar w:fldCharType="separate"/>
                            </w:r>
                            <w:r w:rsidRPr="001131EB">
                              <w:rPr>
                                <w:sz w:val="28"/>
                              </w:rPr>
                              <w:t>О внесении изменений в муниципальную программу «Управление муниципальным имуществом и земельными ресурсами в Кочевском муниципальном  округе»</w:t>
                            </w:r>
                            <w:r w:rsidRPr="001131EB">
                              <w:rPr>
                                <w:sz w:val="28"/>
                              </w:rPr>
                              <w:fldChar w:fldCharType="end"/>
                            </w:r>
                          </w:p>
                          <w:p w14:paraId="1B3F559B" w14:textId="77777777" w:rsidR="00C76DC3" w:rsidRDefault="00C76DC3" w:rsidP="00C44F4A">
                            <w:pPr>
                              <w:pStyle w:val="ConsNormal"/>
                              <w:widowControl/>
                              <w:tabs>
                                <w:tab w:val="num" w:pos="1080"/>
                              </w:tabs>
                              <w:ind w:right="0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67C3D6E0" w14:textId="77777777" w:rsidR="00C76DC3" w:rsidRPr="000217BF" w:rsidRDefault="00C76DC3" w:rsidP="00576844">
                            <w:pPr>
                              <w:pStyle w:val="af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F9260C" id="_x0000_t202" coordsize="21600,21600" o:spt="202" path="m,l,21600r21600,l21600,xe">
                <v:stroke joinstyle="miter"/>
                <v:path gradientshapeok="t" o:connecttype="rect"/>
              </v:shapetype>
              <v:shape id="Надпись 55" o:spid="_x0000_s1026" type="#_x0000_t202" style="position:absolute;left:0;text-align:left;margin-left:73.5pt;margin-top:228pt;width:206.2pt;height:77.2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" filled="f" stroked="f">
                <v:textbox inset="0,0,0,0">
                  <w:txbxContent>
                    <w:p w14:paraId="13180332" w14:textId="19D852F9" w:rsidR="00C76DC3" w:rsidRPr="001131EB" w:rsidRDefault="00C76DC3" w:rsidP="001131EB">
                      <w:pPr>
                        <w:suppressAutoHyphens/>
                        <w:spacing w:after="480" w:line="240" w:lineRule="exact"/>
                        <w:rPr>
                          <w:sz w:val="28"/>
                        </w:rPr>
                      </w:pPr>
                      <w:r w:rsidRPr="001131EB">
                        <w:rPr>
                          <w:sz w:val="28"/>
                        </w:rPr>
                        <w:fldChar w:fldCharType="begin"/>
                      </w:r>
                      <w:r w:rsidRPr="001131EB">
                        <w:rPr>
                          <w:sz w:val="28"/>
                        </w:rPr>
                        <w:instrText xml:space="preserve"> DOCPROPERTY  doc_summary  \* MERGEFORMAT </w:instrText>
                      </w:r>
                      <w:r w:rsidRPr="001131EB">
                        <w:rPr>
                          <w:sz w:val="28"/>
                        </w:rPr>
                        <w:fldChar w:fldCharType="separate"/>
                      </w:r>
                      <w:r w:rsidRPr="001131EB">
                        <w:rPr>
                          <w:sz w:val="28"/>
                        </w:rPr>
                        <w:t xml:space="preserve">О внесении изменений в муниципальную программу «Управление муниципальным имуществом и земельными ресурсами в Кочевском </w:t>
                      </w:r>
                      <w:proofErr w:type="gramStart"/>
                      <w:r w:rsidRPr="001131EB">
                        <w:rPr>
                          <w:sz w:val="28"/>
                        </w:rPr>
                        <w:t>муниципальном  округе</w:t>
                      </w:r>
                      <w:proofErr w:type="gramEnd"/>
                      <w:r w:rsidRPr="001131EB">
                        <w:rPr>
                          <w:sz w:val="28"/>
                        </w:rPr>
                        <w:t>»</w:t>
                      </w:r>
                      <w:r w:rsidRPr="001131EB">
                        <w:rPr>
                          <w:sz w:val="28"/>
                        </w:rPr>
                        <w:fldChar w:fldCharType="end"/>
                      </w:r>
                    </w:p>
                    <w:p w14:paraId="1B3F559B" w14:textId="77777777" w:rsidR="00C76DC3" w:rsidRDefault="00C76DC3" w:rsidP="00C44F4A">
                      <w:pPr>
                        <w:pStyle w:val="ConsNormal"/>
                        <w:widowControl/>
                        <w:tabs>
                          <w:tab w:val="num" w:pos="1080"/>
                        </w:tabs>
                        <w:ind w:right="0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67C3D6E0" w14:textId="77777777" w:rsidR="00C76DC3" w:rsidRPr="000217BF" w:rsidRDefault="00C76DC3" w:rsidP="00576844">
                      <w:pPr>
                        <w:pStyle w:val="af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C239C">
        <w:rPr>
          <w:noProof/>
          <w:szCs w:val="28"/>
        </w:rPr>
        <w:drawing>
          <wp:anchor distT="0" distB="0" distL="114300" distR="114300" simplePos="0" relativeHeight="251659264" behindDoc="0" locked="0" layoutInCell="1" allowOverlap="1" wp14:anchorId="7C783188" wp14:editId="2A1126AB">
            <wp:simplePos x="0" y="0"/>
            <wp:positionH relativeFrom="page">
              <wp:posOffset>1080135</wp:posOffset>
            </wp:positionH>
            <wp:positionV relativeFrom="page">
              <wp:posOffset>230505</wp:posOffset>
            </wp:positionV>
            <wp:extent cx="5673090" cy="2743200"/>
            <wp:effectExtent l="0" t="0" r="3810" b="0"/>
            <wp:wrapTopAndBottom/>
            <wp:docPr id="54" name="Рисунок 54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239C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F053620" wp14:editId="35FA58D2">
                <wp:simplePos x="0" y="0"/>
                <wp:positionH relativeFrom="page">
                  <wp:posOffset>5355590</wp:posOffset>
                </wp:positionH>
                <wp:positionV relativeFrom="page">
                  <wp:posOffset>2255520</wp:posOffset>
                </wp:positionV>
                <wp:extent cx="1635760" cy="274320"/>
                <wp:effectExtent l="2540" t="0" r="0" b="3810"/>
                <wp:wrapNone/>
                <wp:docPr id="53" name="Надпись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576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E7F9E2" w14:textId="4D9B2F5C" w:rsidR="00C76DC3" w:rsidRPr="0091526A" w:rsidRDefault="0091526A" w:rsidP="00F7176A">
                            <w:pPr>
                              <w:pStyle w:val="af1"/>
                              <w:jc w:val="left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 xml:space="preserve">   000-293-01-01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053620" id="_x0000_t202" coordsize="21600,21600" o:spt="202" path="m,l,21600r21600,l21600,xe">
                <v:stroke joinstyle="miter"/>
                <v:path gradientshapeok="t" o:connecttype="rect"/>
              </v:shapetype>
              <v:shape id="Надпись 53" o:spid="_x0000_s1027" type="#_x0000_t202" style="position:absolute;left:0;text-align:left;margin-left:421.7pt;margin-top:177.6pt;width:128.8pt;height:21.6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" filled="f" stroked="f">
                <v:textbox inset="0,0,0,0">
                  <w:txbxContent>
                    <w:p w14:paraId="18E7F9E2" w14:textId="4D9B2F5C" w:rsidR="00C76DC3" w:rsidRPr="0091526A" w:rsidRDefault="0091526A" w:rsidP="00F7176A">
                      <w:pPr>
                        <w:pStyle w:val="af1"/>
                        <w:jc w:val="left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 xml:space="preserve">   000-293-01-01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C239C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2E390B" wp14:editId="684F4325">
                <wp:simplePos x="0" y="0"/>
                <wp:positionH relativeFrom="page">
                  <wp:posOffset>1602740</wp:posOffset>
                </wp:positionH>
                <wp:positionV relativeFrom="page">
                  <wp:posOffset>2255520</wp:posOffset>
                </wp:positionV>
                <wp:extent cx="1292225" cy="274320"/>
                <wp:effectExtent l="2540" t="0" r="635" b="3810"/>
                <wp:wrapNone/>
                <wp:docPr id="52" name="Надпись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222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DDDBA7" w14:textId="3D6B90AD" w:rsidR="00C76DC3" w:rsidRPr="00514A6F" w:rsidRDefault="0091526A" w:rsidP="00F7176A">
                            <w:pPr>
                              <w:pStyle w:val="af1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00.12.2022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2E390B" id="Надпись 52" o:spid="_x0000_s1028" type="#_x0000_t202" style="position:absolute;left:0;text-align:left;margin-left:126.2pt;margin-top:177.6pt;width:101.75pt;height:21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" filled="f" stroked="f">
                <v:textbox inset="0,0,0,0">
                  <w:txbxContent>
                    <w:p w14:paraId="00DDDBA7" w14:textId="3D6B90AD" w:rsidR="00C76DC3" w:rsidRPr="00514A6F" w:rsidRDefault="0091526A" w:rsidP="00F7176A">
                      <w:pPr>
                        <w:pStyle w:val="af1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00.12.2022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C3C3C" w:rsidRPr="006C3C3C">
        <w:rPr>
          <w:sz w:val="28"/>
          <w:szCs w:val="28"/>
        </w:rPr>
        <w:t xml:space="preserve">В соответствии со статьей 179 Бюджетного кодекса Российской Федерации, </w:t>
      </w:r>
      <w:r w:rsidR="00CA6407">
        <w:rPr>
          <w:sz w:val="28"/>
          <w:szCs w:val="28"/>
        </w:rPr>
        <w:t xml:space="preserve">Уставом Кочевского муниципального округа Пермского края, </w:t>
      </w:r>
      <w:r w:rsidR="009C2A43">
        <w:rPr>
          <w:sz w:val="28"/>
          <w:szCs w:val="28"/>
        </w:rPr>
        <w:t xml:space="preserve">решением </w:t>
      </w:r>
      <w:r w:rsidR="009C2A43" w:rsidRPr="006C3C3C">
        <w:rPr>
          <w:sz w:val="28"/>
          <w:szCs w:val="28"/>
        </w:rPr>
        <w:t xml:space="preserve">Думы Кочевского муниципального округа Пермского края от </w:t>
      </w:r>
      <w:r w:rsidR="00660E4E">
        <w:rPr>
          <w:sz w:val="28"/>
          <w:szCs w:val="28"/>
        </w:rPr>
        <w:t>22.12</w:t>
      </w:r>
      <w:r w:rsidR="00F12410">
        <w:rPr>
          <w:sz w:val="28"/>
          <w:szCs w:val="28"/>
        </w:rPr>
        <w:t>.2022</w:t>
      </w:r>
      <w:r w:rsidR="009C2A43">
        <w:rPr>
          <w:sz w:val="28"/>
          <w:szCs w:val="28"/>
        </w:rPr>
        <w:t xml:space="preserve"> № </w:t>
      </w:r>
      <w:r w:rsidR="00660E4E">
        <w:rPr>
          <w:sz w:val="28"/>
          <w:szCs w:val="28"/>
        </w:rPr>
        <w:t>114</w:t>
      </w:r>
      <w:r w:rsidR="009C2A43">
        <w:rPr>
          <w:sz w:val="28"/>
          <w:szCs w:val="28"/>
        </w:rPr>
        <w:t xml:space="preserve"> «О внесении изменений и дополнений в решение </w:t>
      </w:r>
      <w:r w:rsidR="009C2A43" w:rsidRPr="006C3C3C">
        <w:rPr>
          <w:sz w:val="28"/>
          <w:szCs w:val="28"/>
        </w:rPr>
        <w:t xml:space="preserve">Думы Кочевского муниципального округа Пермского края от </w:t>
      </w:r>
      <w:r w:rsidR="009C2A43">
        <w:rPr>
          <w:sz w:val="28"/>
          <w:szCs w:val="28"/>
        </w:rPr>
        <w:t>27.12.2021 № 154</w:t>
      </w:r>
      <w:r w:rsidR="009C2A43" w:rsidRPr="006C3C3C">
        <w:rPr>
          <w:sz w:val="28"/>
          <w:szCs w:val="28"/>
        </w:rPr>
        <w:t xml:space="preserve"> </w:t>
      </w:r>
      <w:r w:rsidR="006E38AC">
        <w:rPr>
          <w:szCs w:val="28"/>
        </w:rPr>
        <w:t>«</w:t>
      </w:r>
      <w:r w:rsidR="009C2A43" w:rsidRPr="006C3C3C">
        <w:rPr>
          <w:sz w:val="28"/>
          <w:szCs w:val="28"/>
        </w:rPr>
        <w:t xml:space="preserve">О </w:t>
      </w:r>
      <w:r w:rsidR="009C2A43">
        <w:rPr>
          <w:sz w:val="28"/>
          <w:szCs w:val="28"/>
        </w:rPr>
        <w:t xml:space="preserve">бюджете </w:t>
      </w:r>
      <w:r w:rsidR="009C2A43" w:rsidRPr="006C3C3C">
        <w:rPr>
          <w:sz w:val="28"/>
          <w:szCs w:val="28"/>
        </w:rPr>
        <w:t>Кочевского муни</w:t>
      </w:r>
      <w:r w:rsidR="009C2A43">
        <w:rPr>
          <w:sz w:val="28"/>
          <w:szCs w:val="28"/>
        </w:rPr>
        <w:t>ципального округа</w:t>
      </w:r>
      <w:r w:rsidR="009C2A43" w:rsidRPr="006C3C3C">
        <w:rPr>
          <w:sz w:val="28"/>
          <w:szCs w:val="28"/>
        </w:rPr>
        <w:t xml:space="preserve"> Пермского края на 202</w:t>
      </w:r>
      <w:r w:rsidR="009C2A43">
        <w:rPr>
          <w:sz w:val="28"/>
          <w:szCs w:val="28"/>
        </w:rPr>
        <w:t>2</w:t>
      </w:r>
      <w:r w:rsidR="009C2A43" w:rsidRPr="006C3C3C">
        <w:rPr>
          <w:sz w:val="28"/>
          <w:szCs w:val="28"/>
        </w:rPr>
        <w:t xml:space="preserve"> год и на плановый период 202</w:t>
      </w:r>
      <w:r w:rsidR="009C2A43">
        <w:rPr>
          <w:sz w:val="28"/>
          <w:szCs w:val="28"/>
        </w:rPr>
        <w:t>3</w:t>
      </w:r>
      <w:r w:rsidR="009C2A43" w:rsidRPr="006C3C3C">
        <w:rPr>
          <w:sz w:val="28"/>
          <w:szCs w:val="28"/>
        </w:rPr>
        <w:t xml:space="preserve"> и 202</w:t>
      </w:r>
      <w:r w:rsidR="009C2A43">
        <w:rPr>
          <w:sz w:val="28"/>
          <w:szCs w:val="28"/>
        </w:rPr>
        <w:t>4</w:t>
      </w:r>
      <w:r w:rsidR="009C2A43" w:rsidRPr="006C3C3C">
        <w:rPr>
          <w:sz w:val="28"/>
          <w:szCs w:val="28"/>
        </w:rPr>
        <w:t xml:space="preserve"> годов</w:t>
      </w:r>
      <w:r w:rsidR="006E38AC">
        <w:rPr>
          <w:szCs w:val="28"/>
        </w:rPr>
        <w:t>»</w:t>
      </w:r>
      <w:r w:rsidR="009C2A43">
        <w:rPr>
          <w:sz w:val="28"/>
          <w:szCs w:val="28"/>
        </w:rPr>
        <w:t>,</w:t>
      </w:r>
      <w:r w:rsidR="009C2A43" w:rsidRPr="006C3C3C">
        <w:rPr>
          <w:sz w:val="28"/>
          <w:szCs w:val="28"/>
        </w:rPr>
        <w:t xml:space="preserve"> </w:t>
      </w:r>
      <w:r w:rsidR="002C7922" w:rsidRPr="006C3C3C">
        <w:rPr>
          <w:sz w:val="28"/>
          <w:szCs w:val="28"/>
        </w:rPr>
        <w:t xml:space="preserve"> </w:t>
      </w:r>
      <w:r w:rsidR="0091526A">
        <w:rPr>
          <w:sz w:val="28"/>
          <w:szCs w:val="28"/>
        </w:rPr>
        <w:t>а</w:t>
      </w:r>
      <w:r w:rsidR="002C7922">
        <w:rPr>
          <w:sz w:val="28"/>
          <w:szCs w:val="28"/>
        </w:rPr>
        <w:t xml:space="preserve">дминистрация </w:t>
      </w:r>
      <w:r w:rsidR="002C7922" w:rsidRPr="006C3C3C">
        <w:rPr>
          <w:sz w:val="28"/>
          <w:szCs w:val="28"/>
        </w:rPr>
        <w:t>Кочевского муниципального округа ПОСТАНОВЛЯ</w:t>
      </w:r>
      <w:r w:rsidR="002C7922">
        <w:rPr>
          <w:sz w:val="28"/>
          <w:szCs w:val="28"/>
        </w:rPr>
        <w:t>ЕТ</w:t>
      </w:r>
      <w:r w:rsidR="002C7922" w:rsidRPr="006C3C3C">
        <w:rPr>
          <w:sz w:val="28"/>
          <w:szCs w:val="28"/>
        </w:rPr>
        <w:t>:</w:t>
      </w:r>
    </w:p>
    <w:p w14:paraId="0A909C12" w14:textId="0FAAC059" w:rsidR="009C2A43" w:rsidRPr="006C3C3C" w:rsidRDefault="006C3C3C" w:rsidP="009C2A43">
      <w:pPr>
        <w:tabs>
          <w:tab w:val="left" w:pos="1418"/>
          <w:tab w:val="center" w:pos="4677"/>
          <w:tab w:val="right" w:pos="9355"/>
        </w:tabs>
        <w:ind w:firstLine="714"/>
        <w:jc w:val="both"/>
        <w:rPr>
          <w:sz w:val="28"/>
          <w:szCs w:val="28"/>
          <w:lang w:eastAsia="en-US"/>
        </w:rPr>
      </w:pPr>
      <w:r w:rsidRPr="006C3C3C">
        <w:rPr>
          <w:sz w:val="28"/>
          <w:szCs w:val="28"/>
          <w:lang w:eastAsia="x-none"/>
        </w:rPr>
        <w:t>1.</w:t>
      </w:r>
      <w:r w:rsidRPr="006C3C3C">
        <w:rPr>
          <w:sz w:val="28"/>
          <w:szCs w:val="28"/>
          <w:lang w:eastAsia="x-none"/>
        </w:rPr>
        <w:tab/>
        <w:t>Утвердить прилагаемые изменения в муниципальную программу «</w:t>
      </w:r>
      <w:r w:rsidRPr="006C3C3C">
        <w:rPr>
          <w:sz w:val="28"/>
          <w:szCs w:val="28"/>
        </w:rPr>
        <w:t xml:space="preserve">Управление муниципальным имуществом и земельными ресурсами в Кочевском муниципальном округе», утвержденную </w:t>
      </w:r>
      <w:r w:rsidRPr="006C3C3C">
        <w:rPr>
          <w:sz w:val="28"/>
          <w:szCs w:val="28"/>
          <w:lang w:eastAsia="x-none"/>
        </w:rPr>
        <w:t>постановлением администрации</w:t>
      </w:r>
      <w:r w:rsidR="00FC3B84">
        <w:rPr>
          <w:sz w:val="28"/>
          <w:szCs w:val="28"/>
          <w:lang w:eastAsia="x-none"/>
        </w:rPr>
        <w:t xml:space="preserve"> Кочевского муниципального округа</w:t>
      </w:r>
      <w:r w:rsidRPr="006C3C3C">
        <w:rPr>
          <w:sz w:val="28"/>
          <w:szCs w:val="28"/>
          <w:lang w:eastAsia="x-none"/>
        </w:rPr>
        <w:t xml:space="preserve"> от </w:t>
      </w:r>
      <w:r w:rsidR="00B9255D">
        <w:rPr>
          <w:sz w:val="28"/>
          <w:szCs w:val="28"/>
          <w:lang w:eastAsia="x-none"/>
        </w:rPr>
        <w:t>03 ноября</w:t>
      </w:r>
      <w:r w:rsidRPr="006C3C3C">
        <w:rPr>
          <w:sz w:val="28"/>
          <w:szCs w:val="28"/>
          <w:lang w:eastAsia="x-none"/>
        </w:rPr>
        <w:t xml:space="preserve"> 20</w:t>
      </w:r>
      <w:r w:rsidR="00B774B1">
        <w:rPr>
          <w:sz w:val="28"/>
          <w:szCs w:val="28"/>
          <w:lang w:eastAsia="x-none"/>
        </w:rPr>
        <w:t>2</w:t>
      </w:r>
      <w:r w:rsidR="00B9255D">
        <w:rPr>
          <w:sz w:val="28"/>
          <w:szCs w:val="28"/>
          <w:lang w:eastAsia="x-none"/>
        </w:rPr>
        <w:t>1</w:t>
      </w:r>
      <w:r w:rsidRPr="006C3C3C">
        <w:rPr>
          <w:sz w:val="28"/>
          <w:szCs w:val="28"/>
          <w:lang w:eastAsia="x-none"/>
        </w:rPr>
        <w:t xml:space="preserve"> № </w:t>
      </w:r>
      <w:r w:rsidR="00B9255D">
        <w:rPr>
          <w:sz w:val="28"/>
          <w:szCs w:val="28"/>
          <w:lang w:eastAsia="x-none"/>
        </w:rPr>
        <w:t>669</w:t>
      </w:r>
      <w:r w:rsidRPr="006C3C3C">
        <w:rPr>
          <w:sz w:val="28"/>
          <w:szCs w:val="28"/>
          <w:lang w:eastAsia="x-none"/>
        </w:rPr>
        <w:t>-293-01-01</w:t>
      </w:r>
      <w:r w:rsidR="00B9255D">
        <w:rPr>
          <w:sz w:val="28"/>
          <w:szCs w:val="28"/>
          <w:lang w:eastAsia="x-none"/>
        </w:rPr>
        <w:t xml:space="preserve"> «Об утверждении муниципальной</w:t>
      </w:r>
      <w:r w:rsidR="00C971C6">
        <w:rPr>
          <w:sz w:val="28"/>
          <w:szCs w:val="28"/>
          <w:lang w:eastAsia="x-none"/>
        </w:rPr>
        <w:t xml:space="preserve"> программы «Управление муниципальным имуществом и земельными ресурсами в Кочевском муниципальном округе Пермского края»</w:t>
      </w:r>
      <w:r w:rsidR="009C2A43" w:rsidRPr="009C2A43">
        <w:rPr>
          <w:sz w:val="28"/>
          <w:szCs w:val="28"/>
          <w:lang w:eastAsia="x-none"/>
        </w:rPr>
        <w:t xml:space="preserve"> </w:t>
      </w:r>
      <w:r w:rsidR="009C2A43">
        <w:rPr>
          <w:sz w:val="28"/>
          <w:szCs w:val="28"/>
          <w:lang w:eastAsia="x-none"/>
        </w:rPr>
        <w:t>(в редакции постановлени</w:t>
      </w:r>
      <w:r w:rsidR="00263974">
        <w:rPr>
          <w:sz w:val="28"/>
          <w:szCs w:val="28"/>
          <w:lang w:eastAsia="x-none"/>
        </w:rPr>
        <w:t>й</w:t>
      </w:r>
      <w:r w:rsidR="009C2A43">
        <w:rPr>
          <w:sz w:val="28"/>
          <w:szCs w:val="28"/>
          <w:lang w:eastAsia="x-none"/>
        </w:rPr>
        <w:t xml:space="preserve"> администрации Кочевского муниципального округа от 07.02.2022 № 97-293-01-01</w:t>
      </w:r>
      <w:r w:rsidR="00263974">
        <w:rPr>
          <w:sz w:val="28"/>
          <w:szCs w:val="28"/>
          <w:lang w:eastAsia="x-none"/>
        </w:rPr>
        <w:t>, от 21.07.2022 № 580-293-01-01</w:t>
      </w:r>
      <w:r w:rsidR="00995C47">
        <w:rPr>
          <w:sz w:val="28"/>
          <w:szCs w:val="28"/>
          <w:lang w:eastAsia="x-none"/>
        </w:rPr>
        <w:t>, от 21.10.2022 № 855-293-01-01</w:t>
      </w:r>
      <w:r w:rsidR="009C2A43">
        <w:rPr>
          <w:sz w:val="28"/>
          <w:szCs w:val="28"/>
          <w:lang w:eastAsia="x-none"/>
        </w:rPr>
        <w:t>).</w:t>
      </w:r>
    </w:p>
    <w:p w14:paraId="69B7A285" w14:textId="600EF10B" w:rsidR="006C3C3C" w:rsidRPr="006C3C3C" w:rsidRDefault="006C3C3C" w:rsidP="006C3C3C">
      <w:pPr>
        <w:autoSpaceDE w:val="0"/>
        <w:autoSpaceDN w:val="0"/>
        <w:adjustRightInd w:val="0"/>
        <w:ind w:firstLine="714"/>
        <w:jc w:val="both"/>
        <w:outlineLvl w:val="0"/>
        <w:rPr>
          <w:rFonts w:eastAsia="Calibri"/>
          <w:sz w:val="28"/>
          <w:szCs w:val="28"/>
          <w:lang w:eastAsia="en-US"/>
        </w:rPr>
      </w:pPr>
      <w:r w:rsidRPr="006C3C3C">
        <w:rPr>
          <w:rFonts w:eastAsia="Calibri"/>
          <w:sz w:val="28"/>
          <w:szCs w:val="28"/>
          <w:lang w:eastAsia="en-US"/>
        </w:rPr>
        <w:t>2.</w:t>
      </w:r>
      <w:r w:rsidRPr="006C3C3C">
        <w:rPr>
          <w:rFonts w:eastAsia="Calibri"/>
          <w:sz w:val="28"/>
          <w:szCs w:val="28"/>
          <w:lang w:eastAsia="en-US"/>
        </w:rPr>
        <w:tab/>
        <w:t>Настоящее пост</w:t>
      </w:r>
      <w:r w:rsidR="0091526A">
        <w:rPr>
          <w:rFonts w:eastAsia="Calibri"/>
          <w:sz w:val="28"/>
          <w:szCs w:val="28"/>
          <w:lang w:eastAsia="en-US"/>
        </w:rPr>
        <w:t>ановление вступает в силу после</w:t>
      </w:r>
      <w:r w:rsidRPr="006C3C3C">
        <w:rPr>
          <w:rFonts w:eastAsia="Calibri"/>
          <w:sz w:val="28"/>
          <w:szCs w:val="28"/>
          <w:lang w:eastAsia="en-US"/>
        </w:rPr>
        <w:t xml:space="preserve"> официального опубликования в</w:t>
      </w:r>
      <w:r w:rsidR="0091526A">
        <w:rPr>
          <w:rFonts w:eastAsia="Calibri"/>
          <w:sz w:val="28"/>
          <w:szCs w:val="28"/>
          <w:lang w:eastAsia="en-US"/>
        </w:rPr>
        <w:t xml:space="preserve"> муниципальной</w:t>
      </w:r>
      <w:r w:rsidRPr="006C3C3C">
        <w:rPr>
          <w:rFonts w:eastAsia="Calibri"/>
          <w:sz w:val="28"/>
          <w:szCs w:val="28"/>
          <w:lang w:eastAsia="en-US"/>
        </w:rPr>
        <w:t xml:space="preserve"> газете «Кочевская жизнь», подлежит размещению на официальном сайте администрации </w:t>
      </w:r>
      <w:r w:rsidR="0091526A">
        <w:rPr>
          <w:rFonts w:eastAsia="Calibri"/>
          <w:sz w:val="28"/>
          <w:szCs w:val="28"/>
          <w:lang w:eastAsia="en-US"/>
        </w:rPr>
        <w:t xml:space="preserve"> Кочевского </w:t>
      </w:r>
      <w:r w:rsidRPr="006C3C3C">
        <w:rPr>
          <w:rFonts w:eastAsia="Calibri"/>
          <w:sz w:val="28"/>
          <w:szCs w:val="28"/>
          <w:lang w:eastAsia="en-US"/>
        </w:rPr>
        <w:t>муниципального округа в сети Интернет и применяется к правоотношениям при составлении и исполнении бюджета Кочевского муниципального округа, начиная с бюджета на 202</w:t>
      </w:r>
      <w:r w:rsidR="00C971C6">
        <w:rPr>
          <w:rFonts w:eastAsia="Calibri"/>
          <w:sz w:val="28"/>
          <w:szCs w:val="28"/>
          <w:lang w:eastAsia="en-US"/>
        </w:rPr>
        <w:t>2</w:t>
      </w:r>
      <w:r w:rsidRPr="006C3C3C">
        <w:rPr>
          <w:rFonts w:eastAsia="Calibri"/>
          <w:sz w:val="28"/>
          <w:szCs w:val="28"/>
          <w:lang w:eastAsia="en-US"/>
        </w:rPr>
        <w:t xml:space="preserve"> год и плановый период 202</w:t>
      </w:r>
      <w:r w:rsidR="00C971C6">
        <w:rPr>
          <w:rFonts w:eastAsia="Calibri"/>
          <w:sz w:val="28"/>
          <w:szCs w:val="28"/>
          <w:lang w:eastAsia="en-US"/>
        </w:rPr>
        <w:t>3</w:t>
      </w:r>
      <w:r w:rsidRPr="006C3C3C">
        <w:rPr>
          <w:rFonts w:eastAsia="Calibri"/>
          <w:sz w:val="28"/>
          <w:szCs w:val="28"/>
          <w:lang w:eastAsia="en-US"/>
        </w:rPr>
        <w:t xml:space="preserve"> и 202</w:t>
      </w:r>
      <w:r w:rsidR="00C971C6">
        <w:rPr>
          <w:rFonts w:eastAsia="Calibri"/>
          <w:sz w:val="28"/>
          <w:szCs w:val="28"/>
          <w:lang w:eastAsia="en-US"/>
        </w:rPr>
        <w:t>4</w:t>
      </w:r>
      <w:r w:rsidRPr="006C3C3C">
        <w:rPr>
          <w:rFonts w:eastAsia="Calibri"/>
          <w:sz w:val="28"/>
          <w:szCs w:val="28"/>
          <w:lang w:eastAsia="en-US"/>
        </w:rPr>
        <w:t xml:space="preserve"> годов.</w:t>
      </w:r>
    </w:p>
    <w:p w14:paraId="44E2AAEC" w14:textId="2391F811" w:rsidR="006C3C3C" w:rsidRPr="006C3C3C" w:rsidRDefault="006C3C3C" w:rsidP="006C3C3C">
      <w:pPr>
        <w:widowControl w:val="0"/>
        <w:autoSpaceDE w:val="0"/>
        <w:autoSpaceDN w:val="0"/>
        <w:adjustRightInd w:val="0"/>
        <w:ind w:firstLine="714"/>
        <w:jc w:val="both"/>
        <w:rPr>
          <w:sz w:val="28"/>
          <w:szCs w:val="28"/>
        </w:rPr>
      </w:pPr>
      <w:r w:rsidRPr="006C3C3C">
        <w:rPr>
          <w:sz w:val="28"/>
          <w:szCs w:val="28"/>
        </w:rPr>
        <w:t>3.</w:t>
      </w:r>
      <w:r w:rsidRPr="006C3C3C">
        <w:rPr>
          <w:sz w:val="28"/>
          <w:szCs w:val="28"/>
        </w:rPr>
        <w:tab/>
        <w:t xml:space="preserve">Контроль за исполнением настоящего постановления возложить на заместителя главы </w:t>
      </w:r>
      <w:r w:rsidR="001A68C6">
        <w:rPr>
          <w:sz w:val="28"/>
          <w:szCs w:val="28"/>
        </w:rPr>
        <w:t xml:space="preserve">администрации </w:t>
      </w:r>
      <w:r w:rsidRPr="006C3C3C">
        <w:rPr>
          <w:sz w:val="28"/>
          <w:szCs w:val="28"/>
        </w:rPr>
        <w:t>муниципального округа по развитию инфраструктуры и жилищно-коммунального хозяйства.</w:t>
      </w:r>
    </w:p>
    <w:p w14:paraId="6F68F442" w14:textId="77777777" w:rsidR="002C7922" w:rsidRDefault="002C7922" w:rsidP="006C3C3C">
      <w:pPr>
        <w:rPr>
          <w:sz w:val="28"/>
          <w:szCs w:val="28"/>
          <w:lang w:eastAsia="x-none"/>
        </w:rPr>
      </w:pPr>
    </w:p>
    <w:p w14:paraId="46224E1B" w14:textId="77777777" w:rsidR="006C3C3C" w:rsidRPr="006C3C3C" w:rsidRDefault="006C3C3C" w:rsidP="006C3C3C">
      <w:pPr>
        <w:rPr>
          <w:sz w:val="28"/>
          <w:szCs w:val="28"/>
          <w:lang w:eastAsia="x-none"/>
        </w:rPr>
      </w:pPr>
      <w:r w:rsidRPr="006C3C3C">
        <w:rPr>
          <w:sz w:val="28"/>
          <w:szCs w:val="28"/>
          <w:lang w:eastAsia="x-none"/>
        </w:rPr>
        <w:t xml:space="preserve">Глава муниципального округа-  </w:t>
      </w:r>
    </w:p>
    <w:p w14:paraId="2D1B3787" w14:textId="77777777" w:rsidR="006C3C3C" w:rsidRPr="006C3C3C" w:rsidRDefault="006C3C3C" w:rsidP="006C3C3C">
      <w:pPr>
        <w:rPr>
          <w:sz w:val="28"/>
          <w:szCs w:val="28"/>
          <w:lang w:eastAsia="x-none"/>
        </w:rPr>
      </w:pPr>
      <w:r w:rsidRPr="006C3C3C">
        <w:rPr>
          <w:sz w:val="28"/>
          <w:szCs w:val="28"/>
          <w:lang w:eastAsia="x-none"/>
        </w:rPr>
        <w:t>глава администрации Кочевского</w:t>
      </w:r>
    </w:p>
    <w:p w14:paraId="082E0818" w14:textId="77777777" w:rsidR="006C3C3C" w:rsidRPr="006C3C3C" w:rsidRDefault="006C3C3C" w:rsidP="006C3C3C">
      <w:pPr>
        <w:rPr>
          <w:sz w:val="28"/>
          <w:szCs w:val="28"/>
          <w:lang w:eastAsia="x-none"/>
        </w:rPr>
      </w:pPr>
      <w:r w:rsidRPr="006C3C3C">
        <w:rPr>
          <w:sz w:val="28"/>
          <w:szCs w:val="28"/>
          <w:lang w:eastAsia="x-none"/>
        </w:rPr>
        <w:t xml:space="preserve">муниципального округа Пермского края                                               А.Н. Юркин   </w:t>
      </w:r>
    </w:p>
    <w:p w14:paraId="68F93039" w14:textId="77777777" w:rsidR="006C3C3C" w:rsidRPr="006C3C3C" w:rsidRDefault="006C3C3C" w:rsidP="006C3C3C">
      <w:pPr>
        <w:tabs>
          <w:tab w:val="center" w:pos="4677"/>
          <w:tab w:val="right" w:pos="9355"/>
        </w:tabs>
        <w:ind w:firstLine="851"/>
        <w:jc w:val="both"/>
        <w:rPr>
          <w:sz w:val="28"/>
          <w:szCs w:val="28"/>
          <w:lang w:eastAsia="x-none"/>
        </w:rPr>
        <w:sectPr w:rsidR="006C3C3C" w:rsidRPr="006C3C3C" w:rsidSect="006C3C3C">
          <w:footerReference w:type="first" r:id="rId9"/>
          <w:pgSz w:w="11906" w:h="16838" w:code="9"/>
          <w:pgMar w:top="340" w:right="624" w:bottom="851" w:left="1418" w:header="720" w:footer="720" w:gutter="0"/>
          <w:cols w:space="720"/>
        </w:sectPr>
      </w:pPr>
    </w:p>
    <w:p w14:paraId="3ABBDAB1" w14:textId="77777777" w:rsidR="006C73F0" w:rsidRPr="006C73F0" w:rsidRDefault="006C73F0" w:rsidP="006C73F0">
      <w:pPr>
        <w:tabs>
          <w:tab w:val="center" w:pos="4677"/>
          <w:tab w:val="right" w:pos="9355"/>
        </w:tabs>
        <w:ind w:firstLine="851"/>
        <w:jc w:val="right"/>
        <w:rPr>
          <w:sz w:val="28"/>
          <w:szCs w:val="28"/>
          <w:lang w:eastAsia="x-none"/>
        </w:rPr>
      </w:pPr>
      <w:r w:rsidRPr="006C73F0">
        <w:rPr>
          <w:sz w:val="28"/>
          <w:szCs w:val="28"/>
          <w:lang w:eastAsia="x-none"/>
        </w:rPr>
        <w:lastRenderedPageBreak/>
        <w:t xml:space="preserve">УТВЕРЖДЕНЫ </w:t>
      </w:r>
    </w:p>
    <w:p w14:paraId="53C185ED" w14:textId="77777777" w:rsidR="006C73F0" w:rsidRPr="006C73F0" w:rsidRDefault="006C73F0" w:rsidP="006C73F0">
      <w:pPr>
        <w:tabs>
          <w:tab w:val="center" w:pos="4677"/>
          <w:tab w:val="right" w:pos="9355"/>
        </w:tabs>
        <w:ind w:firstLine="851"/>
        <w:jc w:val="right"/>
        <w:rPr>
          <w:sz w:val="28"/>
          <w:szCs w:val="28"/>
          <w:lang w:eastAsia="x-none"/>
        </w:rPr>
      </w:pPr>
      <w:r w:rsidRPr="006C73F0">
        <w:rPr>
          <w:sz w:val="28"/>
          <w:szCs w:val="28"/>
          <w:lang w:eastAsia="x-none"/>
        </w:rPr>
        <w:t>постановлением администрации</w:t>
      </w:r>
    </w:p>
    <w:p w14:paraId="423BB5D5" w14:textId="77777777" w:rsidR="006C73F0" w:rsidRPr="006C73F0" w:rsidRDefault="006C73F0" w:rsidP="006C73F0">
      <w:pPr>
        <w:tabs>
          <w:tab w:val="center" w:pos="4677"/>
          <w:tab w:val="right" w:pos="9355"/>
        </w:tabs>
        <w:ind w:firstLine="851"/>
        <w:jc w:val="right"/>
        <w:rPr>
          <w:sz w:val="28"/>
          <w:szCs w:val="28"/>
          <w:lang w:eastAsia="x-none"/>
        </w:rPr>
      </w:pPr>
      <w:r w:rsidRPr="006C73F0">
        <w:rPr>
          <w:sz w:val="28"/>
          <w:szCs w:val="28"/>
          <w:lang w:eastAsia="x-none"/>
        </w:rPr>
        <w:t xml:space="preserve">Кочевского муниципального </w:t>
      </w:r>
      <w:r w:rsidR="00AC1F39">
        <w:rPr>
          <w:sz w:val="28"/>
          <w:szCs w:val="28"/>
          <w:lang w:eastAsia="x-none"/>
        </w:rPr>
        <w:t>округа</w:t>
      </w:r>
    </w:p>
    <w:p w14:paraId="07BB72F7" w14:textId="53555DB9" w:rsidR="006C73F0" w:rsidRPr="006C73F0" w:rsidRDefault="006C73F0" w:rsidP="006C73F0">
      <w:pPr>
        <w:jc w:val="right"/>
        <w:rPr>
          <w:sz w:val="28"/>
          <w:szCs w:val="28"/>
          <w:lang w:eastAsia="x-none"/>
        </w:rPr>
      </w:pPr>
      <w:r w:rsidRPr="006C73F0">
        <w:rPr>
          <w:sz w:val="28"/>
          <w:szCs w:val="28"/>
          <w:lang w:eastAsia="x-none"/>
        </w:rPr>
        <w:t xml:space="preserve"> от </w:t>
      </w:r>
      <w:r w:rsidR="001A68C6">
        <w:rPr>
          <w:sz w:val="28"/>
          <w:szCs w:val="28"/>
          <w:lang w:eastAsia="x-none"/>
        </w:rPr>
        <w:t>00.00.2022</w:t>
      </w:r>
      <w:r w:rsidRPr="006C73F0">
        <w:rPr>
          <w:sz w:val="28"/>
        </w:rPr>
        <w:t xml:space="preserve"> </w:t>
      </w:r>
      <w:r w:rsidRPr="006C73F0">
        <w:rPr>
          <w:sz w:val="28"/>
          <w:szCs w:val="28"/>
          <w:lang w:eastAsia="x-none"/>
        </w:rPr>
        <w:t>№</w:t>
      </w:r>
      <w:r w:rsidR="001A68C6">
        <w:rPr>
          <w:sz w:val="28"/>
          <w:szCs w:val="28"/>
          <w:lang w:eastAsia="x-none"/>
        </w:rPr>
        <w:t xml:space="preserve">00-293-01-01 </w:t>
      </w:r>
      <w:bookmarkStart w:id="0" w:name="_GoBack"/>
      <w:bookmarkEnd w:id="0"/>
      <w:r w:rsidRPr="006C73F0">
        <w:rPr>
          <w:sz w:val="28"/>
          <w:szCs w:val="28"/>
          <w:lang w:eastAsia="x-none"/>
        </w:rPr>
        <w:t xml:space="preserve">                 </w:t>
      </w:r>
    </w:p>
    <w:p w14:paraId="3D362541" w14:textId="77777777" w:rsidR="006C73F0" w:rsidRPr="006C73F0" w:rsidRDefault="006C73F0" w:rsidP="006C73F0">
      <w:pPr>
        <w:jc w:val="right"/>
        <w:rPr>
          <w:sz w:val="28"/>
          <w:szCs w:val="28"/>
          <w:lang w:eastAsia="x-none"/>
        </w:rPr>
      </w:pPr>
    </w:p>
    <w:p w14:paraId="613FF8F1" w14:textId="77777777" w:rsidR="006C73F0" w:rsidRPr="006C73F0" w:rsidRDefault="006C73F0" w:rsidP="006C73F0">
      <w:pPr>
        <w:tabs>
          <w:tab w:val="center" w:pos="4677"/>
          <w:tab w:val="right" w:pos="9355"/>
        </w:tabs>
        <w:ind w:firstLine="851"/>
        <w:jc w:val="center"/>
        <w:rPr>
          <w:b/>
          <w:sz w:val="28"/>
          <w:szCs w:val="28"/>
          <w:lang w:eastAsia="x-none"/>
        </w:rPr>
      </w:pPr>
      <w:r w:rsidRPr="006C73F0">
        <w:rPr>
          <w:b/>
          <w:sz w:val="28"/>
          <w:szCs w:val="28"/>
          <w:lang w:eastAsia="x-none"/>
        </w:rPr>
        <w:t>ИЗМЕНЕНИЯ</w:t>
      </w:r>
    </w:p>
    <w:p w14:paraId="6E3E1695" w14:textId="02CDC6CE" w:rsidR="006C73F0" w:rsidRPr="006C73F0" w:rsidRDefault="006C73F0" w:rsidP="006C73F0">
      <w:pPr>
        <w:tabs>
          <w:tab w:val="center" w:pos="4677"/>
          <w:tab w:val="right" w:pos="9355"/>
        </w:tabs>
        <w:ind w:firstLine="851"/>
        <w:jc w:val="center"/>
        <w:rPr>
          <w:b/>
          <w:sz w:val="28"/>
          <w:szCs w:val="28"/>
          <w:lang w:eastAsia="x-none"/>
        </w:rPr>
      </w:pPr>
      <w:r w:rsidRPr="006C73F0">
        <w:rPr>
          <w:b/>
          <w:sz w:val="28"/>
          <w:szCs w:val="28"/>
          <w:lang w:eastAsia="x-none"/>
        </w:rPr>
        <w:t xml:space="preserve">в муниципальную программу «Управление муниципальным имуществом и земельными ресурсами </w:t>
      </w:r>
      <w:r w:rsidR="00955F8C">
        <w:rPr>
          <w:b/>
          <w:sz w:val="28"/>
          <w:szCs w:val="28"/>
          <w:lang w:eastAsia="x-none"/>
        </w:rPr>
        <w:t xml:space="preserve">в </w:t>
      </w:r>
      <w:r w:rsidRPr="006C73F0">
        <w:rPr>
          <w:b/>
          <w:sz w:val="28"/>
          <w:szCs w:val="28"/>
          <w:lang w:eastAsia="x-none"/>
        </w:rPr>
        <w:t>Кочевско</w:t>
      </w:r>
      <w:r w:rsidR="00955F8C">
        <w:rPr>
          <w:b/>
          <w:sz w:val="28"/>
          <w:szCs w:val="28"/>
          <w:lang w:eastAsia="x-none"/>
        </w:rPr>
        <w:t>м муниципальном округе Пермского края</w:t>
      </w:r>
      <w:r w:rsidRPr="006C73F0">
        <w:rPr>
          <w:b/>
          <w:sz w:val="28"/>
          <w:szCs w:val="28"/>
          <w:lang w:eastAsia="x-none"/>
        </w:rPr>
        <w:t xml:space="preserve">», </w:t>
      </w:r>
      <w:r w:rsidRPr="006C73F0">
        <w:rPr>
          <w:b/>
          <w:sz w:val="28"/>
          <w:szCs w:val="28"/>
        </w:rPr>
        <w:t xml:space="preserve">утвержденную </w:t>
      </w:r>
      <w:r w:rsidRPr="006C73F0">
        <w:rPr>
          <w:b/>
          <w:sz w:val="28"/>
          <w:szCs w:val="28"/>
          <w:lang w:eastAsia="x-none"/>
        </w:rPr>
        <w:t xml:space="preserve">постановлением администрации Кочевского муниципального </w:t>
      </w:r>
      <w:r w:rsidR="00413B15">
        <w:rPr>
          <w:b/>
          <w:sz w:val="28"/>
          <w:szCs w:val="28"/>
          <w:lang w:eastAsia="x-none"/>
        </w:rPr>
        <w:t>округа</w:t>
      </w:r>
      <w:r w:rsidRPr="006C73F0">
        <w:rPr>
          <w:b/>
          <w:sz w:val="28"/>
          <w:szCs w:val="28"/>
          <w:lang w:eastAsia="x-none"/>
        </w:rPr>
        <w:t xml:space="preserve"> от </w:t>
      </w:r>
      <w:r w:rsidR="00C971C6">
        <w:rPr>
          <w:b/>
          <w:sz w:val="28"/>
          <w:szCs w:val="28"/>
          <w:lang w:eastAsia="x-none"/>
        </w:rPr>
        <w:t>03 ноября</w:t>
      </w:r>
      <w:r w:rsidRPr="006C73F0">
        <w:rPr>
          <w:b/>
          <w:sz w:val="28"/>
          <w:szCs w:val="28"/>
          <w:lang w:eastAsia="x-none"/>
        </w:rPr>
        <w:t xml:space="preserve"> 20</w:t>
      </w:r>
      <w:r w:rsidR="00955F8C">
        <w:rPr>
          <w:b/>
          <w:sz w:val="28"/>
          <w:szCs w:val="28"/>
          <w:lang w:eastAsia="x-none"/>
        </w:rPr>
        <w:t>2</w:t>
      </w:r>
      <w:r w:rsidR="00C971C6">
        <w:rPr>
          <w:b/>
          <w:sz w:val="28"/>
          <w:szCs w:val="28"/>
          <w:lang w:eastAsia="x-none"/>
        </w:rPr>
        <w:t>1</w:t>
      </w:r>
      <w:r w:rsidRPr="006C73F0">
        <w:rPr>
          <w:b/>
          <w:sz w:val="28"/>
          <w:szCs w:val="28"/>
          <w:lang w:eastAsia="x-none"/>
        </w:rPr>
        <w:t xml:space="preserve"> № </w:t>
      </w:r>
      <w:r w:rsidR="00C971C6">
        <w:rPr>
          <w:b/>
          <w:sz w:val="28"/>
          <w:szCs w:val="28"/>
          <w:lang w:eastAsia="x-none"/>
        </w:rPr>
        <w:t>669</w:t>
      </w:r>
      <w:r w:rsidRPr="006C73F0">
        <w:rPr>
          <w:b/>
          <w:sz w:val="28"/>
          <w:szCs w:val="28"/>
          <w:lang w:eastAsia="x-none"/>
        </w:rPr>
        <w:t>-293-01-01</w:t>
      </w:r>
    </w:p>
    <w:p w14:paraId="5EF53495" w14:textId="77777777" w:rsidR="006C73F0" w:rsidRPr="006C73F0" w:rsidRDefault="006C73F0" w:rsidP="006C73F0">
      <w:pPr>
        <w:tabs>
          <w:tab w:val="center" w:pos="4677"/>
          <w:tab w:val="right" w:pos="9355"/>
        </w:tabs>
        <w:ind w:firstLine="851"/>
        <w:jc w:val="center"/>
        <w:rPr>
          <w:sz w:val="28"/>
          <w:szCs w:val="28"/>
          <w:lang w:eastAsia="x-none"/>
        </w:rPr>
      </w:pPr>
    </w:p>
    <w:p w14:paraId="6EC5E019" w14:textId="77777777" w:rsidR="00AB762B" w:rsidRPr="00407AB9" w:rsidRDefault="00AB762B" w:rsidP="00AB762B">
      <w:pPr>
        <w:pStyle w:val="afa"/>
        <w:widowControl w:val="0"/>
        <w:autoSpaceDE w:val="0"/>
        <w:autoSpaceDN w:val="0"/>
        <w:adjustRightInd w:val="0"/>
        <w:ind w:left="915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52EA918B" w14:textId="2E6CF38C" w:rsidR="00AF7DEF" w:rsidRPr="00BE12CD" w:rsidRDefault="00BE12CD" w:rsidP="00BE12CD">
      <w:pPr>
        <w:pStyle w:val="afa"/>
        <w:widowControl w:val="0"/>
        <w:numPr>
          <w:ilvl w:val="0"/>
          <w:numId w:val="22"/>
        </w:num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407AB9">
        <w:rPr>
          <w:rFonts w:ascii="Times New Roman" w:hAnsi="Times New Roman"/>
          <w:sz w:val="28"/>
          <w:szCs w:val="28"/>
          <w:lang w:val="ru-RU"/>
        </w:rPr>
        <w:t>Приложение 4 к программе изложить</w:t>
      </w:r>
      <w:r w:rsidRPr="00BE12CD">
        <w:rPr>
          <w:rFonts w:ascii="Times New Roman" w:hAnsi="Times New Roman"/>
          <w:sz w:val="28"/>
          <w:szCs w:val="28"/>
          <w:lang w:val="ru-RU"/>
        </w:rPr>
        <w:t xml:space="preserve"> в новой редакции</w:t>
      </w:r>
      <w:r w:rsidRPr="00BE12CD">
        <w:rPr>
          <w:sz w:val="28"/>
          <w:szCs w:val="28"/>
          <w:lang w:val="ru-RU"/>
        </w:rPr>
        <w:t>:</w:t>
      </w:r>
    </w:p>
    <w:p w14:paraId="1CB9010A" w14:textId="77777777" w:rsidR="0080009B" w:rsidRDefault="0080009B" w:rsidP="00BE12CD">
      <w:pPr>
        <w:ind w:left="786"/>
        <w:jc w:val="right"/>
        <w:rPr>
          <w:sz w:val="28"/>
          <w:szCs w:val="28"/>
        </w:rPr>
      </w:pPr>
    </w:p>
    <w:p w14:paraId="4AC2BC6E" w14:textId="563DE270" w:rsidR="0080009B" w:rsidRDefault="00AB762B" w:rsidP="00AB762B">
      <w:pPr>
        <w:tabs>
          <w:tab w:val="left" w:pos="3885"/>
        </w:tabs>
        <w:ind w:left="786"/>
        <w:rPr>
          <w:sz w:val="28"/>
          <w:szCs w:val="28"/>
        </w:rPr>
      </w:pPr>
      <w:r>
        <w:rPr>
          <w:sz w:val="28"/>
          <w:szCs w:val="28"/>
        </w:rPr>
        <w:tab/>
      </w:r>
    </w:p>
    <w:p w14:paraId="6AE3440D" w14:textId="77777777" w:rsidR="00BE12CD" w:rsidRPr="006C3C3C" w:rsidRDefault="00BE12CD" w:rsidP="00BE12CD">
      <w:pPr>
        <w:ind w:left="786"/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r w:rsidRPr="006C3C3C">
        <w:rPr>
          <w:sz w:val="28"/>
          <w:szCs w:val="28"/>
        </w:rPr>
        <w:t>Приложение 4 к программе</w:t>
      </w:r>
    </w:p>
    <w:p w14:paraId="35619329" w14:textId="77777777" w:rsidR="00BE12CD" w:rsidRDefault="00BE12CD" w:rsidP="00BE12CD">
      <w:pPr>
        <w:ind w:left="786"/>
        <w:jc w:val="center"/>
        <w:rPr>
          <w:sz w:val="28"/>
          <w:szCs w:val="28"/>
          <w:lang w:eastAsia="en-US"/>
        </w:rPr>
      </w:pPr>
    </w:p>
    <w:p w14:paraId="2BB689C8" w14:textId="7B574A75" w:rsidR="00BE12CD" w:rsidRDefault="00BE12CD" w:rsidP="00BE12CD">
      <w:pPr>
        <w:ind w:left="786"/>
        <w:jc w:val="center"/>
        <w:rPr>
          <w:sz w:val="28"/>
          <w:szCs w:val="28"/>
          <w:lang w:eastAsia="en-US"/>
        </w:rPr>
      </w:pPr>
      <w:r w:rsidRPr="009C2434">
        <w:rPr>
          <w:sz w:val="28"/>
          <w:szCs w:val="28"/>
          <w:lang w:eastAsia="en-US"/>
        </w:rPr>
        <w:t xml:space="preserve">Финансовое обеспечение реализации муниципальной программы </w:t>
      </w:r>
      <w:r w:rsidRPr="009C2434">
        <w:rPr>
          <w:sz w:val="28"/>
          <w:szCs w:val="28"/>
          <w:lang w:eastAsia="en-US"/>
        </w:rPr>
        <w:br/>
      </w:r>
      <w:r w:rsidRPr="009C2434">
        <w:rPr>
          <w:sz w:val="28"/>
          <w:szCs w:val="28"/>
        </w:rPr>
        <w:t>«Управление муниципальным имуществом, земельными ресурсами в Кочевском муниципальном округе</w:t>
      </w:r>
      <w:r>
        <w:rPr>
          <w:sz w:val="28"/>
          <w:szCs w:val="28"/>
        </w:rPr>
        <w:t xml:space="preserve"> Пермского края</w:t>
      </w:r>
      <w:r w:rsidRPr="009C2434">
        <w:rPr>
          <w:sz w:val="28"/>
          <w:szCs w:val="28"/>
        </w:rPr>
        <w:t>»</w:t>
      </w:r>
      <w:r w:rsidRPr="009C2434">
        <w:rPr>
          <w:sz w:val="28"/>
          <w:szCs w:val="28"/>
          <w:lang w:eastAsia="en-US"/>
        </w:rPr>
        <w:t xml:space="preserve">  за счет средств бюджета Кочевского муниципального округа</w:t>
      </w:r>
    </w:p>
    <w:p w14:paraId="43669FF4" w14:textId="77777777" w:rsidR="00BE12CD" w:rsidRPr="00BE12CD" w:rsidRDefault="00BE12CD" w:rsidP="00BE12CD">
      <w:pPr>
        <w:ind w:left="786"/>
        <w:jc w:val="center"/>
        <w:rPr>
          <w:sz w:val="28"/>
          <w:szCs w:val="28"/>
          <w:lang w:eastAsia="en-US"/>
        </w:rPr>
      </w:pPr>
    </w:p>
    <w:tbl>
      <w:tblPr>
        <w:tblW w:w="498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496"/>
        <w:gridCol w:w="3297"/>
        <w:gridCol w:w="1650"/>
        <w:gridCol w:w="1650"/>
        <w:gridCol w:w="1497"/>
        <w:gridCol w:w="6"/>
      </w:tblGrid>
      <w:tr w:rsidR="00BE12CD" w:rsidRPr="00BE12CD" w14:paraId="1DAC55CA" w14:textId="77777777" w:rsidTr="00407AB9">
        <w:trPr>
          <w:cantSplit/>
          <w:trHeight w:val="239"/>
        </w:trPr>
        <w:tc>
          <w:tcPr>
            <w:tcW w:w="24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132D07" w14:textId="77777777" w:rsidR="00BE12CD" w:rsidRPr="00BE12CD" w:rsidRDefault="00BE12CD" w:rsidP="00BE12C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BE12CD">
              <w:rPr>
                <w:sz w:val="28"/>
                <w:szCs w:val="2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0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B35A22" w14:textId="77777777" w:rsidR="00BE12CD" w:rsidRPr="00BE12CD" w:rsidRDefault="00BE12CD" w:rsidP="00BE12C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BE12CD">
              <w:rPr>
                <w:sz w:val="28"/>
                <w:szCs w:val="28"/>
              </w:rPr>
              <w:t>Ответственный исполнитель, соисполнители, участники (ГРБС)</w:t>
            </w:r>
          </w:p>
        </w:tc>
        <w:tc>
          <w:tcPr>
            <w:tcW w:w="15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5961A" w14:textId="77777777" w:rsidR="00BE12CD" w:rsidRPr="00BE12CD" w:rsidRDefault="00BE12CD" w:rsidP="00BE12CD">
            <w:pPr>
              <w:jc w:val="center"/>
              <w:rPr>
                <w:sz w:val="28"/>
                <w:szCs w:val="28"/>
              </w:rPr>
            </w:pPr>
            <w:r w:rsidRPr="00BE12CD">
              <w:rPr>
                <w:sz w:val="28"/>
                <w:szCs w:val="28"/>
              </w:rPr>
              <w:t>Расходы &lt;1&gt;, тыс. руб.</w:t>
            </w:r>
          </w:p>
        </w:tc>
      </w:tr>
      <w:tr w:rsidR="00BE12CD" w:rsidRPr="00BE12CD" w14:paraId="5549ACD7" w14:textId="77777777" w:rsidTr="00407AB9">
        <w:trPr>
          <w:gridAfter w:val="1"/>
          <w:wAfter w:w="2" w:type="pct"/>
          <w:cantSplit/>
          <w:trHeight w:val="239"/>
        </w:trPr>
        <w:tc>
          <w:tcPr>
            <w:tcW w:w="24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3E10C" w14:textId="77777777" w:rsidR="00BE12CD" w:rsidRPr="00BE12CD" w:rsidRDefault="00BE12CD" w:rsidP="00BE12C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0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D922E" w14:textId="77777777" w:rsidR="00BE12CD" w:rsidRPr="00BE12CD" w:rsidRDefault="00BE12CD" w:rsidP="00BE12C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DBC42" w14:textId="77777777" w:rsidR="00BE12CD" w:rsidRPr="00BE12CD" w:rsidRDefault="00BE12CD" w:rsidP="00BE12C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BE12CD">
              <w:rPr>
                <w:sz w:val="28"/>
                <w:szCs w:val="28"/>
              </w:rPr>
              <w:t>2022 год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C301B" w14:textId="77777777" w:rsidR="00BE12CD" w:rsidRPr="00BE12CD" w:rsidRDefault="00BE12CD" w:rsidP="00BE12C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BE12CD">
              <w:rPr>
                <w:sz w:val="28"/>
                <w:szCs w:val="28"/>
              </w:rPr>
              <w:t>2023 год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E46A9" w14:textId="77777777" w:rsidR="00BE12CD" w:rsidRPr="00BE12CD" w:rsidRDefault="00BE12CD" w:rsidP="00BE12C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BE12CD">
              <w:rPr>
                <w:sz w:val="28"/>
                <w:szCs w:val="28"/>
              </w:rPr>
              <w:t>2024 год</w:t>
            </w:r>
          </w:p>
        </w:tc>
      </w:tr>
      <w:tr w:rsidR="00BE12CD" w:rsidRPr="00BE12CD" w14:paraId="405C5567" w14:textId="77777777" w:rsidTr="00407AB9">
        <w:trPr>
          <w:gridAfter w:val="1"/>
          <w:wAfter w:w="2" w:type="pct"/>
          <w:cantSplit/>
          <w:trHeight w:val="239"/>
        </w:trPr>
        <w:tc>
          <w:tcPr>
            <w:tcW w:w="24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8A015" w14:textId="77777777" w:rsidR="00BE12CD" w:rsidRPr="00BE12CD" w:rsidRDefault="00BE12CD" w:rsidP="00BE12C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BE12CD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1EF4A" w14:textId="77777777" w:rsidR="00BE12CD" w:rsidRPr="00BE12CD" w:rsidRDefault="00BE12CD" w:rsidP="00BE12C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BE12CD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5C36C" w14:textId="77777777" w:rsidR="00BE12CD" w:rsidRPr="00BE12CD" w:rsidRDefault="00BE12CD" w:rsidP="00BE12C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E12CD">
              <w:rPr>
                <w:sz w:val="28"/>
                <w:szCs w:val="28"/>
              </w:rPr>
              <w:t>3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6E266" w14:textId="77777777" w:rsidR="00BE12CD" w:rsidRPr="00BE12CD" w:rsidRDefault="00BE12CD" w:rsidP="00BE12C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E12CD">
              <w:rPr>
                <w:sz w:val="28"/>
                <w:szCs w:val="28"/>
              </w:rPr>
              <w:t>4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82691" w14:textId="77777777" w:rsidR="00BE12CD" w:rsidRPr="00BE12CD" w:rsidRDefault="00BE12CD" w:rsidP="00BE12C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E12CD">
              <w:rPr>
                <w:sz w:val="28"/>
                <w:szCs w:val="28"/>
              </w:rPr>
              <w:t>5</w:t>
            </w:r>
          </w:p>
        </w:tc>
      </w:tr>
      <w:tr w:rsidR="0005474A" w:rsidRPr="00BE12CD" w14:paraId="40488C1B" w14:textId="77777777" w:rsidTr="0080009B">
        <w:trPr>
          <w:gridAfter w:val="1"/>
          <w:wAfter w:w="2" w:type="pct"/>
          <w:cantSplit/>
          <w:trHeight w:val="68"/>
        </w:trPr>
        <w:tc>
          <w:tcPr>
            <w:tcW w:w="240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452A42" w14:textId="77777777" w:rsidR="0005474A" w:rsidRPr="00BE12CD" w:rsidRDefault="0005474A" w:rsidP="00BE12CD">
            <w:pPr>
              <w:rPr>
                <w:color w:val="000000"/>
                <w:sz w:val="28"/>
                <w:szCs w:val="28"/>
              </w:rPr>
            </w:pPr>
            <w:r w:rsidRPr="00BE12CD">
              <w:rPr>
                <w:color w:val="000000"/>
                <w:sz w:val="28"/>
                <w:szCs w:val="28"/>
                <w:lang w:eastAsia="en-US"/>
              </w:rPr>
              <w:t xml:space="preserve">Муниципальная программа </w:t>
            </w:r>
            <w:r w:rsidRPr="00BE12CD">
              <w:rPr>
                <w:sz w:val="28"/>
                <w:szCs w:val="28"/>
              </w:rPr>
              <w:t>«Управление муниципальным имуществом и земельными ресурсами в Кочевском муниципальном округе Пермского края»</w:t>
            </w:r>
          </w:p>
        </w:tc>
        <w:tc>
          <w:tcPr>
            <w:tcW w:w="10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2F7A6" w14:textId="1972ADC5" w:rsidR="0005474A" w:rsidRPr="0080009B" w:rsidRDefault="0080009B" w:rsidP="00BE12CD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  <w:lang w:eastAsia="en-US"/>
              </w:rPr>
            </w:pPr>
            <w:r w:rsidRPr="0080009B">
              <w:rPr>
                <w:b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374B1" w14:textId="554375D7" w:rsidR="0005474A" w:rsidRPr="00BE12CD" w:rsidRDefault="0005474A" w:rsidP="001C7E34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E12CD">
              <w:rPr>
                <w:b/>
                <w:sz w:val="28"/>
                <w:szCs w:val="28"/>
              </w:rPr>
              <w:t>1</w:t>
            </w:r>
            <w:r w:rsidR="001C7E34">
              <w:rPr>
                <w:b/>
                <w:sz w:val="28"/>
                <w:szCs w:val="28"/>
              </w:rPr>
              <w:t>254,12868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09EE4" w14:textId="716FDC78" w:rsidR="0005474A" w:rsidRPr="00BE12CD" w:rsidRDefault="00004932" w:rsidP="00660E4E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660E4E">
              <w:rPr>
                <w:b/>
                <w:sz w:val="28"/>
                <w:szCs w:val="28"/>
              </w:rPr>
              <w:t>363,53983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C5C95" w14:textId="758AAC55" w:rsidR="0005474A" w:rsidRPr="00BE12CD" w:rsidRDefault="0005474A" w:rsidP="006874A0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E12CD">
              <w:rPr>
                <w:b/>
                <w:sz w:val="28"/>
                <w:szCs w:val="28"/>
              </w:rPr>
              <w:t>180</w:t>
            </w:r>
            <w:r>
              <w:rPr>
                <w:b/>
                <w:sz w:val="28"/>
                <w:szCs w:val="28"/>
              </w:rPr>
              <w:t>2,68</w:t>
            </w:r>
          </w:p>
        </w:tc>
      </w:tr>
      <w:tr w:rsidR="0080009B" w:rsidRPr="00BE12CD" w14:paraId="45C5F95A" w14:textId="77777777" w:rsidTr="00407AB9">
        <w:trPr>
          <w:gridAfter w:val="1"/>
          <w:wAfter w:w="2" w:type="pct"/>
          <w:cantSplit/>
          <w:trHeight w:val="598"/>
        </w:trPr>
        <w:tc>
          <w:tcPr>
            <w:tcW w:w="240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D2448A" w14:textId="77777777" w:rsidR="0080009B" w:rsidRPr="00BE12CD" w:rsidRDefault="0080009B" w:rsidP="00BE12CD">
            <w:pPr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0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C2E0A" w14:textId="0A4E50B8" w:rsidR="0080009B" w:rsidRPr="00BE12CD" w:rsidRDefault="0080009B" w:rsidP="00BE12CD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BE12CD">
              <w:rPr>
                <w:sz w:val="28"/>
                <w:szCs w:val="28"/>
                <w:lang w:eastAsia="en-US"/>
              </w:rPr>
              <w:t>Администрация муниципального округа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EE92F" w14:textId="5243C735" w:rsidR="0080009B" w:rsidRPr="00D444F0" w:rsidRDefault="00196441" w:rsidP="00406F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B2B44">
              <w:rPr>
                <w:sz w:val="28"/>
                <w:szCs w:val="28"/>
              </w:rPr>
              <w:t>1</w:t>
            </w:r>
            <w:r w:rsidR="00406FFB">
              <w:rPr>
                <w:sz w:val="28"/>
                <w:szCs w:val="28"/>
              </w:rPr>
              <w:t>4</w:t>
            </w:r>
            <w:r w:rsidR="00B41130">
              <w:rPr>
                <w:sz w:val="28"/>
                <w:szCs w:val="28"/>
              </w:rPr>
              <w:t>4</w:t>
            </w:r>
            <w:r w:rsidR="00CB2B44">
              <w:rPr>
                <w:sz w:val="28"/>
                <w:szCs w:val="28"/>
              </w:rPr>
              <w:t>,83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488B7" w14:textId="6EE98F7F" w:rsidR="0080009B" w:rsidRPr="00D444F0" w:rsidRDefault="00D444F0" w:rsidP="00660E4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60E4E">
              <w:rPr>
                <w:sz w:val="28"/>
                <w:szCs w:val="28"/>
              </w:rPr>
              <w:t>363,53983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DA9C1" w14:textId="2A8308D7" w:rsidR="0080009B" w:rsidRPr="00D444F0" w:rsidRDefault="00004932" w:rsidP="006874A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1802,68</w:t>
            </w:r>
          </w:p>
        </w:tc>
      </w:tr>
      <w:tr w:rsidR="00004932" w:rsidRPr="00BE12CD" w14:paraId="0A88C37C" w14:textId="77777777" w:rsidTr="00407AB9">
        <w:trPr>
          <w:gridAfter w:val="1"/>
          <w:wAfter w:w="2" w:type="pct"/>
          <w:cantSplit/>
          <w:trHeight w:val="231"/>
        </w:trPr>
        <w:tc>
          <w:tcPr>
            <w:tcW w:w="240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17A15F" w14:textId="77777777" w:rsidR="00004932" w:rsidRPr="00BE12CD" w:rsidRDefault="00004932" w:rsidP="00004932">
            <w:pPr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0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67694" w14:textId="191A752B" w:rsidR="00004932" w:rsidRPr="00BE12CD" w:rsidRDefault="00004932" w:rsidP="00004932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МБУК «Кочевский ЦРК»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FE707" w14:textId="3726CC07" w:rsidR="00004932" w:rsidRPr="00D444F0" w:rsidRDefault="00004932" w:rsidP="00A4626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A46269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,29868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EDA85" w14:textId="0D5B363D" w:rsidR="00004932" w:rsidRPr="00D444F0" w:rsidRDefault="00004932" w:rsidP="000049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21E7F" w14:textId="7F3C7E2D" w:rsidR="00004932" w:rsidRPr="00D444F0" w:rsidRDefault="00004932" w:rsidP="000049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004932" w:rsidRPr="00BE12CD" w14:paraId="0A25FEA8" w14:textId="77777777" w:rsidTr="00407AB9">
        <w:trPr>
          <w:gridAfter w:val="1"/>
          <w:wAfter w:w="2" w:type="pct"/>
          <w:cantSplit/>
          <w:trHeight w:val="654"/>
        </w:trPr>
        <w:tc>
          <w:tcPr>
            <w:tcW w:w="240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33C8B1" w14:textId="77777777" w:rsidR="00004932" w:rsidRPr="00BE12CD" w:rsidRDefault="00004932" w:rsidP="00004932">
            <w:pPr>
              <w:rPr>
                <w:color w:val="000000"/>
                <w:sz w:val="28"/>
                <w:szCs w:val="28"/>
              </w:rPr>
            </w:pPr>
            <w:r w:rsidRPr="00BE12CD">
              <w:rPr>
                <w:color w:val="000000"/>
                <w:sz w:val="28"/>
                <w:szCs w:val="28"/>
                <w:lang w:eastAsia="en-US"/>
              </w:rPr>
              <w:lastRenderedPageBreak/>
              <w:t>Подпрограмма  1 «Эффективное управление земельными ресурсами»</w:t>
            </w:r>
          </w:p>
        </w:tc>
        <w:tc>
          <w:tcPr>
            <w:tcW w:w="1057" w:type="pct"/>
            <w:tcBorders>
              <w:left w:val="single" w:sz="4" w:space="0" w:color="auto"/>
              <w:right w:val="single" w:sz="4" w:space="0" w:color="auto"/>
            </w:tcBorders>
          </w:tcPr>
          <w:p w14:paraId="6FA702D1" w14:textId="77777777" w:rsidR="00004932" w:rsidRPr="00BE12CD" w:rsidRDefault="00004932" w:rsidP="00004932">
            <w:pPr>
              <w:rPr>
                <w:sz w:val="28"/>
                <w:szCs w:val="28"/>
              </w:rPr>
            </w:pPr>
            <w:r w:rsidRPr="00BE12CD">
              <w:rPr>
                <w:sz w:val="28"/>
                <w:szCs w:val="28"/>
                <w:lang w:eastAsia="en-US"/>
              </w:rPr>
              <w:t>Администрация муниципального округа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407EE" w14:textId="1EE41074" w:rsidR="00004932" w:rsidRPr="00BE12CD" w:rsidRDefault="00D55246" w:rsidP="00196441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930,</w:t>
            </w:r>
            <w:r w:rsidR="00196441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126FB" w14:textId="7D1125B0" w:rsidR="00004932" w:rsidRPr="00BE12CD" w:rsidRDefault="00004932" w:rsidP="00660E4E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660E4E">
              <w:rPr>
                <w:b/>
                <w:sz w:val="28"/>
                <w:szCs w:val="28"/>
              </w:rPr>
              <w:t>053,53983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125D9" w14:textId="5F7B126F" w:rsidR="00004932" w:rsidRPr="00BE12CD" w:rsidRDefault="00004932" w:rsidP="00004932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9D5A3F">
              <w:rPr>
                <w:b/>
                <w:sz w:val="28"/>
                <w:szCs w:val="28"/>
              </w:rPr>
              <w:t>1492,68</w:t>
            </w:r>
          </w:p>
        </w:tc>
      </w:tr>
      <w:tr w:rsidR="00004932" w:rsidRPr="00BE12CD" w14:paraId="65773012" w14:textId="77777777" w:rsidTr="00407AB9">
        <w:trPr>
          <w:gridAfter w:val="1"/>
          <w:wAfter w:w="2" w:type="pct"/>
          <w:cantSplit/>
          <w:trHeight w:val="239"/>
        </w:trPr>
        <w:tc>
          <w:tcPr>
            <w:tcW w:w="24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73125" w14:textId="77777777" w:rsidR="00004932" w:rsidRPr="00BE12CD" w:rsidRDefault="00004932" w:rsidP="00004932">
            <w:pPr>
              <w:rPr>
                <w:color w:val="000000"/>
                <w:sz w:val="28"/>
                <w:szCs w:val="28"/>
                <w:lang w:eastAsia="en-US"/>
              </w:rPr>
            </w:pPr>
            <w:r w:rsidRPr="00BE12CD">
              <w:rPr>
                <w:color w:val="000000"/>
                <w:sz w:val="28"/>
                <w:szCs w:val="28"/>
                <w:lang w:eastAsia="en-US"/>
              </w:rPr>
              <w:t>Основное мероприятие 1. «Управление земельными ресурсами»</w:t>
            </w:r>
          </w:p>
        </w:tc>
        <w:tc>
          <w:tcPr>
            <w:tcW w:w="10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54889" w14:textId="77777777" w:rsidR="00004932" w:rsidRPr="00BE12CD" w:rsidRDefault="00004932" w:rsidP="00004932">
            <w:pPr>
              <w:rPr>
                <w:sz w:val="28"/>
                <w:szCs w:val="28"/>
              </w:rPr>
            </w:pPr>
            <w:r w:rsidRPr="00BE12CD">
              <w:rPr>
                <w:sz w:val="28"/>
                <w:szCs w:val="28"/>
                <w:lang w:eastAsia="en-US"/>
              </w:rPr>
              <w:t>Администрация муниципального округа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C7F6C" w14:textId="34698CA1" w:rsidR="00004932" w:rsidRPr="00131DD9" w:rsidRDefault="00D55246" w:rsidP="00D55246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835,65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108EF" w14:textId="6D615D50" w:rsidR="00004932" w:rsidRPr="00131DD9" w:rsidRDefault="00660E4E" w:rsidP="00660E4E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1990,85983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0833B" w14:textId="77777777" w:rsidR="00004932" w:rsidRPr="00131DD9" w:rsidRDefault="00004932" w:rsidP="00004932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131DD9">
              <w:rPr>
                <w:b/>
                <w:sz w:val="28"/>
                <w:szCs w:val="28"/>
              </w:rPr>
              <w:t>1430,00</w:t>
            </w:r>
          </w:p>
        </w:tc>
      </w:tr>
      <w:tr w:rsidR="00004932" w:rsidRPr="00BE12CD" w14:paraId="08618532" w14:textId="77777777" w:rsidTr="00407AB9">
        <w:trPr>
          <w:gridAfter w:val="1"/>
          <w:wAfter w:w="2" w:type="pct"/>
          <w:cantSplit/>
          <w:trHeight w:val="353"/>
        </w:trPr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C00E0" w14:textId="77777777" w:rsidR="00004932" w:rsidRPr="00BE12CD" w:rsidRDefault="00004932" w:rsidP="00004932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BE12CD">
              <w:rPr>
                <w:sz w:val="28"/>
                <w:szCs w:val="28"/>
              </w:rPr>
              <w:t>Мероприятие 1.1  «Формирование земельных участков, включая расходы на топографическую съемку, межевание, разбивку земельных участков»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A5F27" w14:textId="77777777" w:rsidR="00004932" w:rsidRPr="00BE12CD" w:rsidRDefault="00004932" w:rsidP="00004932">
            <w:pPr>
              <w:rPr>
                <w:sz w:val="28"/>
                <w:szCs w:val="28"/>
              </w:rPr>
            </w:pPr>
            <w:r w:rsidRPr="00BE12CD">
              <w:rPr>
                <w:sz w:val="28"/>
                <w:szCs w:val="28"/>
                <w:lang w:eastAsia="en-US"/>
              </w:rPr>
              <w:t>Администрация муниципального округа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1237A" w14:textId="221EB081" w:rsidR="00004932" w:rsidRPr="00BE12CD" w:rsidRDefault="00004932" w:rsidP="00D55246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  <w:r w:rsidR="00D55246">
              <w:rPr>
                <w:bCs/>
                <w:sz w:val="28"/>
                <w:szCs w:val="28"/>
              </w:rPr>
              <w:t>99,75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ABDA9" w14:textId="77777777" w:rsidR="00004932" w:rsidRPr="00BE12CD" w:rsidRDefault="00004932" w:rsidP="00004932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BE12CD">
              <w:rPr>
                <w:bCs/>
                <w:sz w:val="28"/>
                <w:szCs w:val="28"/>
              </w:rPr>
              <w:t>420,00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ADB07" w14:textId="77777777" w:rsidR="00004932" w:rsidRPr="00BE12CD" w:rsidRDefault="00004932" w:rsidP="00004932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BE12CD">
              <w:rPr>
                <w:bCs/>
                <w:sz w:val="28"/>
                <w:szCs w:val="28"/>
              </w:rPr>
              <w:t>420,00</w:t>
            </w:r>
          </w:p>
        </w:tc>
      </w:tr>
      <w:tr w:rsidR="00004932" w:rsidRPr="00BE12CD" w14:paraId="1241FE41" w14:textId="77777777" w:rsidTr="00407AB9">
        <w:trPr>
          <w:gridAfter w:val="1"/>
          <w:wAfter w:w="2" w:type="pct"/>
          <w:cantSplit/>
          <w:trHeight w:val="353"/>
        </w:trPr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3FA33" w14:textId="29A80D0C" w:rsidR="00004932" w:rsidRPr="00BE12CD" w:rsidRDefault="00004932" w:rsidP="0000493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BE12CD">
              <w:rPr>
                <w:color w:val="000000"/>
                <w:sz w:val="28"/>
                <w:szCs w:val="28"/>
              </w:rPr>
              <w:t>Мероприятие 1.</w:t>
            </w:r>
            <w:r>
              <w:rPr>
                <w:color w:val="000000"/>
                <w:sz w:val="28"/>
                <w:szCs w:val="28"/>
              </w:rPr>
              <w:t>2</w:t>
            </w:r>
            <w:r w:rsidRPr="00BE12CD">
              <w:rPr>
                <w:color w:val="000000"/>
                <w:sz w:val="28"/>
                <w:szCs w:val="28"/>
              </w:rPr>
              <w:t xml:space="preserve"> «Разработка проектов межевания территории   и проведение комплексных кадастровых работ» 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24C78" w14:textId="77777777" w:rsidR="00004932" w:rsidRPr="00BE12CD" w:rsidRDefault="00004932" w:rsidP="00004932">
            <w:pPr>
              <w:rPr>
                <w:sz w:val="28"/>
                <w:szCs w:val="28"/>
              </w:rPr>
            </w:pPr>
            <w:r w:rsidRPr="00BE12CD">
              <w:rPr>
                <w:sz w:val="28"/>
                <w:szCs w:val="28"/>
                <w:lang w:eastAsia="en-US"/>
              </w:rPr>
              <w:t>Администрация муниципального округа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C7E8C" w14:textId="5D3B20F7" w:rsidR="00004932" w:rsidRPr="00BE12CD" w:rsidRDefault="00004932" w:rsidP="00004932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414,10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F8A5E" w14:textId="5FC12B6E" w:rsidR="00004932" w:rsidRPr="00BE12CD" w:rsidRDefault="00660E4E" w:rsidP="00660E4E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825,60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BF2E4" w14:textId="77777777" w:rsidR="00004932" w:rsidRPr="00BE12CD" w:rsidRDefault="00004932" w:rsidP="00004932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BE12CD">
              <w:rPr>
                <w:bCs/>
                <w:sz w:val="28"/>
                <w:szCs w:val="28"/>
              </w:rPr>
              <w:t>1010,00</w:t>
            </w:r>
          </w:p>
        </w:tc>
      </w:tr>
      <w:tr w:rsidR="00004932" w:rsidRPr="00BE12CD" w14:paraId="64194CFC" w14:textId="77777777" w:rsidTr="00407AB9">
        <w:trPr>
          <w:gridAfter w:val="1"/>
          <w:wAfter w:w="2" w:type="pct"/>
          <w:cantSplit/>
          <w:trHeight w:val="353"/>
        </w:trPr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65E59" w14:textId="40267AFE" w:rsidR="00004932" w:rsidRPr="00BE12CD" w:rsidRDefault="00004932" w:rsidP="0000493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BE12CD">
              <w:rPr>
                <w:color w:val="000000"/>
                <w:sz w:val="28"/>
                <w:szCs w:val="28"/>
              </w:rPr>
              <w:t>Мероприятие 1.</w:t>
            </w:r>
            <w:r>
              <w:rPr>
                <w:color w:val="000000"/>
                <w:sz w:val="28"/>
                <w:szCs w:val="28"/>
              </w:rPr>
              <w:t>3</w:t>
            </w:r>
            <w:r w:rsidRPr="00BE12CD">
              <w:rPr>
                <w:color w:val="000000"/>
                <w:sz w:val="28"/>
                <w:szCs w:val="28"/>
              </w:rPr>
              <w:t xml:space="preserve"> «Разработка проект</w:t>
            </w:r>
            <w:r>
              <w:rPr>
                <w:color w:val="000000"/>
                <w:sz w:val="28"/>
                <w:szCs w:val="28"/>
              </w:rPr>
              <w:t>а</w:t>
            </w:r>
            <w:r w:rsidRPr="00BE12CD">
              <w:rPr>
                <w:color w:val="000000"/>
                <w:sz w:val="28"/>
                <w:szCs w:val="28"/>
              </w:rPr>
              <w:t xml:space="preserve"> межевания территории</w:t>
            </w:r>
            <w:r w:rsidRPr="006E1488">
              <w:rPr>
                <w:color w:val="000000"/>
                <w:sz w:val="28"/>
                <w:szCs w:val="28"/>
              </w:rPr>
              <w:t xml:space="preserve"> кадастрового квартала 81:03:0270001</w:t>
            </w:r>
            <w:r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E6096" w14:textId="6F0A8A08" w:rsidR="00004932" w:rsidRPr="00BE12CD" w:rsidRDefault="00004932" w:rsidP="00004932">
            <w:pPr>
              <w:rPr>
                <w:sz w:val="28"/>
                <w:szCs w:val="28"/>
                <w:lang w:eastAsia="en-US"/>
              </w:rPr>
            </w:pPr>
            <w:r w:rsidRPr="00BE12CD">
              <w:rPr>
                <w:sz w:val="28"/>
                <w:szCs w:val="28"/>
                <w:lang w:eastAsia="en-US"/>
              </w:rPr>
              <w:t>Администрация муниципального округа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C35AE" w14:textId="328AEC1A" w:rsidR="00004932" w:rsidRPr="00BE12CD" w:rsidRDefault="00004932" w:rsidP="00004932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0,00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43038" w14:textId="0DA09B72" w:rsidR="00004932" w:rsidRPr="00BE12CD" w:rsidRDefault="00004932" w:rsidP="00004932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0,00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AD6A5" w14:textId="77EA923D" w:rsidR="00004932" w:rsidRPr="00BE12CD" w:rsidRDefault="00004932" w:rsidP="00004932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0,00</w:t>
            </w:r>
          </w:p>
        </w:tc>
      </w:tr>
      <w:tr w:rsidR="00004932" w:rsidRPr="00BE12CD" w14:paraId="18C4A8F5" w14:textId="77777777" w:rsidTr="00407AB9">
        <w:trPr>
          <w:gridAfter w:val="1"/>
          <w:wAfter w:w="2" w:type="pct"/>
          <w:cantSplit/>
          <w:trHeight w:val="353"/>
        </w:trPr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67AE5" w14:textId="797B9F15" w:rsidR="00004932" w:rsidRPr="00BE12CD" w:rsidRDefault="00004932" w:rsidP="0000493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Мероприятие 1.4 «</w:t>
            </w:r>
            <w:r w:rsidRPr="006E1488">
              <w:rPr>
                <w:color w:val="000000"/>
                <w:sz w:val="28"/>
                <w:szCs w:val="28"/>
              </w:rPr>
              <w:t>Проведение работ для установления связей объектов капитального строительства с земельными участками</w:t>
            </w:r>
            <w:r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55FBD" w14:textId="23117A0A" w:rsidR="00004932" w:rsidRPr="00BE12CD" w:rsidRDefault="00004932" w:rsidP="00004932">
            <w:pPr>
              <w:rPr>
                <w:sz w:val="28"/>
                <w:szCs w:val="28"/>
                <w:lang w:eastAsia="en-US"/>
              </w:rPr>
            </w:pPr>
            <w:r w:rsidRPr="00BE12CD">
              <w:rPr>
                <w:sz w:val="28"/>
                <w:szCs w:val="28"/>
                <w:lang w:eastAsia="en-US"/>
              </w:rPr>
              <w:t>Администрация муниципального округа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68025" w14:textId="145A1B5A" w:rsidR="00004932" w:rsidRPr="00BE12CD" w:rsidRDefault="00004932" w:rsidP="00004932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21,80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EE4E9" w14:textId="3E416951" w:rsidR="00004932" w:rsidRPr="00BE12CD" w:rsidRDefault="00004932" w:rsidP="00004932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0,00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06D7A" w14:textId="362B2871" w:rsidR="00004932" w:rsidRPr="00BE12CD" w:rsidRDefault="00004932" w:rsidP="00004932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0,00</w:t>
            </w:r>
          </w:p>
        </w:tc>
      </w:tr>
      <w:tr w:rsidR="00004932" w:rsidRPr="00BE12CD" w14:paraId="762F4449" w14:textId="77777777" w:rsidTr="00407AB9">
        <w:trPr>
          <w:gridAfter w:val="1"/>
          <w:wAfter w:w="2" w:type="pct"/>
          <w:cantSplit/>
          <w:trHeight w:val="353"/>
        </w:trPr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FC1D8" w14:textId="76BACFE5" w:rsidR="00004932" w:rsidRDefault="00004932" w:rsidP="0000493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BE12CD">
              <w:rPr>
                <w:color w:val="000000"/>
                <w:sz w:val="28"/>
                <w:szCs w:val="28"/>
              </w:rPr>
              <w:t>Мероприятие 1.</w:t>
            </w:r>
            <w:r>
              <w:rPr>
                <w:color w:val="000000"/>
                <w:sz w:val="28"/>
                <w:szCs w:val="28"/>
              </w:rPr>
              <w:t>5</w:t>
            </w:r>
            <w:r w:rsidRPr="00BE12CD">
              <w:rPr>
                <w:color w:val="000000"/>
                <w:sz w:val="28"/>
                <w:szCs w:val="28"/>
              </w:rPr>
              <w:t xml:space="preserve"> «Разработка проектов межевания территории   и проведение комплексных кадастровых работ</w:t>
            </w:r>
            <w:r>
              <w:rPr>
                <w:color w:val="000000"/>
                <w:sz w:val="28"/>
                <w:szCs w:val="28"/>
              </w:rPr>
              <w:t xml:space="preserve"> и на условиях софинансирования</w:t>
            </w:r>
            <w:r w:rsidRPr="00BE12CD">
              <w:rPr>
                <w:color w:val="000000"/>
                <w:sz w:val="28"/>
                <w:szCs w:val="28"/>
              </w:rPr>
              <w:t xml:space="preserve">» 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686A" w14:textId="5757F8F2" w:rsidR="00004932" w:rsidRPr="00BE12CD" w:rsidRDefault="00004932" w:rsidP="00004932">
            <w:pPr>
              <w:rPr>
                <w:sz w:val="28"/>
                <w:szCs w:val="28"/>
                <w:lang w:eastAsia="en-US"/>
              </w:rPr>
            </w:pPr>
            <w:r w:rsidRPr="00BE12CD">
              <w:rPr>
                <w:sz w:val="28"/>
                <w:szCs w:val="28"/>
                <w:lang w:eastAsia="en-US"/>
              </w:rPr>
              <w:t>Администрация муниципального округа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E8864" w14:textId="36E55427" w:rsidR="00004932" w:rsidRDefault="00004932" w:rsidP="00004932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0,00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35505" w14:textId="36C30F65" w:rsidR="00004932" w:rsidRDefault="00004932" w:rsidP="00004932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745,19983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181D9" w14:textId="241AE4AA" w:rsidR="00004932" w:rsidRDefault="00004932" w:rsidP="00004932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0,00</w:t>
            </w:r>
          </w:p>
        </w:tc>
      </w:tr>
      <w:tr w:rsidR="00004932" w:rsidRPr="00BE12CD" w14:paraId="73A14F50" w14:textId="77777777" w:rsidTr="00407AB9">
        <w:trPr>
          <w:gridAfter w:val="1"/>
          <w:wAfter w:w="2" w:type="pct"/>
          <w:cantSplit/>
          <w:trHeight w:val="353"/>
        </w:trPr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0C697" w14:textId="77777777" w:rsidR="00004932" w:rsidRPr="00BE12CD" w:rsidRDefault="00004932" w:rsidP="0000493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BE12CD">
              <w:rPr>
                <w:color w:val="000000"/>
                <w:sz w:val="28"/>
                <w:szCs w:val="28"/>
              </w:rPr>
              <w:t xml:space="preserve">Основное  мероприятие  2.  «Обеспечение полноты и достоверности  учета  муниципального имущества» 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F88D7" w14:textId="77777777" w:rsidR="00004932" w:rsidRPr="00BE12CD" w:rsidRDefault="00004932" w:rsidP="00004932">
            <w:pPr>
              <w:rPr>
                <w:sz w:val="28"/>
                <w:szCs w:val="28"/>
              </w:rPr>
            </w:pPr>
            <w:r w:rsidRPr="00BE12CD">
              <w:rPr>
                <w:sz w:val="28"/>
                <w:szCs w:val="28"/>
                <w:lang w:eastAsia="en-US"/>
              </w:rPr>
              <w:t>Администрация муниципального округа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16EDB" w14:textId="57D7CDE5" w:rsidR="00004932" w:rsidRPr="00131DD9" w:rsidRDefault="00004932" w:rsidP="0000493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131DD9">
              <w:rPr>
                <w:b/>
                <w:bCs/>
                <w:sz w:val="28"/>
                <w:szCs w:val="28"/>
              </w:rPr>
              <w:t>94,48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69DB9" w14:textId="63C20372" w:rsidR="00004932" w:rsidRPr="00131DD9" w:rsidRDefault="00004932" w:rsidP="0000493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131DD9">
              <w:rPr>
                <w:b/>
                <w:bCs/>
                <w:sz w:val="28"/>
                <w:szCs w:val="28"/>
              </w:rPr>
              <w:t>62,68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DBE11" w14:textId="32DC1EB5" w:rsidR="00004932" w:rsidRPr="00131DD9" w:rsidRDefault="00004932" w:rsidP="0000493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131DD9">
              <w:rPr>
                <w:b/>
                <w:bCs/>
                <w:sz w:val="28"/>
                <w:szCs w:val="28"/>
              </w:rPr>
              <w:t>62,68</w:t>
            </w:r>
          </w:p>
        </w:tc>
      </w:tr>
      <w:tr w:rsidR="00004932" w:rsidRPr="00BE12CD" w14:paraId="2B92E480" w14:textId="77777777" w:rsidTr="00407AB9">
        <w:trPr>
          <w:gridAfter w:val="1"/>
          <w:wAfter w:w="2" w:type="pct"/>
          <w:cantSplit/>
          <w:trHeight w:val="353"/>
        </w:trPr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CB8A9" w14:textId="77777777" w:rsidR="00004932" w:rsidRPr="00BE12CD" w:rsidRDefault="00004932" w:rsidP="000049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E12CD">
              <w:rPr>
                <w:sz w:val="28"/>
                <w:szCs w:val="28"/>
              </w:rPr>
              <w:t>Мероприятие  2.1 «Приобретение программного обеспечения по учету имущества»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4E3F6" w14:textId="77777777" w:rsidR="00004932" w:rsidRPr="00BE12CD" w:rsidRDefault="00004932" w:rsidP="00004932">
            <w:pPr>
              <w:rPr>
                <w:sz w:val="28"/>
                <w:szCs w:val="28"/>
              </w:rPr>
            </w:pPr>
            <w:r w:rsidRPr="00BE12CD">
              <w:rPr>
                <w:sz w:val="28"/>
                <w:szCs w:val="28"/>
                <w:lang w:eastAsia="en-US"/>
              </w:rPr>
              <w:t>Администрация муниципального округа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A59E3" w14:textId="38A5ABBC" w:rsidR="00004932" w:rsidRPr="00BE12CD" w:rsidRDefault="00004932" w:rsidP="00004932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52,88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74DAD" w14:textId="589FCD00" w:rsidR="00004932" w:rsidRPr="00BE12CD" w:rsidRDefault="00004932" w:rsidP="00004932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BE12CD">
              <w:rPr>
                <w:bCs/>
                <w:sz w:val="28"/>
                <w:szCs w:val="28"/>
              </w:rPr>
              <w:t>2</w:t>
            </w:r>
            <w:r>
              <w:rPr>
                <w:bCs/>
                <w:sz w:val="28"/>
                <w:szCs w:val="28"/>
              </w:rPr>
              <w:t>1,08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BDB90" w14:textId="38A22481" w:rsidR="00004932" w:rsidRPr="00BE12CD" w:rsidRDefault="00004932" w:rsidP="00004932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BE12CD">
              <w:rPr>
                <w:bCs/>
                <w:sz w:val="28"/>
                <w:szCs w:val="28"/>
              </w:rPr>
              <w:t>2</w:t>
            </w:r>
            <w:r>
              <w:rPr>
                <w:bCs/>
                <w:sz w:val="28"/>
                <w:szCs w:val="28"/>
              </w:rPr>
              <w:t>1,08</w:t>
            </w:r>
          </w:p>
        </w:tc>
      </w:tr>
      <w:tr w:rsidR="00004932" w:rsidRPr="00BE12CD" w14:paraId="27C50F1C" w14:textId="77777777" w:rsidTr="00407AB9">
        <w:trPr>
          <w:gridAfter w:val="1"/>
          <w:wAfter w:w="2" w:type="pct"/>
          <w:cantSplit/>
          <w:trHeight w:val="353"/>
        </w:trPr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4DD63" w14:textId="17D8B6E1" w:rsidR="00004932" w:rsidRPr="00BE12CD" w:rsidRDefault="00004932" w:rsidP="0000493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BE12CD">
              <w:rPr>
                <w:color w:val="000000"/>
                <w:sz w:val="28"/>
                <w:szCs w:val="28"/>
              </w:rPr>
              <w:t>Мероприятие  2.2 «</w:t>
            </w:r>
            <w:r>
              <w:rPr>
                <w:color w:val="000000"/>
                <w:sz w:val="28"/>
                <w:szCs w:val="28"/>
              </w:rPr>
              <w:t>Мероприятия, направленные на работу по взысканию задолженности по арендной плате за муниципальное имущество и землю</w:t>
            </w:r>
            <w:r w:rsidRPr="00BE12CD">
              <w:rPr>
                <w:color w:val="000000"/>
                <w:sz w:val="28"/>
                <w:szCs w:val="28"/>
              </w:rPr>
              <w:t>»</w:t>
            </w:r>
          </w:p>
          <w:p w14:paraId="7BBE0577" w14:textId="77777777" w:rsidR="00004932" w:rsidRPr="00BE12CD" w:rsidRDefault="00004932" w:rsidP="0000493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492A7" w14:textId="77777777" w:rsidR="00004932" w:rsidRPr="00BE12CD" w:rsidRDefault="00004932" w:rsidP="00004932">
            <w:pPr>
              <w:rPr>
                <w:sz w:val="28"/>
                <w:szCs w:val="28"/>
              </w:rPr>
            </w:pPr>
            <w:r w:rsidRPr="00BE12CD">
              <w:rPr>
                <w:sz w:val="28"/>
                <w:szCs w:val="28"/>
                <w:lang w:eastAsia="en-US"/>
              </w:rPr>
              <w:t>Администрация муниципального округа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AE437" w14:textId="77777777" w:rsidR="00004932" w:rsidRPr="00BE12CD" w:rsidRDefault="00004932" w:rsidP="00004932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BE12CD">
              <w:rPr>
                <w:bCs/>
                <w:sz w:val="28"/>
                <w:szCs w:val="28"/>
              </w:rPr>
              <w:t>41,60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1D9C4" w14:textId="0A7643C9" w:rsidR="00004932" w:rsidRPr="00BE12CD" w:rsidRDefault="00004932" w:rsidP="00004932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BE12CD">
              <w:rPr>
                <w:bCs/>
                <w:sz w:val="28"/>
                <w:szCs w:val="28"/>
              </w:rPr>
              <w:t>4</w:t>
            </w:r>
            <w:r>
              <w:rPr>
                <w:bCs/>
                <w:sz w:val="28"/>
                <w:szCs w:val="28"/>
              </w:rPr>
              <w:t>1,60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BE821" w14:textId="5D7D7FAC" w:rsidR="00004932" w:rsidRPr="00BE12CD" w:rsidRDefault="00004932" w:rsidP="00004932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BE12CD">
              <w:rPr>
                <w:bCs/>
                <w:sz w:val="28"/>
                <w:szCs w:val="28"/>
              </w:rPr>
              <w:t>4</w:t>
            </w:r>
            <w:r>
              <w:rPr>
                <w:bCs/>
                <w:sz w:val="28"/>
                <w:szCs w:val="28"/>
              </w:rPr>
              <w:t>1,60</w:t>
            </w:r>
          </w:p>
        </w:tc>
      </w:tr>
      <w:tr w:rsidR="00004932" w:rsidRPr="00BE12CD" w14:paraId="2136EE38" w14:textId="77777777" w:rsidTr="00407AB9">
        <w:trPr>
          <w:gridAfter w:val="1"/>
          <w:wAfter w:w="2" w:type="pct"/>
          <w:cantSplit/>
          <w:trHeight w:val="141"/>
        </w:trPr>
        <w:tc>
          <w:tcPr>
            <w:tcW w:w="24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E165D6" w14:textId="77777777" w:rsidR="00004932" w:rsidRPr="00BE12CD" w:rsidRDefault="00004932" w:rsidP="00004932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BE12CD">
              <w:rPr>
                <w:sz w:val="28"/>
                <w:szCs w:val="28"/>
                <w:lang w:eastAsia="en-US"/>
              </w:rPr>
              <w:t>Подпрограмма 2 «</w:t>
            </w:r>
            <w:r w:rsidRPr="00BE12CD">
              <w:rPr>
                <w:bCs/>
                <w:color w:val="000000"/>
                <w:sz w:val="28"/>
                <w:szCs w:val="28"/>
                <w:lang w:eastAsia="en-US"/>
              </w:rPr>
              <w:t>Эффективное управление  муниципальным имуществом»</w:t>
            </w:r>
          </w:p>
        </w:tc>
        <w:tc>
          <w:tcPr>
            <w:tcW w:w="10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C9337" w14:textId="16A02DBE" w:rsidR="00004932" w:rsidRPr="00BE12CD" w:rsidRDefault="00004932" w:rsidP="00004932">
            <w:pPr>
              <w:rPr>
                <w:sz w:val="28"/>
                <w:szCs w:val="28"/>
              </w:rPr>
            </w:pPr>
            <w:r w:rsidRPr="0080009B">
              <w:rPr>
                <w:b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881F8" w14:textId="175C813C" w:rsidR="00004932" w:rsidRPr="00BE12CD" w:rsidRDefault="004D186F" w:rsidP="004D186F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323,99868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ECA88" w14:textId="77777777" w:rsidR="00004932" w:rsidRPr="00BE12CD" w:rsidRDefault="00004932" w:rsidP="00004932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E12CD">
              <w:rPr>
                <w:b/>
                <w:sz w:val="28"/>
                <w:szCs w:val="28"/>
              </w:rPr>
              <w:t>310,00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C892A" w14:textId="43D07253" w:rsidR="00004932" w:rsidRPr="00BE12CD" w:rsidRDefault="00004932" w:rsidP="00004932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E12CD">
              <w:rPr>
                <w:b/>
                <w:sz w:val="28"/>
                <w:szCs w:val="28"/>
              </w:rPr>
              <w:t>310,</w:t>
            </w:r>
            <w:r>
              <w:rPr>
                <w:b/>
                <w:sz w:val="28"/>
                <w:szCs w:val="28"/>
              </w:rPr>
              <w:t>0</w:t>
            </w:r>
            <w:r w:rsidRPr="00BE12CD">
              <w:rPr>
                <w:b/>
                <w:sz w:val="28"/>
                <w:szCs w:val="28"/>
              </w:rPr>
              <w:t>0</w:t>
            </w:r>
          </w:p>
        </w:tc>
      </w:tr>
      <w:tr w:rsidR="00004932" w:rsidRPr="00BE12CD" w14:paraId="6F36774D" w14:textId="77777777" w:rsidTr="00407AB9">
        <w:trPr>
          <w:gridAfter w:val="1"/>
          <w:wAfter w:w="2" w:type="pct"/>
          <w:cantSplit/>
          <w:trHeight w:val="489"/>
        </w:trPr>
        <w:tc>
          <w:tcPr>
            <w:tcW w:w="240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C371F1" w14:textId="77777777" w:rsidR="00004932" w:rsidRPr="00BE12CD" w:rsidRDefault="00004932" w:rsidP="00004932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F7298E" w14:textId="342D0B56" w:rsidR="00004932" w:rsidRPr="00BE12CD" w:rsidRDefault="00004932" w:rsidP="00004932">
            <w:pPr>
              <w:rPr>
                <w:sz w:val="28"/>
                <w:szCs w:val="28"/>
                <w:lang w:eastAsia="en-US"/>
              </w:rPr>
            </w:pPr>
            <w:r w:rsidRPr="00BE12CD">
              <w:rPr>
                <w:sz w:val="28"/>
                <w:szCs w:val="28"/>
                <w:lang w:eastAsia="en-US"/>
              </w:rPr>
              <w:t>Администрация муниципального округа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201ED" w14:textId="0CECEFA0" w:rsidR="00004932" w:rsidRDefault="00B41130" w:rsidP="00B41130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214,70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0DD08" w14:textId="18B2DF11" w:rsidR="00004932" w:rsidRPr="00BE12CD" w:rsidRDefault="00004932" w:rsidP="00004932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E12CD">
              <w:rPr>
                <w:sz w:val="28"/>
                <w:szCs w:val="28"/>
              </w:rPr>
              <w:t>310,00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C402B" w14:textId="21244580" w:rsidR="00004932" w:rsidRPr="00BE12CD" w:rsidRDefault="00004932" w:rsidP="00004932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E12CD">
              <w:rPr>
                <w:sz w:val="28"/>
                <w:szCs w:val="28"/>
              </w:rPr>
              <w:t>310,00</w:t>
            </w:r>
          </w:p>
        </w:tc>
      </w:tr>
      <w:tr w:rsidR="00004932" w:rsidRPr="00BE12CD" w14:paraId="70F8BFE5" w14:textId="77777777" w:rsidTr="00407AB9">
        <w:trPr>
          <w:gridAfter w:val="1"/>
          <w:wAfter w:w="2" w:type="pct"/>
          <w:cantSplit/>
          <w:trHeight w:val="149"/>
        </w:trPr>
        <w:tc>
          <w:tcPr>
            <w:tcW w:w="240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51B42D" w14:textId="77777777" w:rsidR="00004932" w:rsidRPr="00BE12CD" w:rsidRDefault="00004932" w:rsidP="00004932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0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A0BD8" w14:textId="38E11C54" w:rsidR="00004932" w:rsidRPr="00BE12CD" w:rsidRDefault="00004932" w:rsidP="0000493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МБУК «Кочевский ЦРК»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55415" w14:textId="255B5B68" w:rsidR="00004932" w:rsidRDefault="00004932" w:rsidP="00A46269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A46269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,29868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771C9" w14:textId="3D949897" w:rsidR="00004932" w:rsidRPr="00BE12CD" w:rsidRDefault="00004932" w:rsidP="00004932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502CA" w14:textId="08AEB53F" w:rsidR="00004932" w:rsidRPr="00BE12CD" w:rsidRDefault="00004932" w:rsidP="00004932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004932" w:rsidRPr="00BE12CD" w14:paraId="04D67D30" w14:textId="77777777" w:rsidTr="00407AB9">
        <w:trPr>
          <w:gridAfter w:val="1"/>
          <w:wAfter w:w="2" w:type="pct"/>
          <w:cantSplit/>
          <w:trHeight w:val="114"/>
        </w:trPr>
        <w:tc>
          <w:tcPr>
            <w:tcW w:w="24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5DABA4" w14:textId="77777777" w:rsidR="00004932" w:rsidRPr="00BE12CD" w:rsidRDefault="00004932" w:rsidP="00004932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BE12CD">
              <w:rPr>
                <w:sz w:val="28"/>
                <w:szCs w:val="28"/>
                <w:lang w:eastAsia="en-US"/>
              </w:rPr>
              <w:lastRenderedPageBreak/>
              <w:t>Основное мероприятие 1 «Оптимизация  муниципального имущества»</w:t>
            </w:r>
          </w:p>
        </w:tc>
        <w:tc>
          <w:tcPr>
            <w:tcW w:w="10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8F7D" w14:textId="6BD329B0" w:rsidR="00004932" w:rsidRPr="00BE12CD" w:rsidRDefault="00004932" w:rsidP="00004932">
            <w:pPr>
              <w:rPr>
                <w:sz w:val="28"/>
                <w:szCs w:val="28"/>
              </w:rPr>
            </w:pPr>
            <w:r w:rsidRPr="0080009B">
              <w:rPr>
                <w:b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3913E" w14:textId="6ED11FBE" w:rsidR="00004932" w:rsidRPr="00F4501A" w:rsidRDefault="00DE7F27" w:rsidP="00D55246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D55246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1</w:t>
            </w:r>
            <w:r w:rsidR="00004932" w:rsidRPr="00F4501A">
              <w:rPr>
                <w:b/>
                <w:sz w:val="28"/>
                <w:szCs w:val="28"/>
              </w:rPr>
              <w:t>,47868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7C167" w14:textId="463D34FE" w:rsidR="00004932" w:rsidRPr="00F4501A" w:rsidRDefault="00004932" w:rsidP="00004932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F4501A">
              <w:rPr>
                <w:b/>
                <w:sz w:val="28"/>
                <w:szCs w:val="28"/>
              </w:rPr>
              <w:t>310,00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36A00" w14:textId="3526E08C" w:rsidR="00004932" w:rsidRPr="00F4501A" w:rsidRDefault="00004932" w:rsidP="00004932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F4501A">
              <w:rPr>
                <w:b/>
                <w:sz w:val="28"/>
                <w:szCs w:val="28"/>
              </w:rPr>
              <w:t>310,00</w:t>
            </w:r>
          </w:p>
        </w:tc>
      </w:tr>
      <w:tr w:rsidR="00004932" w:rsidRPr="00BE12CD" w14:paraId="7E105E4D" w14:textId="77777777" w:rsidTr="00407AB9">
        <w:trPr>
          <w:gridAfter w:val="1"/>
          <w:wAfter w:w="2" w:type="pct"/>
          <w:cantSplit/>
          <w:trHeight w:val="312"/>
        </w:trPr>
        <w:tc>
          <w:tcPr>
            <w:tcW w:w="240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B3ADBF" w14:textId="77777777" w:rsidR="00004932" w:rsidRPr="00BE12CD" w:rsidRDefault="00004932" w:rsidP="00004932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D1F6C" w14:textId="7E7FEB4B" w:rsidR="00004932" w:rsidRPr="00BE12CD" w:rsidRDefault="00004932" w:rsidP="00004932">
            <w:pPr>
              <w:rPr>
                <w:sz w:val="28"/>
                <w:szCs w:val="28"/>
                <w:lang w:eastAsia="en-US"/>
              </w:rPr>
            </w:pPr>
            <w:r w:rsidRPr="00BE12CD">
              <w:rPr>
                <w:sz w:val="28"/>
                <w:szCs w:val="28"/>
                <w:lang w:eastAsia="en-US"/>
              </w:rPr>
              <w:t>Администрация муниципального округа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B646E" w14:textId="30C7DB64" w:rsidR="00004932" w:rsidRDefault="00B41130" w:rsidP="00B4113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112,18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8938C" w14:textId="56CDDCFA" w:rsidR="00004932" w:rsidRPr="00BE12CD" w:rsidRDefault="00004932" w:rsidP="000049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E12CD">
              <w:rPr>
                <w:sz w:val="28"/>
                <w:szCs w:val="28"/>
              </w:rPr>
              <w:t>310,00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1358D" w14:textId="32A333F8" w:rsidR="00004932" w:rsidRPr="00BE12CD" w:rsidRDefault="00004932" w:rsidP="000049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E12CD">
              <w:rPr>
                <w:sz w:val="28"/>
                <w:szCs w:val="28"/>
              </w:rPr>
              <w:t>310,00</w:t>
            </w:r>
          </w:p>
        </w:tc>
      </w:tr>
      <w:tr w:rsidR="00004932" w:rsidRPr="00BE12CD" w14:paraId="00458293" w14:textId="77777777" w:rsidTr="00407AB9">
        <w:trPr>
          <w:gridAfter w:val="1"/>
          <w:wAfter w:w="2" w:type="pct"/>
          <w:cantSplit/>
          <w:trHeight w:val="190"/>
        </w:trPr>
        <w:tc>
          <w:tcPr>
            <w:tcW w:w="240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CF7B2C" w14:textId="77777777" w:rsidR="00004932" w:rsidRPr="00BE12CD" w:rsidRDefault="00004932" w:rsidP="00004932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0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52BE9" w14:textId="7C22B097" w:rsidR="00004932" w:rsidRPr="00BE12CD" w:rsidRDefault="00004932" w:rsidP="0000493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МБУК «Кочевский ЦРК»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27D2F" w14:textId="22F781A9" w:rsidR="00004932" w:rsidRDefault="00004932" w:rsidP="00A4626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A46269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,29868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9515C" w14:textId="20BB611D" w:rsidR="00004932" w:rsidRPr="00BE12CD" w:rsidRDefault="00004932" w:rsidP="000049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315BA" w14:textId="4F896170" w:rsidR="00004932" w:rsidRPr="00BE12CD" w:rsidRDefault="00004932" w:rsidP="000049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004932" w:rsidRPr="00BE12CD" w14:paraId="58E04436" w14:textId="77777777" w:rsidTr="00407AB9">
        <w:trPr>
          <w:gridAfter w:val="1"/>
          <w:wAfter w:w="2" w:type="pct"/>
          <w:cantSplit/>
          <w:trHeight w:val="538"/>
        </w:trPr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D3F3A" w14:textId="77777777" w:rsidR="00004932" w:rsidRPr="00BE12CD" w:rsidRDefault="00004932" w:rsidP="00004932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BE12CD">
              <w:rPr>
                <w:color w:val="000000"/>
                <w:sz w:val="28"/>
                <w:szCs w:val="28"/>
                <w:lang w:eastAsia="en-US"/>
              </w:rPr>
              <w:t>Мероприятие 1.1 «</w:t>
            </w:r>
            <w:r w:rsidRPr="00BE12CD">
              <w:rPr>
                <w:sz w:val="28"/>
                <w:szCs w:val="28"/>
              </w:rPr>
              <w:t>Проведение аукционов по продаже муниципального имущества»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F7507" w14:textId="77777777" w:rsidR="00004932" w:rsidRPr="00BE12CD" w:rsidRDefault="00004932" w:rsidP="00004932">
            <w:pPr>
              <w:rPr>
                <w:sz w:val="28"/>
                <w:szCs w:val="28"/>
              </w:rPr>
            </w:pPr>
            <w:r w:rsidRPr="00BE12CD">
              <w:rPr>
                <w:sz w:val="28"/>
                <w:szCs w:val="28"/>
                <w:lang w:eastAsia="en-US"/>
              </w:rPr>
              <w:t>Администрация муниципального округа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96907" w14:textId="77777777" w:rsidR="00004932" w:rsidRPr="00BE12CD" w:rsidRDefault="00004932" w:rsidP="000049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14:paraId="663F296D" w14:textId="689859B6" w:rsidR="00004932" w:rsidRPr="00BE12CD" w:rsidRDefault="00D55246" w:rsidP="00D5524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004932">
              <w:rPr>
                <w:sz w:val="28"/>
                <w:szCs w:val="28"/>
              </w:rPr>
              <w:t>0,00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52C6A" w14:textId="77777777" w:rsidR="00004932" w:rsidRPr="00BE12CD" w:rsidRDefault="00004932" w:rsidP="000049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14:paraId="4D25B4F9" w14:textId="77777777" w:rsidR="00004932" w:rsidRPr="00BE12CD" w:rsidRDefault="00004932" w:rsidP="000049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E12CD">
              <w:rPr>
                <w:sz w:val="28"/>
                <w:szCs w:val="28"/>
              </w:rPr>
              <w:t>10,0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CA5D3" w14:textId="77777777" w:rsidR="00004932" w:rsidRPr="00BE12CD" w:rsidRDefault="00004932" w:rsidP="000049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14:paraId="269262AD" w14:textId="77777777" w:rsidR="00004932" w:rsidRPr="00BE12CD" w:rsidRDefault="00004932" w:rsidP="000049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E12CD">
              <w:rPr>
                <w:sz w:val="28"/>
                <w:szCs w:val="28"/>
              </w:rPr>
              <w:t>10,0</w:t>
            </w:r>
          </w:p>
        </w:tc>
      </w:tr>
      <w:tr w:rsidR="00004932" w:rsidRPr="00BE12CD" w14:paraId="6FA1074F" w14:textId="77777777" w:rsidTr="00407AB9">
        <w:trPr>
          <w:gridAfter w:val="1"/>
          <w:wAfter w:w="2" w:type="pct"/>
          <w:cantSplit/>
          <w:trHeight w:val="812"/>
        </w:trPr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CC48F" w14:textId="3087963C" w:rsidR="00004932" w:rsidRPr="00BE12CD" w:rsidRDefault="00004932" w:rsidP="00004932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BE12CD">
              <w:rPr>
                <w:sz w:val="28"/>
                <w:szCs w:val="28"/>
                <w:lang w:eastAsia="en-US"/>
              </w:rPr>
              <w:t>Мероприятие  1.</w:t>
            </w:r>
            <w:r>
              <w:rPr>
                <w:sz w:val="28"/>
                <w:szCs w:val="28"/>
                <w:lang w:eastAsia="en-US"/>
              </w:rPr>
              <w:t>2</w:t>
            </w:r>
            <w:r w:rsidRPr="00BE12CD">
              <w:rPr>
                <w:sz w:val="28"/>
                <w:szCs w:val="28"/>
                <w:lang w:eastAsia="en-US"/>
              </w:rPr>
              <w:t xml:space="preserve">  «</w:t>
            </w:r>
            <w:r>
              <w:rPr>
                <w:sz w:val="28"/>
                <w:szCs w:val="28"/>
                <w:lang w:eastAsia="en-US"/>
              </w:rPr>
              <w:t>Сдача в аренду муниципального имущества, в т.ч. с аукциона</w:t>
            </w:r>
            <w:r w:rsidRPr="00BE12CD">
              <w:rPr>
                <w:sz w:val="28"/>
                <w:szCs w:val="28"/>
                <w:lang w:eastAsia="en-US"/>
              </w:rPr>
              <w:t xml:space="preserve">» 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D9244" w14:textId="77777777" w:rsidR="00004932" w:rsidRPr="00BE12CD" w:rsidRDefault="00004932" w:rsidP="00004932">
            <w:pPr>
              <w:rPr>
                <w:sz w:val="28"/>
                <w:szCs w:val="28"/>
              </w:rPr>
            </w:pPr>
            <w:r w:rsidRPr="00BE12CD">
              <w:rPr>
                <w:sz w:val="28"/>
                <w:szCs w:val="28"/>
                <w:lang w:eastAsia="en-US"/>
              </w:rPr>
              <w:t>Администрация муниципального округа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11F42" w14:textId="134E25D5" w:rsidR="00004932" w:rsidRPr="00BE12CD" w:rsidRDefault="00004932" w:rsidP="000049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8F7AC" w14:textId="46C50A9F" w:rsidR="00004932" w:rsidRPr="00BE12CD" w:rsidRDefault="00004932" w:rsidP="000049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27360" w14:textId="427C744D" w:rsidR="00004932" w:rsidRPr="00BE12CD" w:rsidRDefault="00004932" w:rsidP="000049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004932" w:rsidRPr="00BE12CD" w14:paraId="5BEB7DDB" w14:textId="77777777" w:rsidTr="00407AB9">
        <w:trPr>
          <w:gridAfter w:val="1"/>
          <w:wAfter w:w="2" w:type="pct"/>
          <w:cantSplit/>
          <w:trHeight w:val="706"/>
        </w:trPr>
        <w:tc>
          <w:tcPr>
            <w:tcW w:w="24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3FDE5C" w14:textId="62696731" w:rsidR="00004932" w:rsidRPr="00BE12CD" w:rsidRDefault="00004932" w:rsidP="00004932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BE12CD">
              <w:rPr>
                <w:sz w:val="28"/>
                <w:szCs w:val="28"/>
                <w:lang w:eastAsia="en-US"/>
              </w:rPr>
              <w:t>Мероприятие  1.</w:t>
            </w:r>
            <w:r>
              <w:rPr>
                <w:sz w:val="28"/>
                <w:szCs w:val="28"/>
                <w:lang w:eastAsia="en-US"/>
              </w:rPr>
              <w:t>3</w:t>
            </w:r>
            <w:r w:rsidRPr="00BE12CD">
              <w:rPr>
                <w:sz w:val="28"/>
                <w:szCs w:val="28"/>
                <w:lang w:eastAsia="en-US"/>
              </w:rPr>
              <w:t xml:space="preserve">  «Проведение технической инвентаризации  объектов недвижимости, находящихся в собственности Кочевского муниципального округа Пермского края» 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5181" w14:textId="4722E253" w:rsidR="00004932" w:rsidRPr="00BE12CD" w:rsidRDefault="00004932" w:rsidP="00004932">
            <w:pPr>
              <w:rPr>
                <w:sz w:val="28"/>
                <w:szCs w:val="28"/>
                <w:lang w:eastAsia="en-US"/>
              </w:rPr>
            </w:pPr>
            <w:r w:rsidRPr="00BE12CD">
              <w:rPr>
                <w:sz w:val="28"/>
                <w:szCs w:val="28"/>
                <w:lang w:eastAsia="en-US"/>
              </w:rPr>
              <w:t>Администрация муниципального округа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D92C9" w14:textId="00E4585A" w:rsidR="00004932" w:rsidRDefault="00EB4EAD" w:rsidP="00EB4EA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72,18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50974" w14:textId="109516A9" w:rsidR="00004932" w:rsidRPr="00BE12CD" w:rsidRDefault="00004932" w:rsidP="000049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E12CD">
              <w:rPr>
                <w:sz w:val="28"/>
                <w:szCs w:val="28"/>
              </w:rPr>
              <w:t>300,00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8784A" w14:textId="42930A44" w:rsidR="00004932" w:rsidRPr="00BE12CD" w:rsidRDefault="00004932" w:rsidP="000049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E12CD">
              <w:rPr>
                <w:sz w:val="28"/>
                <w:szCs w:val="28"/>
              </w:rPr>
              <w:t>300,00</w:t>
            </w:r>
          </w:p>
        </w:tc>
      </w:tr>
      <w:tr w:rsidR="00004932" w:rsidRPr="00BE12CD" w14:paraId="704D7985" w14:textId="77777777" w:rsidTr="00407AB9">
        <w:trPr>
          <w:gridAfter w:val="1"/>
          <w:wAfter w:w="2" w:type="pct"/>
          <w:cantSplit/>
          <w:trHeight w:val="339"/>
        </w:trPr>
        <w:tc>
          <w:tcPr>
            <w:tcW w:w="240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8CAB65" w14:textId="77777777" w:rsidR="00004932" w:rsidRPr="00BE12CD" w:rsidRDefault="00004932" w:rsidP="00004932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0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825DF" w14:textId="254CEC44" w:rsidR="00004932" w:rsidRPr="00BE12CD" w:rsidRDefault="00004932" w:rsidP="0000493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МБУК «Кочевский ЦРК»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1B03B" w14:textId="0A627477" w:rsidR="00004932" w:rsidRDefault="00004932" w:rsidP="00A4626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A46269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,29868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2A792" w14:textId="23B2D1EB" w:rsidR="00004932" w:rsidRPr="00BE12CD" w:rsidRDefault="00004932" w:rsidP="000049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3414F" w14:textId="0C9F9CF4" w:rsidR="00004932" w:rsidRPr="00BE12CD" w:rsidRDefault="00004932" w:rsidP="000049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004932" w:rsidRPr="00BE12CD" w14:paraId="48C9CB45" w14:textId="77777777" w:rsidTr="00407AB9">
        <w:trPr>
          <w:gridAfter w:val="1"/>
          <w:wAfter w:w="2" w:type="pct"/>
          <w:cantSplit/>
          <w:trHeight w:val="146"/>
        </w:trPr>
        <w:tc>
          <w:tcPr>
            <w:tcW w:w="24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A24EF3" w14:textId="77777777" w:rsidR="00004932" w:rsidRPr="00BE12CD" w:rsidRDefault="00004932" w:rsidP="00004932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BE12CD">
              <w:rPr>
                <w:sz w:val="28"/>
                <w:szCs w:val="28"/>
                <w:lang w:eastAsia="en-US"/>
              </w:rPr>
              <w:t xml:space="preserve">Основное мероприятие 2 </w:t>
            </w:r>
            <w:r w:rsidRPr="00BE12CD">
              <w:rPr>
                <w:color w:val="000000"/>
                <w:sz w:val="28"/>
                <w:szCs w:val="28"/>
              </w:rPr>
              <w:t>«Содержание муниципального имущества»</w:t>
            </w:r>
          </w:p>
        </w:tc>
        <w:tc>
          <w:tcPr>
            <w:tcW w:w="10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B6D75" w14:textId="7C540AC3" w:rsidR="00004932" w:rsidRPr="00BE12CD" w:rsidRDefault="00004932" w:rsidP="00004932">
            <w:pPr>
              <w:rPr>
                <w:sz w:val="28"/>
                <w:szCs w:val="28"/>
              </w:rPr>
            </w:pPr>
            <w:r w:rsidRPr="0080009B">
              <w:rPr>
                <w:b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30FA7" w14:textId="7178EEA8" w:rsidR="00004932" w:rsidRPr="00131DD9" w:rsidRDefault="004D186F" w:rsidP="004D186F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102,52</w:t>
            </w:r>
            <w:r w:rsidR="006B2369">
              <w:rPr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C2D98" w14:textId="77777777" w:rsidR="00004932" w:rsidRPr="00131DD9" w:rsidRDefault="00004932" w:rsidP="00004932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131DD9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DF557" w14:textId="77777777" w:rsidR="00004932" w:rsidRPr="00131DD9" w:rsidRDefault="00004932" w:rsidP="00004932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131DD9">
              <w:rPr>
                <w:b/>
                <w:sz w:val="28"/>
                <w:szCs w:val="28"/>
              </w:rPr>
              <w:t>0,00</w:t>
            </w:r>
          </w:p>
        </w:tc>
      </w:tr>
      <w:tr w:rsidR="00004932" w:rsidRPr="00BE12CD" w14:paraId="752C0154" w14:textId="77777777" w:rsidTr="00407AB9">
        <w:trPr>
          <w:gridAfter w:val="1"/>
          <w:wAfter w:w="2" w:type="pct"/>
          <w:cantSplit/>
          <w:trHeight w:val="421"/>
        </w:trPr>
        <w:tc>
          <w:tcPr>
            <w:tcW w:w="240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DE3892" w14:textId="77777777" w:rsidR="00004932" w:rsidRPr="00BE12CD" w:rsidRDefault="00004932" w:rsidP="0000493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CFDC0" w14:textId="504863D6" w:rsidR="00004932" w:rsidRPr="00BE12CD" w:rsidRDefault="00004932" w:rsidP="00004932">
            <w:pPr>
              <w:rPr>
                <w:sz w:val="28"/>
                <w:szCs w:val="28"/>
                <w:lang w:eastAsia="en-US"/>
              </w:rPr>
            </w:pPr>
            <w:r w:rsidRPr="00BE12CD">
              <w:rPr>
                <w:sz w:val="28"/>
                <w:szCs w:val="28"/>
                <w:lang w:eastAsia="en-US"/>
              </w:rPr>
              <w:t>Администрация муниципального округа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F77E1" w14:textId="7C49E1DC" w:rsidR="00004932" w:rsidRDefault="00CB2B44" w:rsidP="00CB2B4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102,52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6D75F" w14:textId="1A030D90" w:rsidR="00004932" w:rsidRPr="00BE12CD" w:rsidRDefault="00004932" w:rsidP="000049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E12CD">
              <w:rPr>
                <w:sz w:val="28"/>
                <w:szCs w:val="28"/>
              </w:rPr>
              <w:t>0,00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108D0" w14:textId="022C0A4F" w:rsidR="00004932" w:rsidRPr="00BE12CD" w:rsidRDefault="00004932" w:rsidP="000049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E12CD">
              <w:rPr>
                <w:sz w:val="28"/>
                <w:szCs w:val="28"/>
              </w:rPr>
              <w:t>0,00</w:t>
            </w:r>
          </w:p>
        </w:tc>
      </w:tr>
      <w:tr w:rsidR="00004932" w:rsidRPr="00BE12CD" w14:paraId="238076A5" w14:textId="77777777" w:rsidTr="00407AB9">
        <w:trPr>
          <w:gridAfter w:val="1"/>
          <w:wAfter w:w="2" w:type="pct"/>
          <w:cantSplit/>
          <w:trHeight w:val="720"/>
        </w:trPr>
        <w:tc>
          <w:tcPr>
            <w:tcW w:w="24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87E68B" w14:textId="77777777" w:rsidR="00004932" w:rsidRPr="00BE12CD" w:rsidRDefault="00004932" w:rsidP="0000493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BE12CD">
              <w:rPr>
                <w:sz w:val="28"/>
                <w:szCs w:val="28"/>
                <w:lang w:eastAsia="en-US"/>
              </w:rPr>
              <w:t>Мероприятие 2.1 «Снос  расселенных жилых домов и нежилых зданий (сооружений), расположенных на территории муниципального образования Пермского края»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4191E" w14:textId="77777777" w:rsidR="00004932" w:rsidRPr="00BE12CD" w:rsidRDefault="00004932" w:rsidP="00004932">
            <w:pPr>
              <w:rPr>
                <w:sz w:val="28"/>
                <w:szCs w:val="28"/>
              </w:rPr>
            </w:pPr>
            <w:r w:rsidRPr="00BE12CD">
              <w:rPr>
                <w:sz w:val="28"/>
                <w:szCs w:val="28"/>
                <w:lang w:eastAsia="en-US"/>
              </w:rPr>
              <w:t>Администрация муниципального округа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47DB3" w14:textId="7D296918" w:rsidR="00004932" w:rsidRPr="00BE12CD" w:rsidRDefault="00C76DC3" w:rsidP="00C76DC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3,15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70D54" w14:textId="77777777" w:rsidR="00004932" w:rsidRPr="00BE12CD" w:rsidRDefault="00004932" w:rsidP="000049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E12CD">
              <w:rPr>
                <w:sz w:val="28"/>
                <w:szCs w:val="28"/>
              </w:rPr>
              <w:t>0,00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70610" w14:textId="77777777" w:rsidR="00004932" w:rsidRPr="00BE12CD" w:rsidRDefault="00004932" w:rsidP="000049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E12CD">
              <w:rPr>
                <w:sz w:val="28"/>
                <w:szCs w:val="28"/>
              </w:rPr>
              <w:t>0,00</w:t>
            </w:r>
          </w:p>
        </w:tc>
      </w:tr>
      <w:tr w:rsidR="00E406D5" w:rsidRPr="00BE12CD" w14:paraId="4A1C9F44" w14:textId="77777777" w:rsidTr="00407AB9">
        <w:trPr>
          <w:gridAfter w:val="1"/>
          <w:wAfter w:w="2" w:type="pct"/>
          <w:cantSplit/>
          <w:trHeight w:val="463"/>
        </w:trPr>
        <w:tc>
          <w:tcPr>
            <w:tcW w:w="24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847B12" w14:textId="031698AF" w:rsidR="00E406D5" w:rsidRPr="00BE12CD" w:rsidRDefault="00E406D5" w:rsidP="00E406D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9C2434">
              <w:rPr>
                <w:color w:val="000000"/>
                <w:sz w:val="28"/>
                <w:szCs w:val="28"/>
              </w:rPr>
              <w:t>Мероприятие 2.2 «Содержание (реконструкция, перепланировка) муниципального имущества, находящегося в муниципальной собственности»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23229" w14:textId="3790BB39" w:rsidR="00E406D5" w:rsidRPr="00BE12CD" w:rsidRDefault="00E406D5" w:rsidP="00E406D5">
            <w:pPr>
              <w:rPr>
                <w:sz w:val="28"/>
                <w:szCs w:val="28"/>
                <w:lang w:eastAsia="en-US"/>
              </w:rPr>
            </w:pPr>
            <w:r w:rsidRPr="00BE12CD">
              <w:rPr>
                <w:sz w:val="28"/>
                <w:szCs w:val="28"/>
                <w:lang w:eastAsia="en-US"/>
              </w:rPr>
              <w:t>Администрация муниципального округа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B39D0" w14:textId="6F6FFA2B" w:rsidR="00E406D5" w:rsidRPr="00BE12CD" w:rsidRDefault="00E406D5" w:rsidP="00E406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99,37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5E890" w14:textId="099DAB0F" w:rsidR="00E406D5" w:rsidRPr="00BE12CD" w:rsidRDefault="00E406D5" w:rsidP="00E406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E12CD">
              <w:rPr>
                <w:sz w:val="28"/>
                <w:szCs w:val="28"/>
              </w:rPr>
              <w:t>0,00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78380" w14:textId="00B8238A" w:rsidR="00E406D5" w:rsidRPr="00BE12CD" w:rsidRDefault="00E406D5" w:rsidP="00E406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E12CD">
              <w:rPr>
                <w:sz w:val="28"/>
                <w:szCs w:val="28"/>
              </w:rPr>
              <w:t>0,00</w:t>
            </w:r>
          </w:p>
        </w:tc>
      </w:tr>
    </w:tbl>
    <w:p w14:paraId="7FD4CE34" w14:textId="77777777" w:rsidR="00BE12CD" w:rsidRPr="00062C83" w:rsidRDefault="00BE12CD" w:rsidP="00BE12CD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062C83">
        <w:rPr>
          <w:sz w:val="28"/>
          <w:szCs w:val="28"/>
        </w:rPr>
        <w:t>».</w:t>
      </w:r>
    </w:p>
    <w:p w14:paraId="58F52A6D" w14:textId="5C0535CB" w:rsidR="00467505" w:rsidRDefault="00467505" w:rsidP="00696ED7">
      <w:pPr>
        <w:ind w:left="786"/>
        <w:jc w:val="right"/>
        <w:rPr>
          <w:sz w:val="28"/>
          <w:szCs w:val="28"/>
          <w:lang w:eastAsia="en-US"/>
        </w:rPr>
      </w:pPr>
    </w:p>
    <w:sectPr w:rsidR="00467505" w:rsidSect="002E5729">
      <w:footerReference w:type="default" r:id="rId10"/>
      <w:pgSz w:w="16838" w:h="11906" w:orient="landscape" w:code="9"/>
      <w:pgMar w:top="851" w:right="340" w:bottom="624" w:left="851" w:header="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A86D8C" w14:textId="77777777" w:rsidR="00501081" w:rsidRDefault="00501081" w:rsidP="008827AA">
      <w:r>
        <w:separator/>
      </w:r>
    </w:p>
  </w:endnote>
  <w:endnote w:type="continuationSeparator" w:id="0">
    <w:p w14:paraId="25CE92A7" w14:textId="77777777" w:rsidR="00501081" w:rsidRDefault="00501081" w:rsidP="00882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46738E" w14:textId="2EA7B0DA" w:rsidR="00C76DC3" w:rsidRDefault="00C76DC3">
    <w:pPr>
      <w:pStyle w:val="ad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A68C6">
      <w:rPr>
        <w:noProof/>
      </w:rPr>
      <w:t>2</w:t>
    </w:r>
    <w:r>
      <w:fldChar w:fldCharType="end"/>
    </w:r>
  </w:p>
  <w:p w14:paraId="19CBCE94" w14:textId="77777777" w:rsidR="00C76DC3" w:rsidRDefault="00C76DC3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F4CF2E" w14:textId="77777777" w:rsidR="00C76DC3" w:rsidRDefault="00C76DC3">
    <w:pPr>
      <w:pStyle w:val="ad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EF9BAC" w14:textId="77777777" w:rsidR="00501081" w:rsidRDefault="00501081" w:rsidP="008827AA">
      <w:r>
        <w:separator/>
      </w:r>
    </w:p>
  </w:footnote>
  <w:footnote w:type="continuationSeparator" w:id="0">
    <w:p w14:paraId="6C7564AA" w14:textId="77777777" w:rsidR="00501081" w:rsidRDefault="00501081" w:rsidP="008827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A3F4D"/>
    <w:multiLevelType w:val="hybridMultilevel"/>
    <w:tmpl w:val="B242243E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DC3D8A"/>
    <w:multiLevelType w:val="hybridMultilevel"/>
    <w:tmpl w:val="44B8BD70"/>
    <w:lvl w:ilvl="0" w:tplc="FFFFFFFF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10C64189"/>
    <w:multiLevelType w:val="hybridMultilevel"/>
    <w:tmpl w:val="A89CE714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2FA3E1F"/>
    <w:multiLevelType w:val="hybridMultilevel"/>
    <w:tmpl w:val="BC9419E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DB158BE"/>
    <w:multiLevelType w:val="multilevel"/>
    <w:tmpl w:val="5D4457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cs="Times New Roman" w:hint="default"/>
      </w:rPr>
    </w:lvl>
  </w:abstractNum>
  <w:abstractNum w:abstractNumId="5" w15:restartNumberingAfterBreak="0">
    <w:nsid w:val="20E072E9"/>
    <w:multiLevelType w:val="hybridMultilevel"/>
    <w:tmpl w:val="10BC6E46"/>
    <w:lvl w:ilvl="0" w:tplc="FFFFFFFF">
      <w:start w:val="1"/>
      <w:numFmt w:val="decimal"/>
      <w:lvlText w:val="%1"/>
      <w:lvlJc w:val="left"/>
      <w:pPr>
        <w:ind w:left="720" w:hanging="360"/>
      </w:pPr>
      <w:rPr>
        <w:rFonts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F881EE5"/>
    <w:multiLevelType w:val="hybridMultilevel"/>
    <w:tmpl w:val="BA82C412"/>
    <w:lvl w:ilvl="0" w:tplc="3102A3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292BBF"/>
    <w:multiLevelType w:val="hybridMultilevel"/>
    <w:tmpl w:val="B74461F8"/>
    <w:lvl w:ilvl="0" w:tplc="C6484D0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BC4DE9"/>
    <w:multiLevelType w:val="hybridMultilevel"/>
    <w:tmpl w:val="36BE859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5B45E18"/>
    <w:multiLevelType w:val="hybridMultilevel"/>
    <w:tmpl w:val="F2BEF85E"/>
    <w:lvl w:ilvl="0" w:tplc="2DEAC31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8CB585C"/>
    <w:multiLevelType w:val="hybridMultilevel"/>
    <w:tmpl w:val="55D66124"/>
    <w:lvl w:ilvl="0" w:tplc="FFFFFFFF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263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983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703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423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143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863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583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303" w:hanging="180"/>
      </w:pPr>
      <w:rPr>
        <w:rFonts w:cs="Times New Roman"/>
      </w:rPr>
    </w:lvl>
  </w:abstractNum>
  <w:abstractNum w:abstractNumId="11" w15:restartNumberingAfterBreak="0">
    <w:nsid w:val="493A7B49"/>
    <w:multiLevelType w:val="multilevel"/>
    <w:tmpl w:val="44340804"/>
    <w:lvl w:ilvl="0">
      <w:start w:val="7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abstractNum w:abstractNumId="12" w15:restartNumberingAfterBreak="0">
    <w:nsid w:val="4EAC6CFC"/>
    <w:multiLevelType w:val="hybridMultilevel"/>
    <w:tmpl w:val="6DF4A640"/>
    <w:lvl w:ilvl="0" w:tplc="FFFFFFFF">
      <w:start w:val="1"/>
      <w:numFmt w:val="decimal"/>
      <w:lvlText w:val="%1"/>
      <w:lvlJc w:val="left"/>
      <w:pPr>
        <w:ind w:left="720" w:hanging="360"/>
      </w:pPr>
      <w:rPr>
        <w:rFonts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4AB6465"/>
    <w:multiLevelType w:val="hybridMultilevel"/>
    <w:tmpl w:val="9BB296C4"/>
    <w:lvl w:ilvl="0" w:tplc="FFFFFFFF">
      <w:start w:val="1"/>
      <w:numFmt w:val="decimal"/>
      <w:lvlText w:val="%1."/>
      <w:lvlJc w:val="left"/>
      <w:pPr>
        <w:ind w:left="1095" w:hanging="39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4" w15:restartNumberingAfterBreak="0">
    <w:nsid w:val="6534445F"/>
    <w:multiLevelType w:val="hybridMultilevel"/>
    <w:tmpl w:val="1D4E8724"/>
    <w:lvl w:ilvl="0" w:tplc="EC0AC7C4">
      <w:start w:val="1"/>
      <w:numFmt w:val="decimal"/>
      <w:lvlText w:val="%1."/>
      <w:lvlJc w:val="left"/>
      <w:pPr>
        <w:ind w:left="915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5" w15:restartNumberingAfterBreak="0">
    <w:nsid w:val="691E0036"/>
    <w:multiLevelType w:val="hybridMultilevel"/>
    <w:tmpl w:val="75D26268"/>
    <w:lvl w:ilvl="0" w:tplc="FFFFFFFF">
      <w:start w:val="3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 w15:restartNumberingAfterBreak="0">
    <w:nsid w:val="6AAC07EF"/>
    <w:multiLevelType w:val="hybridMultilevel"/>
    <w:tmpl w:val="018CC67E"/>
    <w:lvl w:ilvl="0" w:tplc="89028046">
      <w:start w:val="1"/>
      <w:numFmt w:val="decimal"/>
      <w:lvlText w:val="%1."/>
      <w:lvlJc w:val="left"/>
      <w:pPr>
        <w:ind w:left="117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12" w:hanging="360"/>
      </w:pPr>
    </w:lvl>
    <w:lvl w:ilvl="2" w:tplc="0419001B" w:tentative="1">
      <w:start w:val="1"/>
      <w:numFmt w:val="lowerRoman"/>
      <w:lvlText w:val="%3."/>
      <w:lvlJc w:val="right"/>
      <w:pPr>
        <w:ind w:left="12932" w:hanging="180"/>
      </w:pPr>
    </w:lvl>
    <w:lvl w:ilvl="3" w:tplc="0419000F" w:tentative="1">
      <w:start w:val="1"/>
      <w:numFmt w:val="decimal"/>
      <w:lvlText w:val="%4."/>
      <w:lvlJc w:val="left"/>
      <w:pPr>
        <w:ind w:left="13652" w:hanging="360"/>
      </w:pPr>
    </w:lvl>
    <w:lvl w:ilvl="4" w:tplc="04190019" w:tentative="1">
      <w:start w:val="1"/>
      <w:numFmt w:val="lowerLetter"/>
      <w:lvlText w:val="%5."/>
      <w:lvlJc w:val="left"/>
      <w:pPr>
        <w:ind w:left="14372" w:hanging="360"/>
      </w:pPr>
    </w:lvl>
    <w:lvl w:ilvl="5" w:tplc="0419001B" w:tentative="1">
      <w:start w:val="1"/>
      <w:numFmt w:val="lowerRoman"/>
      <w:lvlText w:val="%6."/>
      <w:lvlJc w:val="right"/>
      <w:pPr>
        <w:ind w:left="15092" w:hanging="180"/>
      </w:pPr>
    </w:lvl>
    <w:lvl w:ilvl="6" w:tplc="0419000F" w:tentative="1">
      <w:start w:val="1"/>
      <w:numFmt w:val="decimal"/>
      <w:lvlText w:val="%7."/>
      <w:lvlJc w:val="left"/>
      <w:pPr>
        <w:ind w:left="15812" w:hanging="360"/>
      </w:pPr>
    </w:lvl>
    <w:lvl w:ilvl="7" w:tplc="04190019" w:tentative="1">
      <w:start w:val="1"/>
      <w:numFmt w:val="lowerLetter"/>
      <w:lvlText w:val="%8."/>
      <w:lvlJc w:val="left"/>
      <w:pPr>
        <w:ind w:left="16532" w:hanging="360"/>
      </w:pPr>
    </w:lvl>
    <w:lvl w:ilvl="8" w:tplc="0419001B" w:tentative="1">
      <w:start w:val="1"/>
      <w:numFmt w:val="lowerRoman"/>
      <w:lvlText w:val="%9."/>
      <w:lvlJc w:val="right"/>
      <w:pPr>
        <w:ind w:left="17252" w:hanging="180"/>
      </w:pPr>
    </w:lvl>
  </w:abstractNum>
  <w:abstractNum w:abstractNumId="17" w15:restartNumberingAfterBreak="0">
    <w:nsid w:val="6C4D03B5"/>
    <w:multiLevelType w:val="hybridMultilevel"/>
    <w:tmpl w:val="90F8EDB0"/>
    <w:lvl w:ilvl="0" w:tplc="FFFFFFFF">
      <w:start w:val="1"/>
      <w:numFmt w:val="decimal"/>
      <w:lvlText w:val="%1"/>
      <w:lvlJc w:val="left"/>
      <w:pPr>
        <w:ind w:left="720" w:hanging="360"/>
      </w:pPr>
      <w:rPr>
        <w:rFonts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DAB07D2"/>
    <w:multiLevelType w:val="multilevel"/>
    <w:tmpl w:val="1338B96E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7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9" w15:restartNumberingAfterBreak="0">
    <w:nsid w:val="77205D14"/>
    <w:multiLevelType w:val="hybridMultilevel"/>
    <w:tmpl w:val="1DD002E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C592F65"/>
    <w:multiLevelType w:val="hybridMultilevel"/>
    <w:tmpl w:val="4DA66E36"/>
    <w:lvl w:ilvl="0" w:tplc="FFFFFFFF">
      <w:start w:val="1"/>
      <w:numFmt w:val="decimal"/>
      <w:lvlText w:val="%1"/>
      <w:lvlJc w:val="left"/>
      <w:pPr>
        <w:ind w:left="720" w:hanging="360"/>
      </w:pPr>
      <w:rPr>
        <w:rFonts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E222072"/>
    <w:multiLevelType w:val="hybridMultilevel"/>
    <w:tmpl w:val="DC30B9B0"/>
    <w:lvl w:ilvl="0" w:tplc="FFFFFFFF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19"/>
  </w:num>
  <w:num w:numId="5">
    <w:abstractNumId w:val="9"/>
  </w:num>
  <w:num w:numId="6">
    <w:abstractNumId w:val="13"/>
  </w:num>
  <w:num w:numId="7">
    <w:abstractNumId w:val="10"/>
  </w:num>
  <w:num w:numId="8">
    <w:abstractNumId w:val="7"/>
  </w:num>
  <w:num w:numId="9">
    <w:abstractNumId w:val="15"/>
  </w:num>
  <w:num w:numId="10">
    <w:abstractNumId w:val="1"/>
  </w:num>
  <w:num w:numId="1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4"/>
  </w:num>
  <w:num w:numId="14">
    <w:abstractNumId w:val="0"/>
  </w:num>
  <w:num w:numId="15">
    <w:abstractNumId w:val="18"/>
  </w:num>
  <w:num w:numId="16">
    <w:abstractNumId w:val="17"/>
  </w:num>
  <w:num w:numId="17">
    <w:abstractNumId w:val="5"/>
  </w:num>
  <w:num w:numId="18">
    <w:abstractNumId w:val="20"/>
  </w:num>
  <w:num w:numId="19">
    <w:abstractNumId w:val="12"/>
  </w:num>
  <w:num w:numId="20">
    <w:abstractNumId w:val="2"/>
  </w:num>
  <w:num w:numId="21">
    <w:abstractNumId w:val="16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3DA"/>
    <w:rsid w:val="00004932"/>
    <w:rsid w:val="00005FED"/>
    <w:rsid w:val="00007B34"/>
    <w:rsid w:val="00010E5A"/>
    <w:rsid w:val="00013CA9"/>
    <w:rsid w:val="00014C42"/>
    <w:rsid w:val="00023409"/>
    <w:rsid w:val="00024063"/>
    <w:rsid w:val="000242B8"/>
    <w:rsid w:val="00031BFA"/>
    <w:rsid w:val="00032C4D"/>
    <w:rsid w:val="00032F94"/>
    <w:rsid w:val="00042BF7"/>
    <w:rsid w:val="000438C4"/>
    <w:rsid w:val="00046C4F"/>
    <w:rsid w:val="000474B6"/>
    <w:rsid w:val="0005037E"/>
    <w:rsid w:val="00052772"/>
    <w:rsid w:val="0005344B"/>
    <w:rsid w:val="0005474A"/>
    <w:rsid w:val="00056D50"/>
    <w:rsid w:val="00056E0A"/>
    <w:rsid w:val="00061603"/>
    <w:rsid w:val="00062C83"/>
    <w:rsid w:val="00064AD2"/>
    <w:rsid w:val="00066C05"/>
    <w:rsid w:val="00070039"/>
    <w:rsid w:val="00070471"/>
    <w:rsid w:val="000711A5"/>
    <w:rsid w:val="000817A5"/>
    <w:rsid w:val="000826F2"/>
    <w:rsid w:val="000827DB"/>
    <w:rsid w:val="000833D7"/>
    <w:rsid w:val="000859DD"/>
    <w:rsid w:val="00085AA3"/>
    <w:rsid w:val="00090D73"/>
    <w:rsid w:val="00093732"/>
    <w:rsid w:val="0009747D"/>
    <w:rsid w:val="0009755C"/>
    <w:rsid w:val="000A72B4"/>
    <w:rsid w:val="000A7B79"/>
    <w:rsid w:val="000B6107"/>
    <w:rsid w:val="000B74FE"/>
    <w:rsid w:val="000C289B"/>
    <w:rsid w:val="000C44F1"/>
    <w:rsid w:val="000D33EF"/>
    <w:rsid w:val="000D35C2"/>
    <w:rsid w:val="000D3810"/>
    <w:rsid w:val="000D4F6A"/>
    <w:rsid w:val="000E087D"/>
    <w:rsid w:val="000E20DE"/>
    <w:rsid w:val="000E291C"/>
    <w:rsid w:val="000E3548"/>
    <w:rsid w:val="000E4029"/>
    <w:rsid w:val="000E63F1"/>
    <w:rsid w:val="000F1288"/>
    <w:rsid w:val="000F479F"/>
    <w:rsid w:val="000F5A8A"/>
    <w:rsid w:val="00100224"/>
    <w:rsid w:val="00104AD0"/>
    <w:rsid w:val="00104C50"/>
    <w:rsid w:val="00105138"/>
    <w:rsid w:val="001064A2"/>
    <w:rsid w:val="001070CA"/>
    <w:rsid w:val="00111FBD"/>
    <w:rsid w:val="001131EB"/>
    <w:rsid w:val="00113751"/>
    <w:rsid w:val="00120C3A"/>
    <w:rsid w:val="00124139"/>
    <w:rsid w:val="00131DD9"/>
    <w:rsid w:val="001328D1"/>
    <w:rsid w:val="0013455A"/>
    <w:rsid w:val="001348C1"/>
    <w:rsid w:val="00135907"/>
    <w:rsid w:val="00136FB1"/>
    <w:rsid w:val="00137C21"/>
    <w:rsid w:val="001435EF"/>
    <w:rsid w:val="00145DCD"/>
    <w:rsid w:val="00147EFD"/>
    <w:rsid w:val="00151BE1"/>
    <w:rsid w:val="00151C0D"/>
    <w:rsid w:val="00152251"/>
    <w:rsid w:val="00152CD8"/>
    <w:rsid w:val="00155086"/>
    <w:rsid w:val="00155CEB"/>
    <w:rsid w:val="001618A5"/>
    <w:rsid w:val="00163BAB"/>
    <w:rsid w:val="0016537C"/>
    <w:rsid w:val="0016683E"/>
    <w:rsid w:val="00167271"/>
    <w:rsid w:val="00172458"/>
    <w:rsid w:val="001768EF"/>
    <w:rsid w:val="00183BE1"/>
    <w:rsid w:val="00184687"/>
    <w:rsid w:val="00184D24"/>
    <w:rsid w:val="00187DA8"/>
    <w:rsid w:val="0019047E"/>
    <w:rsid w:val="001905EE"/>
    <w:rsid w:val="001906BA"/>
    <w:rsid w:val="001921DB"/>
    <w:rsid w:val="00192ADF"/>
    <w:rsid w:val="00193AE8"/>
    <w:rsid w:val="00194482"/>
    <w:rsid w:val="00196441"/>
    <w:rsid w:val="001970FD"/>
    <w:rsid w:val="00197345"/>
    <w:rsid w:val="00197405"/>
    <w:rsid w:val="001A0E43"/>
    <w:rsid w:val="001A154D"/>
    <w:rsid w:val="001A18AA"/>
    <w:rsid w:val="001A250B"/>
    <w:rsid w:val="001A32BF"/>
    <w:rsid w:val="001A4753"/>
    <w:rsid w:val="001A5504"/>
    <w:rsid w:val="001A68C6"/>
    <w:rsid w:val="001A7A48"/>
    <w:rsid w:val="001B1E27"/>
    <w:rsid w:val="001B50CE"/>
    <w:rsid w:val="001B5BF1"/>
    <w:rsid w:val="001C15D3"/>
    <w:rsid w:val="001C1F90"/>
    <w:rsid w:val="001C7E34"/>
    <w:rsid w:val="001D137F"/>
    <w:rsid w:val="001D3C4B"/>
    <w:rsid w:val="001D5395"/>
    <w:rsid w:val="001E043F"/>
    <w:rsid w:val="001E1C67"/>
    <w:rsid w:val="001E2655"/>
    <w:rsid w:val="001E3DDB"/>
    <w:rsid w:val="001E613E"/>
    <w:rsid w:val="001E67DD"/>
    <w:rsid w:val="001F22F7"/>
    <w:rsid w:val="001F5311"/>
    <w:rsid w:val="001F61EA"/>
    <w:rsid w:val="001F7CCD"/>
    <w:rsid w:val="00205B19"/>
    <w:rsid w:val="002103F6"/>
    <w:rsid w:val="00213749"/>
    <w:rsid w:val="00216AEF"/>
    <w:rsid w:val="0021775E"/>
    <w:rsid w:val="00225FED"/>
    <w:rsid w:val="0023187E"/>
    <w:rsid w:val="00231EC2"/>
    <w:rsid w:val="00235BB6"/>
    <w:rsid w:val="00235BDD"/>
    <w:rsid w:val="0024210B"/>
    <w:rsid w:val="002424C5"/>
    <w:rsid w:val="00243BFE"/>
    <w:rsid w:val="00251655"/>
    <w:rsid w:val="00260041"/>
    <w:rsid w:val="00263974"/>
    <w:rsid w:val="00263A17"/>
    <w:rsid w:val="0026437E"/>
    <w:rsid w:val="00264D05"/>
    <w:rsid w:val="00266E10"/>
    <w:rsid w:val="00274158"/>
    <w:rsid w:val="002748A8"/>
    <w:rsid w:val="00276B3E"/>
    <w:rsid w:val="002772FE"/>
    <w:rsid w:val="002804BD"/>
    <w:rsid w:val="00287AC7"/>
    <w:rsid w:val="00287C07"/>
    <w:rsid w:val="00290C57"/>
    <w:rsid w:val="00292387"/>
    <w:rsid w:val="00293B8C"/>
    <w:rsid w:val="00294031"/>
    <w:rsid w:val="002940B7"/>
    <w:rsid w:val="002954D4"/>
    <w:rsid w:val="002A132E"/>
    <w:rsid w:val="002B08C1"/>
    <w:rsid w:val="002B487E"/>
    <w:rsid w:val="002B4F23"/>
    <w:rsid w:val="002C141B"/>
    <w:rsid w:val="002C1BB9"/>
    <w:rsid w:val="002C2F2F"/>
    <w:rsid w:val="002C4FB2"/>
    <w:rsid w:val="002C5968"/>
    <w:rsid w:val="002C7922"/>
    <w:rsid w:val="002C7E50"/>
    <w:rsid w:val="002D1240"/>
    <w:rsid w:val="002D466A"/>
    <w:rsid w:val="002D49A7"/>
    <w:rsid w:val="002D4DFA"/>
    <w:rsid w:val="002D6577"/>
    <w:rsid w:val="002D6B91"/>
    <w:rsid w:val="002D7EB0"/>
    <w:rsid w:val="002E02A8"/>
    <w:rsid w:val="002E2175"/>
    <w:rsid w:val="002E5729"/>
    <w:rsid w:val="002E6671"/>
    <w:rsid w:val="002E7DA0"/>
    <w:rsid w:val="002F06E3"/>
    <w:rsid w:val="002F2EAF"/>
    <w:rsid w:val="002F532B"/>
    <w:rsid w:val="0030047F"/>
    <w:rsid w:val="0030258F"/>
    <w:rsid w:val="003036A5"/>
    <w:rsid w:val="0030472D"/>
    <w:rsid w:val="003052D4"/>
    <w:rsid w:val="00305769"/>
    <w:rsid w:val="00305E64"/>
    <w:rsid w:val="00306802"/>
    <w:rsid w:val="0031216A"/>
    <w:rsid w:val="00315B84"/>
    <w:rsid w:val="003179F8"/>
    <w:rsid w:val="003231DF"/>
    <w:rsid w:val="003240B0"/>
    <w:rsid w:val="00324581"/>
    <w:rsid w:val="00325990"/>
    <w:rsid w:val="0032600E"/>
    <w:rsid w:val="003267BC"/>
    <w:rsid w:val="003271E6"/>
    <w:rsid w:val="003315BD"/>
    <w:rsid w:val="0033204E"/>
    <w:rsid w:val="003325AB"/>
    <w:rsid w:val="003345C5"/>
    <w:rsid w:val="003351CC"/>
    <w:rsid w:val="00335970"/>
    <w:rsid w:val="00336296"/>
    <w:rsid w:val="00336BC0"/>
    <w:rsid w:val="00337911"/>
    <w:rsid w:val="00337F22"/>
    <w:rsid w:val="00341AC9"/>
    <w:rsid w:val="00350982"/>
    <w:rsid w:val="003567E5"/>
    <w:rsid w:val="00356EBC"/>
    <w:rsid w:val="00360745"/>
    <w:rsid w:val="00360DAB"/>
    <w:rsid w:val="00363E8F"/>
    <w:rsid w:val="00364932"/>
    <w:rsid w:val="00364D75"/>
    <w:rsid w:val="00367AE6"/>
    <w:rsid w:val="00371941"/>
    <w:rsid w:val="00371D73"/>
    <w:rsid w:val="0037482B"/>
    <w:rsid w:val="00375516"/>
    <w:rsid w:val="003836D0"/>
    <w:rsid w:val="00383871"/>
    <w:rsid w:val="00384F96"/>
    <w:rsid w:val="00385F29"/>
    <w:rsid w:val="0038623D"/>
    <w:rsid w:val="00386552"/>
    <w:rsid w:val="00386A97"/>
    <w:rsid w:val="0039754C"/>
    <w:rsid w:val="003A2680"/>
    <w:rsid w:val="003A2693"/>
    <w:rsid w:val="003B0816"/>
    <w:rsid w:val="003B1131"/>
    <w:rsid w:val="003B608F"/>
    <w:rsid w:val="003B7F87"/>
    <w:rsid w:val="003C1827"/>
    <w:rsid w:val="003C2846"/>
    <w:rsid w:val="003C2D34"/>
    <w:rsid w:val="003C54BC"/>
    <w:rsid w:val="003C705D"/>
    <w:rsid w:val="003C7703"/>
    <w:rsid w:val="003D0F42"/>
    <w:rsid w:val="003E43A3"/>
    <w:rsid w:val="003E5892"/>
    <w:rsid w:val="003E5DF9"/>
    <w:rsid w:val="003E6A53"/>
    <w:rsid w:val="003F1164"/>
    <w:rsid w:val="003F405A"/>
    <w:rsid w:val="004025F7"/>
    <w:rsid w:val="00404DC3"/>
    <w:rsid w:val="00406FFB"/>
    <w:rsid w:val="00407AB9"/>
    <w:rsid w:val="00407E19"/>
    <w:rsid w:val="004103F0"/>
    <w:rsid w:val="00410A9B"/>
    <w:rsid w:val="00411AB1"/>
    <w:rsid w:val="00412143"/>
    <w:rsid w:val="00413B15"/>
    <w:rsid w:val="0041782A"/>
    <w:rsid w:val="004212EC"/>
    <w:rsid w:val="00425CD8"/>
    <w:rsid w:val="00427148"/>
    <w:rsid w:val="00430539"/>
    <w:rsid w:val="0043069B"/>
    <w:rsid w:val="004318AE"/>
    <w:rsid w:val="004318BC"/>
    <w:rsid w:val="004322AD"/>
    <w:rsid w:val="004341CE"/>
    <w:rsid w:val="004347CC"/>
    <w:rsid w:val="00436087"/>
    <w:rsid w:val="00437761"/>
    <w:rsid w:val="00437932"/>
    <w:rsid w:val="00440805"/>
    <w:rsid w:val="00442C52"/>
    <w:rsid w:val="0044615C"/>
    <w:rsid w:val="00446306"/>
    <w:rsid w:val="0044668C"/>
    <w:rsid w:val="0045071A"/>
    <w:rsid w:val="0045102C"/>
    <w:rsid w:val="00451125"/>
    <w:rsid w:val="0045195B"/>
    <w:rsid w:val="00451C12"/>
    <w:rsid w:val="00452048"/>
    <w:rsid w:val="00455B58"/>
    <w:rsid w:val="00456A47"/>
    <w:rsid w:val="004604E1"/>
    <w:rsid w:val="00460636"/>
    <w:rsid w:val="004611E9"/>
    <w:rsid w:val="004611FA"/>
    <w:rsid w:val="00463D7C"/>
    <w:rsid w:val="00463E4E"/>
    <w:rsid w:val="00465991"/>
    <w:rsid w:val="00467505"/>
    <w:rsid w:val="00470098"/>
    <w:rsid w:val="00473682"/>
    <w:rsid w:val="00480659"/>
    <w:rsid w:val="004816D6"/>
    <w:rsid w:val="00481CA3"/>
    <w:rsid w:val="004821DB"/>
    <w:rsid w:val="00482255"/>
    <w:rsid w:val="00483329"/>
    <w:rsid w:val="00485CA0"/>
    <w:rsid w:val="0048669A"/>
    <w:rsid w:val="0048717C"/>
    <w:rsid w:val="0049429E"/>
    <w:rsid w:val="004942E6"/>
    <w:rsid w:val="004A1A52"/>
    <w:rsid w:val="004A5195"/>
    <w:rsid w:val="004A5F92"/>
    <w:rsid w:val="004B5CAC"/>
    <w:rsid w:val="004B7DFE"/>
    <w:rsid w:val="004C5FB8"/>
    <w:rsid w:val="004D186F"/>
    <w:rsid w:val="004D25CE"/>
    <w:rsid w:val="004D2952"/>
    <w:rsid w:val="004D3B13"/>
    <w:rsid w:val="004D3E1C"/>
    <w:rsid w:val="004D5648"/>
    <w:rsid w:val="004D5C55"/>
    <w:rsid w:val="004E00FE"/>
    <w:rsid w:val="004E0AE7"/>
    <w:rsid w:val="004E163E"/>
    <w:rsid w:val="004F28FB"/>
    <w:rsid w:val="004F2D8F"/>
    <w:rsid w:val="00500011"/>
    <w:rsid w:val="00500167"/>
    <w:rsid w:val="00501081"/>
    <w:rsid w:val="00501297"/>
    <w:rsid w:val="00502FBB"/>
    <w:rsid w:val="0050337B"/>
    <w:rsid w:val="00505B6D"/>
    <w:rsid w:val="00506203"/>
    <w:rsid w:val="005063E3"/>
    <w:rsid w:val="00510947"/>
    <w:rsid w:val="00517EF8"/>
    <w:rsid w:val="00521AF8"/>
    <w:rsid w:val="00523B81"/>
    <w:rsid w:val="0052761D"/>
    <w:rsid w:val="00532F03"/>
    <w:rsid w:val="0053339D"/>
    <w:rsid w:val="00534269"/>
    <w:rsid w:val="0053522E"/>
    <w:rsid w:val="005357B0"/>
    <w:rsid w:val="00544D47"/>
    <w:rsid w:val="0055076A"/>
    <w:rsid w:val="005558E4"/>
    <w:rsid w:val="00557E84"/>
    <w:rsid w:val="00560A64"/>
    <w:rsid w:val="005615B1"/>
    <w:rsid w:val="00561F9B"/>
    <w:rsid w:val="00563C52"/>
    <w:rsid w:val="005642A6"/>
    <w:rsid w:val="00565BAB"/>
    <w:rsid w:val="00566C08"/>
    <w:rsid w:val="00567348"/>
    <w:rsid w:val="00570E81"/>
    <w:rsid w:val="00571ECB"/>
    <w:rsid w:val="00574DB8"/>
    <w:rsid w:val="00575D57"/>
    <w:rsid w:val="00576844"/>
    <w:rsid w:val="00577778"/>
    <w:rsid w:val="00591D87"/>
    <w:rsid w:val="00592455"/>
    <w:rsid w:val="00592B6D"/>
    <w:rsid w:val="005948AD"/>
    <w:rsid w:val="00596B6C"/>
    <w:rsid w:val="00596C88"/>
    <w:rsid w:val="005A062C"/>
    <w:rsid w:val="005A0AA9"/>
    <w:rsid w:val="005A171A"/>
    <w:rsid w:val="005A1BAC"/>
    <w:rsid w:val="005A2B02"/>
    <w:rsid w:val="005B0427"/>
    <w:rsid w:val="005B0D81"/>
    <w:rsid w:val="005B378D"/>
    <w:rsid w:val="005B445E"/>
    <w:rsid w:val="005C2219"/>
    <w:rsid w:val="005C389F"/>
    <w:rsid w:val="005C559C"/>
    <w:rsid w:val="005C6755"/>
    <w:rsid w:val="005E0B19"/>
    <w:rsid w:val="005E1043"/>
    <w:rsid w:val="005E1BD7"/>
    <w:rsid w:val="005E5027"/>
    <w:rsid w:val="005E6C07"/>
    <w:rsid w:val="005E74D8"/>
    <w:rsid w:val="005F1AD0"/>
    <w:rsid w:val="005F224C"/>
    <w:rsid w:val="005F428F"/>
    <w:rsid w:val="005F5689"/>
    <w:rsid w:val="005F5B5C"/>
    <w:rsid w:val="005F7C12"/>
    <w:rsid w:val="006029DB"/>
    <w:rsid w:val="00603A18"/>
    <w:rsid w:val="00607575"/>
    <w:rsid w:val="00614111"/>
    <w:rsid w:val="006206F9"/>
    <w:rsid w:val="006217B4"/>
    <w:rsid w:val="00621833"/>
    <w:rsid w:val="0062703D"/>
    <w:rsid w:val="006311E5"/>
    <w:rsid w:val="00631922"/>
    <w:rsid w:val="00632B84"/>
    <w:rsid w:val="006356B4"/>
    <w:rsid w:val="00635A20"/>
    <w:rsid w:val="00635BA5"/>
    <w:rsid w:val="00636D1D"/>
    <w:rsid w:val="00640283"/>
    <w:rsid w:val="00640A26"/>
    <w:rsid w:val="00644430"/>
    <w:rsid w:val="00644B79"/>
    <w:rsid w:val="006456A5"/>
    <w:rsid w:val="00646672"/>
    <w:rsid w:val="00646FFC"/>
    <w:rsid w:val="00647A12"/>
    <w:rsid w:val="00650B72"/>
    <w:rsid w:val="00651FF4"/>
    <w:rsid w:val="0065379F"/>
    <w:rsid w:val="00654F7E"/>
    <w:rsid w:val="0065650A"/>
    <w:rsid w:val="00657048"/>
    <w:rsid w:val="00657099"/>
    <w:rsid w:val="00660E4E"/>
    <w:rsid w:val="00662846"/>
    <w:rsid w:val="0066380B"/>
    <w:rsid w:val="00666D48"/>
    <w:rsid w:val="00670EA2"/>
    <w:rsid w:val="00675011"/>
    <w:rsid w:val="00675637"/>
    <w:rsid w:val="00676E76"/>
    <w:rsid w:val="00676EB8"/>
    <w:rsid w:val="00677C2B"/>
    <w:rsid w:val="00680016"/>
    <w:rsid w:val="006830E1"/>
    <w:rsid w:val="006874A0"/>
    <w:rsid w:val="00687896"/>
    <w:rsid w:val="00692203"/>
    <w:rsid w:val="0069349E"/>
    <w:rsid w:val="00693BAA"/>
    <w:rsid w:val="00694553"/>
    <w:rsid w:val="006961B5"/>
    <w:rsid w:val="00696B47"/>
    <w:rsid w:val="00696ED7"/>
    <w:rsid w:val="006A33F4"/>
    <w:rsid w:val="006A39AD"/>
    <w:rsid w:val="006A47EA"/>
    <w:rsid w:val="006B09CE"/>
    <w:rsid w:val="006B0AFC"/>
    <w:rsid w:val="006B2369"/>
    <w:rsid w:val="006B2B46"/>
    <w:rsid w:val="006B6209"/>
    <w:rsid w:val="006B78E3"/>
    <w:rsid w:val="006C0DCD"/>
    <w:rsid w:val="006C13DC"/>
    <w:rsid w:val="006C3C3C"/>
    <w:rsid w:val="006C4409"/>
    <w:rsid w:val="006C4F3C"/>
    <w:rsid w:val="006C5288"/>
    <w:rsid w:val="006C73F0"/>
    <w:rsid w:val="006C7DCE"/>
    <w:rsid w:val="006D0017"/>
    <w:rsid w:val="006D458D"/>
    <w:rsid w:val="006D5372"/>
    <w:rsid w:val="006D5918"/>
    <w:rsid w:val="006D6D57"/>
    <w:rsid w:val="006D77A3"/>
    <w:rsid w:val="006E1488"/>
    <w:rsid w:val="006E14F7"/>
    <w:rsid w:val="006E38AC"/>
    <w:rsid w:val="006E547A"/>
    <w:rsid w:val="006F0BF5"/>
    <w:rsid w:val="006F0F36"/>
    <w:rsid w:val="006F1692"/>
    <w:rsid w:val="006F3695"/>
    <w:rsid w:val="006F4001"/>
    <w:rsid w:val="006F427B"/>
    <w:rsid w:val="006F4F9E"/>
    <w:rsid w:val="006F52CE"/>
    <w:rsid w:val="006F665B"/>
    <w:rsid w:val="006F76A8"/>
    <w:rsid w:val="0070035A"/>
    <w:rsid w:val="00702648"/>
    <w:rsid w:val="007032E4"/>
    <w:rsid w:val="00704E79"/>
    <w:rsid w:val="00707387"/>
    <w:rsid w:val="007074D7"/>
    <w:rsid w:val="007078EF"/>
    <w:rsid w:val="00711FF2"/>
    <w:rsid w:val="00713992"/>
    <w:rsid w:val="00713BAD"/>
    <w:rsid w:val="00714BDF"/>
    <w:rsid w:val="00716862"/>
    <w:rsid w:val="00717372"/>
    <w:rsid w:val="00717EE4"/>
    <w:rsid w:val="007207F6"/>
    <w:rsid w:val="00720A46"/>
    <w:rsid w:val="00721D82"/>
    <w:rsid w:val="00721ED3"/>
    <w:rsid w:val="00724ECD"/>
    <w:rsid w:val="00725250"/>
    <w:rsid w:val="00725F06"/>
    <w:rsid w:val="00726A09"/>
    <w:rsid w:val="00727017"/>
    <w:rsid w:val="00733CB8"/>
    <w:rsid w:val="00734C2A"/>
    <w:rsid w:val="007477AB"/>
    <w:rsid w:val="00750A3D"/>
    <w:rsid w:val="007510D6"/>
    <w:rsid w:val="007604D5"/>
    <w:rsid w:val="00761F71"/>
    <w:rsid w:val="0076200E"/>
    <w:rsid w:val="007624C1"/>
    <w:rsid w:val="0076315F"/>
    <w:rsid w:val="0076323C"/>
    <w:rsid w:val="00764900"/>
    <w:rsid w:val="00765A4E"/>
    <w:rsid w:val="00765D11"/>
    <w:rsid w:val="00765EEC"/>
    <w:rsid w:val="00772833"/>
    <w:rsid w:val="00775D62"/>
    <w:rsid w:val="00776F32"/>
    <w:rsid w:val="00782256"/>
    <w:rsid w:val="00784216"/>
    <w:rsid w:val="00784F3F"/>
    <w:rsid w:val="00791124"/>
    <w:rsid w:val="00794217"/>
    <w:rsid w:val="00794346"/>
    <w:rsid w:val="00797B01"/>
    <w:rsid w:val="007A09A0"/>
    <w:rsid w:val="007A338C"/>
    <w:rsid w:val="007A50E0"/>
    <w:rsid w:val="007A5634"/>
    <w:rsid w:val="007A68DF"/>
    <w:rsid w:val="007B1AF0"/>
    <w:rsid w:val="007B41D8"/>
    <w:rsid w:val="007C1A8D"/>
    <w:rsid w:val="007C37E9"/>
    <w:rsid w:val="007C4300"/>
    <w:rsid w:val="007C52AC"/>
    <w:rsid w:val="007C5E4C"/>
    <w:rsid w:val="007C74F3"/>
    <w:rsid w:val="007D5586"/>
    <w:rsid w:val="007D76F6"/>
    <w:rsid w:val="007E000D"/>
    <w:rsid w:val="007E4B55"/>
    <w:rsid w:val="007E5787"/>
    <w:rsid w:val="007E67AF"/>
    <w:rsid w:val="007F1168"/>
    <w:rsid w:val="007F255B"/>
    <w:rsid w:val="007F297F"/>
    <w:rsid w:val="007F5421"/>
    <w:rsid w:val="007F791C"/>
    <w:rsid w:val="0080009B"/>
    <w:rsid w:val="00800C98"/>
    <w:rsid w:val="00805169"/>
    <w:rsid w:val="00807821"/>
    <w:rsid w:val="00811778"/>
    <w:rsid w:val="0081421B"/>
    <w:rsid w:val="00815156"/>
    <w:rsid w:val="0081600F"/>
    <w:rsid w:val="00816ADA"/>
    <w:rsid w:val="008171FE"/>
    <w:rsid w:val="008204AA"/>
    <w:rsid w:val="0082401B"/>
    <w:rsid w:val="00830205"/>
    <w:rsid w:val="00831A1C"/>
    <w:rsid w:val="00831C26"/>
    <w:rsid w:val="00831DAF"/>
    <w:rsid w:val="00831DF4"/>
    <w:rsid w:val="008343DA"/>
    <w:rsid w:val="008349B8"/>
    <w:rsid w:val="00834C9A"/>
    <w:rsid w:val="00841459"/>
    <w:rsid w:val="0084169F"/>
    <w:rsid w:val="00845731"/>
    <w:rsid w:val="00845A92"/>
    <w:rsid w:val="0084793E"/>
    <w:rsid w:val="00850E17"/>
    <w:rsid w:val="00854397"/>
    <w:rsid w:val="00854755"/>
    <w:rsid w:val="00856B83"/>
    <w:rsid w:val="0086067F"/>
    <w:rsid w:val="00863C16"/>
    <w:rsid w:val="008645DA"/>
    <w:rsid w:val="00864C69"/>
    <w:rsid w:val="008661AF"/>
    <w:rsid w:val="008740F3"/>
    <w:rsid w:val="00876FD7"/>
    <w:rsid w:val="008801AE"/>
    <w:rsid w:val="00881037"/>
    <w:rsid w:val="00882783"/>
    <w:rsid w:val="008827AA"/>
    <w:rsid w:val="00883847"/>
    <w:rsid w:val="008842F5"/>
    <w:rsid w:val="00884DA1"/>
    <w:rsid w:val="008853A0"/>
    <w:rsid w:val="00886697"/>
    <w:rsid w:val="00887957"/>
    <w:rsid w:val="008879AB"/>
    <w:rsid w:val="00887C60"/>
    <w:rsid w:val="00887C82"/>
    <w:rsid w:val="00894657"/>
    <w:rsid w:val="00895CC8"/>
    <w:rsid w:val="00897E61"/>
    <w:rsid w:val="008A1E0E"/>
    <w:rsid w:val="008A36E1"/>
    <w:rsid w:val="008A462E"/>
    <w:rsid w:val="008B1E9B"/>
    <w:rsid w:val="008B2C1F"/>
    <w:rsid w:val="008B3E83"/>
    <w:rsid w:val="008C2000"/>
    <w:rsid w:val="008C44D1"/>
    <w:rsid w:val="008C71DB"/>
    <w:rsid w:val="008C730F"/>
    <w:rsid w:val="008D1D0A"/>
    <w:rsid w:val="008D1D17"/>
    <w:rsid w:val="008D39EA"/>
    <w:rsid w:val="008D6343"/>
    <w:rsid w:val="008D7025"/>
    <w:rsid w:val="008E0B69"/>
    <w:rsid w:val="008E575C"/>
    <w:rsid w:val="008F0B48"/>
    <w:rsid w:val="008F15D6"/>
    <w:rsid w:val="008F3404"/>
    <w:rsid w:val="008F38C7"/>
    <w:rsid w:val="008F5933"/>
    <w:rsid w:val="00910E3E"/>
    <w:rsid w:val="00911B90"/>
    <w:rsid w:val="00913407"/>
    <w:rsid w:val="0091526A"/>
    <w:rsid w:val="009169F8"/>
    <w:rsid w:val="0091724E"/>
    <w:rsid w:val="009175E9"/>
    <w:rsid w:val="009273FE"/>
    <w:rsid w:val="009316BC"/>
    <w:rsid w:val="00931CB4"/>
    <w:rsid w:val="009354F0"/>
    <w:rsid w:val="009357E9"/>
    <w:rsid w:val="00942253"/>
    <w:rsid w:val="009444A6"/>
    <w:rsid w:val="00945987"/>
    <w:rsid w:val="009523E1"/>
    <w:rsid w:val="0095273F"/>
    <w:rsid w:val="00953E2F"/>
    <w:rsid w:val="00955F8C"/>
    <w:rsid w:val="009563E3"/>
    <w:rsid w:val="009606C1"/>
    <w:rsid w:val="00961E90"/>
    <w:rsid w:val="009642A0"/>
    <w:rsid w:val="00971255"/>
    <w:rsid w:val="00971898"/>
    <w:rsid w:val="00973B3C"/>
    <w:rsid w:val="00974098"/>
    <w:rsid w:val="00980713"/>
    <w:rsid w:val="00985B65"/>
    <w:rsid w:val="009900AD"/>
    <w:rsid w:val="00993330"/>
    <w:rsid w:val="00995C47"/>
    <w:rsid w:val="009A4004"/>
    <w:rsid w:val="009A6F19"/>
    <w:rsid w:val="009A7A96"/>
    <w:rsid w:val="009B0DF2"/>
    <w:rsid w:val="009B2832"/>
    <w:rsid w:val="009B28A6"/>
    <w:rsid w:val="009B59E7"/>
    <w:rsid w:val="009B6744"/>
    <w:rsid w:val="009C2434"/>
    <w:rsid w:val="009C2A43"/>
    <w:rsid w:val="009C2EB4"/>
    <w:rsid w:val="009D0486"/>
    <w:rsid w:val="009D2948"/>
    <w:rsid w:val="009D2B3A"/>
    <w:rsid w:val="009D2EB5"/>
    <w:rsid w:val="009D5A3F"/>
    <w:rsid w:val="009D6433"/>
    <w:rsid w:val="009D7A03"/>
    <w:rsid w:val="009E4277"/>
    <w:rsid w:val="009E6690"/>
    <w:rsid w:val="009F0459"/>
    <w:rsid w:val="009F22BD"/>
    <w:rsid w:val="009F54C1"/>
    <w:rsid w:val="00A00439"/>
    <w:rsid w:val="00A01864"/>
    <w:rsid w:val="00A05158"/>
    <w:rsid w:val="00A05376"/>
    <w:rsid w:val="00A0613A"/>
    <w:rsid w:val="00A065A3"/>
    <w:rsid w:val="00A10EE0"/>
    <w:rsid w:val="00A13794"/>
    <w:rsid w:val="00A138EF"/>
    <w:rsid w:val="00A15E8F"/>
    <w:rsid w:val="00A162D7"/>
    <w:rsid w:val="00A203CC"/>
    <w:rsid w:val="00A210A6"/>
    <w:rsid w:val="00A24E45"/>
    <w:rsid w:val="00A25488"/>
    <w:rsid w:val="00A267F2"/>
    <w:rsid w:val="00A30D34"/>
    <w:rsid w:val="00A31188"/>
    <w:rsid w:val="00A32A6A"/>
    <w:rsid w:val="00A33F80"/>
    <w:rsid w:val="00A3486A"/>
    <w:rsid w:val="00A34B72"/>
    <w:rsid w:val="00A40211"/>
    <w:rsid w:val="00A46269"/>
    <w:rsid w:val="00A53B82"/>
    <w:rsid w:val="00A55B46"/>
    <w:rsid w:val="00A6480A"/>
    <w:rsid w:val="00A648F1"/>
    <w:rsid w:val="00A65659"/>
    <w:rsid w:val="00A66685"/>
    <w:rsid w:val="00A7089B"/>
    <w:rsid w:val="00A73DEA"/>
    <w:rsid w:val="00A74185"/>
    <w:rsid w:val="00A74371"/>
    <w:rsid w:val="00A7448C"/>
    <w:rsid w:val="00A775BC"/>
    <w:rsid w:val="00A77E78"/>
    <w:rsid w:val="00A8234A"/>
    <w:rsid w:val="00A83AD3"/>
    <w:rsid w:val="00A84C6B"/>
    <w:rsid w:val="00A85623"/>
    <w:rsid w:val="00A86A01"/>
    <w:rsid w:val="00A872B0"/>
    <w:rsid w:val="00A8748C"/>
    <w:rsid w:val="00A90CD8"/>
    <w:rsid w:val="00A975EA"/>
    <w:rsid w:val="00A97BFD"/>
    <w:rsid w:val="00AA052F"/>
    <w:rsid w:val="00AA054A"/>
    <w:rsid w:val="00AA66FF"/>
    <w:rsid w:val="00AA76B8"/>
    <w:rsid w:val="00AB02B0"/>
    <w:rsid w:val="00AB06A5"/>
    <w:rsid w:val="00AB13DB"/>
    <w:rsid w:val="00AB18E1"/>
    <w:rsid w:val="00AB762B"/>
    <w:rsid w:val="00AC0F39"/>
    <w:rsid w:val="00AC1F39"/>
    <w:rsid w:val="00AC1F8F"/>
    <w:rsid w:val="00AC4216"/>
    <w:rsid w:val="00AD1C27"/>
    <w:rsid w:val="00AD33DA"/>
    <w:rsid w:val="00AD5013"/>
    <w:rsid w:val="00AD642A"/>
    <w:rsid w:val="00AD6D6B"/>
    <w:rsid w:val="00AE16A8"/>
    <w:rsid w:val="00AE4F3A"/>
    <w:rsid w:val="00AF20DF"/>
    <w:rsid w:val="00AF70E5"/>
    <w:rsid w:val="00AF7DEF"/>
    <w:rsid w:val="00B00BA5"/>
    <w:rsid w:val="00B00D89"/>
    <w:rsid w:val="00B01499"/>
    <w:rsid w:val="00B03082"/>
    <w:rsid w:val="00B04580"/>
    <w:rsid w:val="00B07F6B"/>
    <w:rsid w:val="00B1010B"/>
    <w:rsid w:val="00B1103C"/>
    <w:rsid w:val="00B1128C"/>
    <w:rsid w:val="00B11DF8"/>
    <w:rsid w:val="00B134FD"/>
    <w:rsid w:val="00B16019"/>
    <w:rsid w:val="00B329CD"/>
    <w:rsid w:val="00B352F3"/>
    <w:rsid w:val="00B41130"/>
    <w:rsid w:val="00B43386"/>
    <w:rsid w:val="00B4587C"/>
    <w:rsid w:val="00B4653B"/>
    <w:rsid w:val="00B4698C"/>
    <w:rsid w:val="00B505BC"/>
    <w:rsid w:val="00B52FB4"/>
    <w:rsid w:val="00B54840"/>
    <w:rsid w:val="00B56FD6"/>
    <w:rsid w:val="00B60E65"/>
    <w:rsid w:val="00B615B5"/>
    <w:rsid w:val="00B6698E"/>
    <w:rsid w:val="00B67A33"/>
    <w:rsid w:val="00B71CEF"/>
    <w:rsid w:val="00B728CD"/>
    <w:rsid w:val="00B774B1"/>
    <w:rsid w:val="00B8162A"/>
    <w:rsid w:val="00B8603D"/>
    <w:rsid w:val="00B91903"/>
    <w:rsid w:val="00B9255D"/>
    <w:rsid w:val="00B92D0A"/>
    <w:rsid w:val="00B9303F"/>
    <w:rsid w:val="00B939F4"/>
    <w:rsid w:val="00B94CEF"/>
    <w:rsid w:val="00B95148"/>
    <w:rsid w:val="00B95B5A"/>
    <w:rsid w:val="00BA102F"/>
    <w:rsid w:val="00BA1723"/>
    <w:rsid w:val="00BA2359"/>
    <w:rsid w:val="00BA448D"/>
    <w:rsid w:val="00BA5AD6"/>
    <w:rsid w:val="00BA61E1"/>
    <w:rsid w:val="00BA7079"/>
    <w:rsid w:val="00BA7418"/>
    <w:rsid w:val="00BB2B16"/>
    <w:rsid w:val="00BB725A"/>
    <w:rsid w:val="00BC0714"/>
    <w:rsid w:val="00BC4447"/>
    <w:rsid w:val="00BC572A"/>
    <w:rsid w:val="00BC6601"/>
    <w:rsid w:val="00BD026A"/>
    <w:rsid w:val="00BD0A84"/>
    <w:rsid w:val="00BE12CD"/>
    <w:rsid w:val="00BE3DCB"/>
    <w:rsid w:val="00BE5B57"/>
    <w:rsid w:val="00BE66CA"/>
    <w:rsid w:val="00BE6D21"/>
    <w:rsid w:val="00BF1C30"/>
    <w:rsid w:val="00BF2AB0"/>
    <w:rsid w:val="00BF5E72"/>
    <w:rsid w:val="00C034A1"/>
    <w:rsid w:val="00C04448"/>
    <w:rsid w:val="00C060DE"/>
    <w:rsid w:val="00C0623D"/>
    <w:rsid w:val="00C0624A"/>
    <w:rsid w:val="00C108FE"/>
    <w:rsid w:val="00C122C2"/>
    <w:rsid w:val="00C1421C"/>
    <w:rsid w:val="00C166C7"/>
    <w:rsid w:val="00C176CC"/>
    <w:rsid w:val="00C20155"/>
    <w:rsid w:val="00C228CE"/>
    <w:rsid w:val="00C23555"/>
    <w:rsid w:val="00C2441A"/>
    <w:rsid w:val="00C258EA"/>
    <w:rsid w:val="00C27D11"/>
    <w:rsid w:val="00C316D3"/>
    <w:rsid w:val="00C34739"/>
    <w:rsid w:val="00C37603"/>
    <w:rsid w:val="00C40DB3"/>
    <w:rsid w:val="00C410FD"/>
    <w:rsid w:val="00C433B0"/>
    <w:rsid w:val="00C43942"/>
    <w:rsid w:val="00C43EA1"/>
    <w:rsid w:val="00C444C0"/>
    <w:rsid w:val="00C44F4A"/>
    <w:rsid w:val="00C51854"/>
    <w:rsid w:val="00C519C0"/>
    <w:rsid w:val="00C60081"/>
    <w:rsid w:val="00C60DD6"/>
    <w:rsid w:val="00C618F4"/>
    <w:rsid w:val="00C63A84"/>
    <w:rsid w:val="00C6753C"/>
    <w:rsid w:val="00C71CE9"/>
    <w:rsid w:val="00C724FE"/>
    <w:rsid w:val="00C76DC3"/>
    <w:rsid w:val="00C837B6"/>
    <w:rsid w:val="00C850A0"/>
    <w:rsid w:val="00C856BC"/>
    <w:rsid w:val="00C86DC1"/>
    <w:rsid w:val="00C959DE"/>
    <w:rsid w:val="00C96175"/>
    <w:rsid w:val="00C971C6"/>
    <w:rsid w:val="00CA1470"/>
    <w:rsid w:val="00CA1B4D"/>
    <w:rsid w:val="00CA6407"/>
    <w:rsid w:val="00CA6E0D"/>
    <w:rsid w:val="00CA6EB5"/>
    <w:rsid w:val="00CB1ECF"/>
    <w:rsid w:val="00CB2B44"/>
    <w:rsid w:val="00CB408C"/>
    <w:rsid w:val="00CB4F74"/>
    <w:rsid w:val="00CB7940"/>
    <w:rsid w:val="00CC062F"/>
    <w:rsid w:val="00CC2745"/>
    <w:rsid w:val="00CD1000"/>
    <w:rsid w:val="00CD71C2"/>
    <w:rsid w:val="00CE1139"/>
    <w:rsid w:val="00CE6C9E"/>
    <w:rsid w:val="00CF48F7"/>
    <w:rsid w:val="00CF4CDD"/>
    <w:rsid w:val="00CF595A"/>
    <w:rsid w:val="00D01C98"/>
    <w:rsid w:val="00D02D5A"/>
    <w:rsid w:val="00D031A7"/>
    <w:rsid w:val="00D031FA"/>
    <w:rsid w:val="00D03305"/>
    <w:rsid w:val="00D042CF"/>
    <w:rsid w:val="00D04659"/>
    <w:rsid w:val="00D04FC6"/>
    <w:rsid w:val="00D05ACD"/>
    <w:rsid w:val="00D1005C"/>
    <w:rsid w:val="00D10462"/>
    <w:rsid w:val="00D13C5E"/>
    <w:rsid w:val="00D14206"/>
    <w:rsid w:val="00D15131"/>
    <w:rsid w:val="00D16396"/>
    <w:rsid w:val="00D20A3C"/>
    <w:rsid w:val="00D22098"/>
    <w:rsid w:val="00D2661F"/>
    <w:rsid w:val="00D26DB9"/>
    <w:rsid w:val="00D3000F"/>
    <w:rsid w:val="00D30D66"/>
    <w:rsid w:val="00D30DF4"/>
    <w:rsid w:val="00D32213"/>
    <w:rsid w:val="00D4030A"/>
    <w:rsid w:val="00D42AFE"/>
    <w:rsid w:val="00D444F0"/>
    <w:rsid w:val="00D47A5A"/>
    <w:rsid w:val="00D50FB7"/>
    <w:rsid w:val="00D525C3"/>
    <w:rsid w:val="00D53650"/>
    <w:rsid w:val="00D55246"/>
    <w:rsid w:val="00D559E1"/>
    <w:rsid w:val="00D56268"/>
    <w:rsid w:val="00D60D41"/>
    <w:rsid w:val="00D6627F"/>
    <w:rsid w:val="00D70541"/>
    <w:rsid w:val="00D713B4"/>
    <w:rsid w:val="00D72FF0"/>
    <w:rsid w:val="00D74818"/>
    <w:rsid w:val="00D76EB4"/>
    <w:rsid w:val="00D81C60"/>
    <w:rsid w:val="00D82FB9"/>
    <w:rsid w:val="00D85DD0"/>
    <w:rsid w:val="00D8705F"/>
    <w:rsid w:val="00D9000F"/>
    <w:rsid w:val="00D935A6"/>
    <w:rsid w:val="00D970B4"/>
    <w:rsid w:val="00DA19D3"/>
    <w:rsid w:val="00DA1AED"/>
    <w:rsid w:val="00DA323A"/>
    <w:rsid w:val="00DA32CA"/>
    <w:rsid w:val="00DA35AB"/>
    <w:rsid w:val="00DA37FE"/>
    <w:rsid w:val="00DA4156"/>
    <w:rsid w:val="00DA7D1A"/>
    <w:rsid w:val="00DB0572"/>
    <w:rsid w:val="00DB18DD"/>
    <w:rsid w:val="00DB28F2"/>
    <w:rsid w:val="00DB3B1A"/>
    <w:rsid w:val="00DB6307"/>
    <w:rsid w:val="00DB6EE8"/>
    <w:rsid w:val="00DC020D"/>
    <w:rsid w:val="00DC0EDC"/>
    <w:rsid w:val="00DC5FE7"/>
    <w:rsid w:val="00DC6B6E"/>
    <w:rsid w:val="00DD1927"/>
    <w:rsid w:val="00DD561D"/>
    <w:rsid w:val="00DD769B"/>
    <w:rsid w:val="00DE6935"/>
    <w:rsid w:val="00DE7816"/>
    <w:rsid w:val="00DE7DB7"/>
    <w:rsid w:val="00DE7F27"/>
    <w:rsid w:val="00DF0CCB"/>
    <w:rsid w:val="00DF4B27"/>
    <w:rsid w:val="00DF5C57"/>
    <w:rsid w:val="00DF740E"/>
    <w:rsid w:val="00E00209"/>
    <w:rsid w:val="00E002D5"/>
    <w:rsid w:val="00E00E9F"/>
    <w:rsid w:val="00E04E7D"/>
    <w:rsid w:val="00E061F8"/>
    <w:rsid w:val="00E06CFD"/>
    <w:rsid w:val="00E07365"/>
    <w:rsid w:val="00E13962"/>
    <w:rsid w:val="00E151F2"/>
    <w:rsid w:val="00E20056"/>
    <w:rsid w:val="00E213F5"/>
    <w:rsid w:val="00E26939"/>
    <w:rsid w:val="00E320E2"/>
    <w:rsid w:val="00E339F7"/>
    <w:rsid w:val="00E36610"/>
    <w:rsid w:val="00E36D75"/>
    <w:rsid w:val="00E40514"/>
    <w:rsid w:val="00E406D5"/>
    <w:rsid w:val="00E41EC7"/>
    <w:rsid w:val="00E41F01"/>
    <w:rsid w:val="00E4268E"/>
    <w:rsid w:val="00E42E83"/>
    <w:rsid w:val="00E43B31"/>
    <w:rsid w:val="00E443D7"/>
    <w:rsid w:val="00E44CAB"/>
    <w:rsid w:val="00E458FE"/>
    <w:rsid w:val="00E47458"/>
    <w:rsid w:val="00E5549C"/>
    <w:rsid w:val="00E56363"/>
    <w:rsid w:val="00E56DB6"/>
    <w:rsid w:val="00E5780F"/>
    <w:rsid w:val="00E57DE5"/>
    <w:rsid w:val="00E651C2"/>
    <w:rsid w:val="00E71ADB"/>
    <w:rsid w:val="00E808B2"/>
    <w:rsid w:val="00E84FEB"/>
    <w:rsid w:val="00E85045"/>
    <w:rsid w:val="00E85113"/>
    <w:rsid w:val="00E942ED"/>
    <w:rsid w:val="00E96858"/>
    <w:rsid w:val="00E9711C"/>
    <w:rsid w:val="00E97264"/>
    <w:rsid w:val="00EA3BB9"/>
    <w:rsid w:val="00EA4D7D"/>
    <w:rsid w:val="00EA59B0"/>
    <w:rsid w:val="00EB03D8"/>
    <w:rsid w:val="00EB1218"/>
    <w:rsid w:val="00EB1612"/>
    <w:rsid w:val="00EB1CAB"/>
    <w:rsid w:val="00EB2E90"/>
    <w:rsid w:val="00EB4EAD"/>
    <w:rsid w:val="00EB69C2"/>
    <w:rsid w:val="00EB7755"/>
    <w:rsid w:val="00EC19DC"/>
    <w:rsid w:val="00EC223B"/>
    <w:rsid w:val="00EC45DC"/>
    <w:rsid w:val="00EC5B85"/>
    <w:rsid w:val="00EC76A1"/>
    <w:rsid w:val="00EC7AF8"/>
    <w:rsid w:val="00ED3A16"/>
    <w:rsid w:val="00ED52A9"/>
    <w:rsid w:val="00ED5EBD"/>
    <w:rsid w:val="00EE1B67"/>
    <w:rsid w:val="00EE2396"/>
    <w:rsid w:val="00EE42B4"/>
    <w:rsid w:val="00EF2331"/>
    <w:rsid w:val="00EF2A80"/>
    <w:rsid w:val="00EF306F"/>
    <w:rsid w:val="00EF3249"/>
    <w:rsid w:val="00F002BC"/>
    <w:rsid w:val="00F01B07"/>
    <w:rsid w:val="00F04146"/>
    <w:rsid w:val="00F05DA7"/>
    <w:rsid w:val="00F12410"/>
    <w:rsid w:val="00F1260D"/>
    <w:rsid w:val="00F12677"/>
    <w:rsid w:val="00F128F3"/>
    <w:rsid w:val="00F15E48"/>
    <w:rsid w:val="00F1690E"/>
    <w:rsid w:val="00F17757"/>
    <w:rsid w:val="00F21E9C"/>
    <w:rsid w:val="00F24230"/>
    <w:rsid w:val="00F24DA7"/>
    <w:rsid w:val="00F259EC"/>
    <w:rsid w:val="00F25D99"/>
    <w:rsid w:val="00F278C3"/>
    <w:rsid w:val="00F27D83"/>
    <w:rsid w:val="00F30021"/>
    <w:rsid w:val="00F36B9D"/>
    <w:rsid w:val="00F42823"/>
    <w:rsid w:val="00F4283C"/>
    <w:rsid w:val="00F44F5E"/>
    <w:rsid w:val="00F4501A"/>
    <w:rsid w:val="00F511EF"/>
    <w:rsid w:val="00F54EE4"/>
    <w:rsid w:val="00F57F52"/>
    <w:rsid w:val="00F6185D"/>
    <w:rsid w:val="00F624DB"/>
    <w:rsid w:val="00F63334"/>
    <w:rsid w:val="00F65F9C"/>
    <w:rsid w:val="00F67970"/>
    <w:rsid w:val="00F7176A"/>
    <w:rsid w:val="00F71B87"/>
    <w:rsid w:val="00F71BD7"/>
    <w:rsid w:val="00F72B0D"/>
    <w:rsid w:val="00F73BCE"/>
    <w:rsid w:val="00F74B14"/>
    <w:rsid w:val="00F75141"/>
    <w:rsid w:val="00F77391"/>
    <w:rsid w:val="00F8181C"/>
    <w:rsid w:val="00F83BC0"/>
    <w:rsid w:val="00F92C98"/>
    <w:rsid w:val="00F95250"/>
    <w:rsid w:val="00F96C98"/>
    <w:rsid w:val="00FA3E6D"/>
    <w:rsid w:val="00FA4B5F"/>
    <w:rsid w:val="00FA54A6"/>
    <w:rsid w:val="00FA5867"/>
    <w:rsid w:val="00FA5899"/>
    <w:rsid w:val="00FA68EC"/>
    <w:rsid w:val="00FA6EAF"/>
    <w:rsid w:val="00FA7085"/>
    <w:rsid w:val="00FB075C"/>
    <w:rsid w:val="00FB0A6C"/>
    <w:rsid w:val="00FB38A9"/>
    <w:rsid w:val="00FB58C3"/>
    <w:rsid w:val="00FB5DDB"/>
    <w:rsid w:val="00FC01E9"/>
    <w:rsid w:val="00FC0209"/>
    <w:rsid w:val="00FC0975"/>
    <w:rsid w:val="00FC239C"/>
    <w:rsid w:val="00FC3B84"/>
    <w:rsid w:val="00FC3EF0"/>
    <w:rsid w:val="00FD7B68"/>
    <w:rsid w:val="00FD7FF1"/>
    <w:rsid w:val="00FE023F"/>
    <w:rsid w:val="00FE04BA"/>
    <w:rsid w:val="00FE076D"/>
    <w:rsid w:val="00FE1708"/>
    <w:rsid w:val="00FE324B"/>
    <w:rsid w:val="00FE66B7"/>
    <w:rsid w:val="00FF2B56"/>
    <w:rsid w:val="00FF4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113B7D8"/>
  <w15:docId w15:val="{5E297ECE-E367-4860-8D47-860531C79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2F94"/>
  </w:style>
  <w:style w:type="paragraph" w:styleId="1">
    <w:name w:val="heading 1"/>
    <w:basedOn w:val="a"/>
    <w:next w:val="a"/>
    <w:link w:val="10"/>
    <w:qFormat/>
    <w:rsid w:val="009C2EB4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nhideWhenUsed/>
    <w:qFormat/>
    <w:rsid w:val="003F116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032F94"/>
    <w:pPr>
      <w:keepNext/>
      <w:jc w:val="center"/>
      <w:outlineLvl w:val="3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locked/>
    <w:rsid w:val="00A6480A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ConsPlusNormal">
    <w:name w:val="ConsPlusNormal"/>
    <w:basedOn w:val="a"/>
    <w:link w:val="ConsPlusNormal0"/>
    <w:rsid w:val="00032F9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ody Text"/>
    <w:basedOn w:val="a"/>
    <w:link w:val="a4"/>
    <w:rsid w:val="00032F94"/>
    <w:pPr>
      <w:shd w:val="clear" w:color="auto" w:fill="FFFFFF"/>
      <w:spacing w:before="540" w:line="360" w:lineRule="exact"/>
      <w:jc w:val="both"/>
    </w:pPr>
    <w:rPr>
      <w:noProof/>
      <w:sz w:val="27"/>
      <w:szCs w:val="27"/>
    </w:rPr>
  </w:style>
  <w:style w:type="character" w:customStyle="1" w:styleId="a4">
    <w:name w:val="Основной текст Знак"/>
    <w:basedOn w:val="a0"/>
    <w:link w:val="a3"/>
    <w:locked/>
    <w:rsid w:val="00A6480A"/>
    <w:rPr>
      <w:rFonts w:cs="Times New Roman"/>
      <w:sz w:val="20"/>
      <w:szCs w:val="20"/>
    </w:rPr>
  </w:style>
  <w:style w:type="paragraph" w:customStyle="1" w:styleId="ConsPlusTitle">
    <w:name w:val="ConsPlusTitle"/>
    <w:rsid w:val="00032F9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5">
    <w:name w:val="Основной текст + Полужирный"/>
    <w:uiPriority w:val="99"/>
    <w:rsid w:val="00032F94"/>
    <w:rPr>
      <w:b/>
      <w:sz w:val="27"/>
    </w:rPr>
  </w:style>
  <w:style w:type="paragraph" w:styleId="a6">
    <w:name w:val="Balloon Text"/>
    <w:basedOn w:val="a"/>
    <w:link w:val="a7"/>
    <w:rsid w:val="00032F9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locked/>
    <w:rsid w:val="00A6480A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FE04B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8">
    <w:name w:val="Table Grid"/>
    <w:basedOn w:val="a1"/>
    <w:uiPriority w:val="99"/>
    <w:rsid w:val="00FE04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нак1"/>
    <w:basedOn w:val="a"/>
    <w:uiPriority w:val="99"/>
    <w:rsid w:val="00FE04BA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30">
    <w:name w:val="Заголовок 3 Знак"/>
    <w:basedOn w:val="a0"/>
    <w:link w:val="3"/>
    <w:rsid w:val="003F1164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formattexttopleveltext">
    <w:name w:val="formattext topleveltext"/>
    <w:basedOn w:val="a"/>
    <w:rsid w:val="003F1164"/>
    <w:pPr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basedOn w:val="a0"/>
    <w:rsid w:val="00D970B4"/>
    <w:rPr>
      <w:color w:val="0000FF"/>
      <w:u w:val="single"/>
    </w:rPr>
  </w:style>
  <w:style w:type="character" w:customStyle="1" w:styleId="s3">
    <w:name w:val="s3"/>
    <w:basedOn w:val="a0"/>
    <w:rsid w:val="005C2219"/>
    <w:rPr>
      <w:rFonts w:cs="Times New Roman"/>
    </w:rPr>
  </w:style>
  <w:style w:type="character" w:customStyle="1" w:styleId="aa">
    <w:name w:val="Основной текст_"/>
    <w:basedOn w:val="a0"/>
    <w:link w:val="12"/>
    <w:uiPriority w:val="99"/>
    <w:locked/>
    <w:rsid w:val="00E41F01"/>
    <w:rPr>
      <w:spacing w:val="4"/>
      <w:sz w:val="25"/>
      <w:szCs w:val="25"/>
      <w:shd w:val="clear" w:color="auto" w:fill="FFFFFF"/>
    </w:rPr>
  </w:style>
  <w:style w:type="paragraph" w:customStyle="1" w:styleId="12">
    <w:name w:val="Основной текст1"/>
    <w:basedOn w:val="a"/>
    <w:link w:val="aa"/>
    <w:uiPriority w:val="99"/>
    <w:rsid w:val="00E41F01"/>
    <w:pPr>
      <w:widowControl w:val="0"/>
      <w:shd w:val="clear" w:color="auto" w:fill="FFFFFF"/>
      <w:spacing w:before="540" w:line="355" w:lineRule="exact"/>
      <w:jc w:val="both"/>
    </w:pPr>
    <w:rPr>
      <w:spacing w:val="4"/>
      <w:sz w:val="25"/>
      <w:szCs w:val="25"/>
      <w:shd w:val="clear" w:color="auto" w:fill="FFFFFF"/>
    </w:rPr>
  </w:style>
  <w:style w:type="paragraph" w:styleId="ab">
    <w:name w:val="header"/>
    <w:basedOn w:val="a"/>
    <w:link w:val="ac"/>
    <w:unhideWhenUsed/>
    <w:rsid w:val="008827A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827AA"/>
  </w:style>
  <w:style w:type="paragraph" w:styleId="ad">
    <w:name w:val="footer"/>
    <w:basedOn w:val="a"/>
    <w:link w:val="ae"/>
    <w:uiPriority w:val="99"/>
    <w:unhideWhenUsed/>
    <w:rsid w:val="008827A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827AA"/>
  </w:style>
  <w:style w:type="paragraph" w:customStyle="1" w:styleId="af">
    <w:name w:val="Заголовок к тексту"/>
    <w:basedOn w:val="a"/>
    <w:next w:val="a3"/>
    <w:rsid w:val="00F7176A"/>
    <w:pPr>
      <w:suppressAutoHyphens/>
      <w:spacing w:after="480" w:line="240" w:lineRule="exact"/>
    </w:pPr>
    <w:rPr>
      <w:sz w:val="28"/>
    </w:rPr>
  </w:style>
  <w:style w:type="paragraph" w:customStyle="1" w:styleId="af0">
    <w:name w:val="Исполнитель"/>
    <w:basedOn w:val="a3"/>
    <w:rsid w:val="00F7176A"/>
    <w:pPr>
      <w:shd w:val="clear" w:color="auto" w:fill="auto"/>
      <w:suppressAutoHyphens/>
      <w:spacing w:before="0" w:line="240" w:lineRule="exact"/>
      <w:jc w:val="left"/>
    </w:pPr>
    <w:rPr>
      <w:noProof w:val="0"/>
      <w:sz w:val="20"/>
      <w:szCs w:val="20"/>
    </w:rPr>
  </w:style>
  <w:style w:type="paragraph" w:customStyle="1" w:styleId="af1">
    <w:name w:val="регистрационные поля"/>
    <w:basedOn w:val="a"/>
    <w:rsid w:val="00F7176A"/>
    <w:pPr>
      <w:spacing w:line="240" w:lineRule="exact"/>
      <w:jc w:val="center"/>
    </w:pPr>
    <w:rPr>
      <w:sz w:val="28"/>
      <w:lang w:val="en-US"/>
    </w:rPr>
  </w:style>
  <w:style w:type="paragraph" w:customStyle="1" w:styleId="ConsNormal">
    <w:name w:val="ConsNormal"/>
    <w:rsid w:val="00C44F4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styleId="31">
    <w:name w:val="Body Text 3"/>
    <w:basedOn w:val="a"/>
    <w:link w:val="32"/>
    <w:unhideWhenUsed/>
    <w:rsid w:val="00B0308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B03082"/>
    <w:rPr>
      <w:sz w:val="16"/>
      <w:szCs w:val="16"/>
    </w:rPr>
  </w:style>
  <w:style w:type="character" w:customStyle="1" w:styleId="10">
    <w:name w:val="Заголовок 1 Знак"/>
    <w:basedOn w:val="a0"/>
    <w:link w:val="1"/>
    <w:rsid w:val="009C2EB4"/>
    <w:rPr>
      <w:rFonts w:ascii="Cambria" w:hAnsi="Cambria"/>
      <w:b/>
      <w:bCs/>
      <w:color w:val="365F91"/>
      <w:sz w:val="28"/>
      <w:szCs w:val="28"/>
      <w:lang w:val="x-none" w:eastAsia="x-none"/>
    </w:rPr>
  </w:style>
  <w:style w:type="numbering" w:customStyle="1" w:styleId="13">
    <w:name w:val="Нет списка1"/>
    <w:next w:val="a2"/>
    <w:semiHidden/>
    <w:unhideWhenUsed/>
    <w:rsid w:val="009C2EB4"/>
  </w:style>
  <w:style w:type="paragraph" w:customStyle="1" w:styleId="af2">
    <w:name w:val="Адресат"/>
    <w:basedOn w:val="a"/>
    <w:rsid w:val="009C2EB4"/>
    <w:pPr>
      <w:suppressAutoHyphens/>
      <w:spacing w:line="240" w:lineRule="exact"/>
    </w:pPr>
    <w:rPr>
      <w:sz w:val="28"/>
    </w:rPr>
  </w:style>
  <w:style w:type="character" w:styleId="af3">
    <w:name w:val="page number"/>
    <w:rsid w:val="009C2EB4"/>
  </w:style>
  <w:style w:type="paragraph" w:styleId="af4">
    <w:name w:val="Signature"/>
    <w:basedOn w:val="a"/>
    <w:next w:val="a3"/>
    <w:link w:val="af5"/>
    <w:rsid w:val="009C2EB4"/>
    <w:pPr>
      <w:tabs>
        <w:tab w:val="left" w:pos="5103"/>
        <w:tab w:val="right" w:pos="9639"/>
      </w:tabs>
      <w:suppressAutoHyphens/>
      <w:spacing w:before="480" w:line="240" w:lineRule="exact"/>
      <w:jc w:val="right"/>
    </w:pPr>
    <w:rPr>
      <w:sz w:val="28"/>
      <w:lang w:val="x-none" w:eastAsia="x-none"/>
    </w:rPr>
  </w:style>
  <w:style w:type="character" w:customStyle="1" w:styleId="af5">
    <w:name w:val="Подпись Знак"/>
    <w:basedOn w:val="a0"/>
    <w:link w:val="af4"/>
    <w:rsid w:val="009C2EB4"/>
    <w:rPr>
      <w:sz w:val="28"/>
      <w:lang w:val="x-none" w:eastAsia="x-none"/>
    </w:rPr>
  </w:style>
  <w:style w:type="paragraph" w:customStyle="1" w:styleId="af6">
    <w:name w:val="Подпись на  бланке должностного лица"/>
    <w:basedOn w:val="a"/>
    <w:next w:val="a3"/>
    <w:rsid w:val="009C2EB4"/>
    <w:pPr>
      <w:spacing w:before="480" w:line="240" w:lineRule="exact"/>
      <w:ind w:left="7088"/>
    </w:pPr>
    <w:rPr>
      <w:sz w:val="28"/>
    </w:rPr>
  </w:style>
  <w:style w:type="paragraph" w:customStyle="1" w:styleId="af7">
    <w:name w:val="Приложение"/>
    <w:basedOn w:val="a3"/>
    <w:rsid w:val="009C2EB4"/>
    <w:pPr>
      <w:shd w:val="clear" w:color="auto" w:fill="auto"/>
      <w:tabs>
        <w:tab w:val="left" w:pos="1673"/>
      </w:tabs>
      <w:suppressAutoHyphens/>
      <w:spacing w:before="240" w:line="240" w:lineRule="exact"/>
      <w:ind w:left="1985" w:hanging="1985"/>
    </w:pPr>
    <w:rPr>
      <w:noProof w:val="0"/>
      <w:sz w:val="28"/>
      <w:szCs w:val="20"/>
      <w:lang w:val="x-none" w:eastAsia="x-none"/>
    </w:rPr>
  </w:style>
  <w:style w:type="paragraph" w:styleId="af8">
    <w:name w:val="Normal (Web)"/>
    <w:basedOn w:val="a"/>
    <w:rsid w:val="009C2EB4"/>
    <w:pPr>
      <w:spacing w:before="100" w:beforeAutospacing="1" w:after="100" w:afterAutospacing="1"/>
    </w:pPr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9C2EB4"/>
    <w:rPr>
      <w:rFonts w:ascii="Arial" w:hAnsi="Arial" w:cs="Arial"/>
    </w:rPr>
  </w:style>
  <w:style w:type="paragraph" w:customStyle="1" w:styleId="af9">
    <w:name w:val="Содержимое таблицы"/>
    <w:basedOn w:val="a"/>
    <w:rsid w:val="009C2EB4"/>
    <w:pPr>
      <w:widowControl w:val="0"/>
      <w:suppressLineNumbers/>
      <w:suppressAutoHyphens/>
    </w:pPr>
    <w:rPr>
      <w:rFonts w:eastAsia="Arial Unicode MS" w:cs="Mangal"/>
      <w:kern w:val="1"/>
      <w:sz w:val="24"/>
      <w:szCs w:val="24"/>
      <w:lang w:eastAsia="hi-IN" w:bidi="hi-IN"/>
    </w:rPr>
  </w:style>
  <w:style w:type="paragraph" w:styleId="afa">
    <w:name w:val="List Paragraph"/>
    <w:basedOn w:val="a"/>
    <w:uiPriority w:val="34"/>
    <w:qFormat/>
    <w:rsid w:val="009C2EB4"/>
    <w:pPr>
      <w:ind w:left="720"/>
      <w:contextualSpacing/>
    </w:pPr>
    <w:rPr>
      <w:rFonts w:ascii="Calibri" w:hAnsi="Calibri"/>
      <w:sz w:val="24"/>
      <w:szCs w:val="24"/>
      <w:lang w:val="en-US" w:eastAsia="en-US"/>
    </w:rPr>
  </w:style>
  <w:style w:type="paragraph" w:customStyle="1" w:styleId="afb">
    <w:name w:val="Подпись на общем бланке"/>
    <w:next w:val="af0"/>
    <w:rsid w:val="009C2EB4"/>
    <w:pPr>
      <w:tabs>
        <w:tab w:val="right" w:pos="9639"/>
      </w:tabs>
      <w:suppressAutoHyphens/>
      <w:spacing w:before="480" w:line="240" w:lineRule="exact"/>
    </w:pPr>
    <w:rPr>
      <w:sz w:val="28"/>
    </w:rPr>
  </w:style>
  <w:style w:type="paragraph" w:customStyle="1" w:styleId="ConsPlusCell">
    <w:name w:val="ConsPlusCell"/>
    <w:rsid w:val="009C2EB4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character" w:customStyle="1" w:styleId="0">
    <w:name w:val="0Абзац Знак"/>
    <w:link w:val="00"/>
    <w:locked/>
    <w:rsid w:val="009C2EB4"/>
    <w:rPr>
      <w:color w:val="000000"/>
      <w:sz w:val="28"/>
    </w:rPr>
  </w:style>
  <w:style w:type="paragraph" w:customStyle="1" w:styleId="00">
    <w:name w:val="0Абзац"/>
    <w:basedOn w:val="af8"/>
    <w:link w:val="0"/>
    <w:rsid w:val="009C2EB4"/>
    <w:pPr>
      <w:spacing w:before="0" w:beforeAutospacing="0" w:after="120" w:afterAutospacing="0"/>
      <w:ind w:firstLine="709"/>
      <w:jc w:val="both"/>
    </w:pPr>
    <w:rPr>
      <w:color w:val="000000"/>
      <w:sz w:val="28"/>
      <w:szCs w:val="20"/>
    </w:rPr>
  </w:style>
  <w:style w:type="character" w:styleId="afc">
    <w:name w:val="line number"/>
    <w:rsid w:val="009C2EB4"/>
    <w:rPr>
      <w:rFonts w:cs="Times New Roman"/>
    </w:rPr>
  </w:style>
  <w:style w:type="paragraph" w:styleId="afd">
    <w:name w:val="No Spacing"/>
    <w:uiPriority w:val="1"/>
    <w:qFormat/>
    <w:rsid w:val="009C2EB4"/>
    <w:rPr>
      <w:rFonts w:ascii="Calibri" w:hAnsi="Calibri"/>
      <w:sz w:val="22"/>
      <w:szCs w:val="22"/>
    </w:rPr>
  </w:style>
  <w:style w:type="paragraph" w:customStyle="1" w:styleId="ConsPlusDocList">
    <w:name w:val="ConsPlusDocList"/>
    <w:next w:val="a"/>
    <w:rsid w:val="009C2EB4"/>
    <w:pPr>
      <w:widowControl w:val="0"/>
      <w:suppressAutoHyphens/>
      <w:autoSpaceDE w:val="0"/>
    </w:pPr>
    <w:rPr>
      <w:rFonts w:ascii="Arial" w:hAnsi="Arial" w:cs="Arial"/>
      <w:kern w:val="1"/>
      <w:lang w:val="de-DE" w:eastAsia="fa-IR" w:bidi="fa-IR"/>
    </w:rPr>
  </w:style>
  <w:style w:type="paragraph" w:customStyle="1" w:styleId="14">
    <w:name w:val="Стиль1"/>
    <w:rsid w:val="009C2EB4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fe">
    <w:name w:val="Emphasis"/>
    <w:qFormat/>
    <w:rsid w:val="009C2EB4"/>
    <w:rPr>
      <w:i/>
    </w:rPr>
  </w:style>
  <w:style w:type="character" w:customStyle="1" w:styleId="34">
    <w:name w:val="Основной текст34"/>
    <w:rsid w:val="009C2EB4"/>
    <w:rPr>
      <w:rFonts w:ascii="Times New Roman" w:hAnsi="Times New Roman"/>
      <w:spacing w:val="10"/>
      <w:sz w:val="25"/>
      <w:shd w:val="clear" w:color="auto" w:fill="FFFFFF"/>
    </w:rPr>
  </w:style>
  <w:style w:type="paragraph" w:customStyle="1" w:styleId="15">
    <w:name w:val="Без интервала1"/>
    <w:rsid w:val="009C2EB4"/>
    <w:rPr>
      <w:rFonts w:ascii="Calibri" w:hAnsi="Calibri"/>
      <w:sz w:val="22"/>
      <w:szCs w:val="22"/>
    </w:rPr>
  </w:style>
  <w:style w:type="character" w:customStyle="1" w:styleId="2">
    <w:name w:val="Основной текст (2)"/>
    <w:rsid w:val="009C2EB4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ru-RU" w:eastAsia="ru-RU"/>
    </w:rPr>
  </w:style>
  <w:style w:type="character" w:customStyle="1" w:styleId="aff">
    <w:name w:val="Заголовок Знак"/>
    <w:link w:val="aff0"/>
    <w:rsid w:val="009C2EB4"/>
    <w:rPr>
      <w:rFonts w:ascii="Arial" w:eastAsia="Arial Unicode MS" w:hAnsi="Arial" w:cs="Mangal"/>
      <w:kern w:val="1"/>
      <w:sz w:val="24"/>
      <w:szCs w:val="28"/>
      <w:lang w:eastAsia="hi-IN" w:bidi="hi-IN"/>
    </w:rPr>
  </w:style>
  <w:style w:type="paragraph" w:customStyle="1" w:styleId="20">
    <w:name w:val="Без интервала2"/>
    <w:rsid w:val="009C2EB4"/>
    <w:rPr>
      <w:rFonts w:ascii="Calibri" w:hAnsi="Calibri"/>
      <w:sz w:val="22"/>
      <w:szCs w:val="22"/>
    </w:rPr>
  </w:style>
  <w:style w:type="character" w:customStyle="1" w:styleId="aff1">
    <w:name w:val="Название Знак"/>
    <w:rsid w:val="009C2EB4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f0">
    <w:name w:val="Title"/>
    <w:basedOn w:val="a"/>
    <w:next w:val="a"/>
    <w:link w:val="aff"/>
    <w:qFormat/>
    <w:rsid w:val="009C2EB4"/>
    <w:pPr>
      <w:spacing w:before="240" w:after="60"/>
      <w:jc w:val="center"/>
      <w:outlineLvl w:val="0"/>
    </w:pPr>
    <w:rPr>
      <w:rFonts w:ascii="Arial" w:eastAsia="Arial Unicode MS" w:hAnsi="Arial" w:cs="Mangal"/>
      <w:kern w:val="1"/>
      <w:sz w:val="24"/>
      <w:szCs w:val="28"/>
      <w:lang w:eastAsia="hi-IN" w:bidi="hi-IN"/>
    </w:rPr>
  </w:style>
  <w:style w:type="character" w:customStyle="1" w:styleId="16">
    <w:name w:val="Заголовок Знак1"/>
    <w:basedOn w:val="a0"/>
    <w:uiPriority w:val="10"/>
    <w:rsid w:val="009C2E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7">
    <w:name w:val="Название Знак1"/>
    <w:rsid w:val="009C2EB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ff2">
    <w:name w:val="annotation reference"/>
    <w:basedOn w:val="a0"/>
    <w:uiPriority w:val="99"/>
    <w:semiHidden/>
    <w:unhideWhenUsed/>
    <w:rsid w:val="00850E17"/>
    <w:rPr>
      <w:sz w:val="16"/>
      <w:szCs w:val="16"/>
    </w:rPr>
  </w:style>
  <w:style w:type="paragraph" w:styleId="aff3">
    <w:name w:val="annotation text"/>
    <w:basedOn w:val="a"/>
    <w:link w:val="aff4"/>
    <w:uiPriority w:val="99"/>
    <w:semiHidden/>
    <w:unhideWhenUsed/>
    <w:rsid w:val="00850E17"/>
  </w:style>
  <w:style w:type="character" w:customStyle="1" w:styleId="aff4">
    <w:name w:val="Текст примечания Знак"/>
    <w:basedOn w:val="a0"/>
    <w:link w:val="aff3"/>
    <w:uiPriority w:val="99"/>
    <w:semiHidden/>
    <w:rsid w:val="00850E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7242">
      <w:bodyDiv w:val="1"/>
      <w:marLeft w:val="0"/>
      <w:marRight w:val="0"/>
      <w:marTop w:val="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843587">
          <w:marLeft w:val="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16568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6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iranda%20NG%20Native%20x32\User%20Data\gstarkova\Received%20Files\majahina@dcupfin\&#1054;&#1054;%20&#1082;&#1086;&#1084;&#1080;&#1089;&#1089;&#1080;&#1080;%20&#1087;&#1086;%20&#1053;&#1058;&#105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BC012E-12FA-4ED9-8339-FB069C4A8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ОО комиссии по НТО</Template>
  <TotalTime>13</TotalTime>
  <Pages>4</Pages>
  <Words>938</Words>
  <Characters>5347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6273</CharactersWithSpaces>
  <SharedDoc>false</SharedDoc>
  <HLinks>
    <vt:vector size="6" baseType="variant">
      <vt:variant>
        <vt:i4>7143551</vt:i4>
      </vt:variant>
      <vt:variant>
        <vt:i4>0</vt:i4>
      </vt:variant>
      <vt:variant>
        <vt:i4>0</vt:i4>
      </vt:variant>
      <vt:variant>
        <vt:i4>5</vt:i4>
      </vt:variant>
      <vt:variant>
        <vt:lpwstr>mailto:orda_adm@mail.ru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Специалист отдела экономики 1</dc:creator>
  <cp:lastModifiedBy>Пользователь Windows</cp:lastModifiedBy>
  <cp:revision>2</cp:revision>
  <cp:lastPrinted>2022-11-03T05:54:00Z</cp:lastPrinted>
  <dcterms:created xsi:type="dcterms:W3CDTF">2022-12-29T10:12:00Z</dcterms:created>
  <dcterms:modified xsi:type="dcterms:W3CDTF">2022-12-29T10:12:00Z</dcterms:modified>
</cp:coreProperties>
</file>