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41B6" w:rsidRDefault="00DA6E9E" w:rsidP="00672831">
      <w:pPr>
        <w:pStyle w:val="a7"/>
        <w:spacing w:after="0" w:line="240" w:lineRule="auto"/>
        <w:ind w:right="4535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5490845</wp:posOffset>
                </wp:positionH>
                <wp:positionV relativeFrom="page">
                  <wp:posOffset>2182495</wp:posOffset>
                </wp:positionV>
                <wp:extent cx="1278255" cy="224155"/>
                <wp:effectExtent l="4445" t="1270" r="3175" b="3175"/>
                <wp:wrapNone/>
                <wp:docPr id="3" name="Text Box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8255" cy="224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C5108" w:rsidRPr="00482A25" w:rsidRDefault="002C5108" w:rsidP="00F06682">
                            <w:pPr>
                              <w:pStyle w:val="a8"/>
                              <w:rPr>
                                <w:szCs w:val="28"/>
                                <w:lang w:val="ru-RU"/>
                              </w:rPr>
                            </w:pPr>
                            <w:r>
                              <w:rPr>
                                <w:szCs w:val="28"/>
                                <w:lang w:val="ru-RU"/>
                              </w:rPr>
                              <w:t>000-293-01-01</w:t>
                            </w:r>
                          </w:p>
                          <w:p w:rsidR="002C5108" w:rsidRPr="00482A25" w:rsidRDefault="002C5108" w:rsidP="00311DAC">
                            <w:pPr>
                              <w:pStyle w:val="a8"/>
                              <w:rPr>
                                <w:szCs w:val="28"/>
                                <w:lang w:val="ru-RU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4" o:spid="_x0000_s1026" type="#_x0000_t202" style="position:absolute;left:0;text-align:left;margin-left:432.35pt;margin-top:171.85pt;width:100.65pt;height:17.6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" filled="f" stroked="f">
                <v:textbox inset="0,0,0,0">
                  <w:txbxContent>
                    <w:p w:rsidR="002C5108" w:rsidRPr="00482A25" w:rsidRDefault="002C5108" w:rsidP="00F06682">
                      <w:pPr>
                        <w:pStyle w:val="a8"/>
                        <w:rPr>
                          <w:szCs w:val="28"/>
                          <w:lang w:val="ru-RU"/>
                        </w:rPr>
                      </w:pPr>
                      <w:r>
                        <w:rPr>
                          <w:szCs w:val="28"/>
                          <w:lang w:val="ru-RU"/>
                        </w:rPr>
                        <w:t>000-293-01-01</w:t>
                      </w:r>
                    </w:p>
                    <w:p w:rsidR="002C5108" w:rsidRPr="00482A25" w:rsidRDefault="002C5108" w:rsidP="00311DAC">
                      <w:pPr>
                        <w:pStyle w:val="a8"/>
                        <w:rPr>
                          <w:szCs w:val="28"/>
                          <w:lang w:val="ru-RU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1764030</wp:posOffset>
                </wp:positionH>
                <wp:positionV relativeFrom="page">
                  <wp:posOffset>2182495</wp:posOffset>
                </wp:positionV>
                <wp:extent cx="1278255" cy="224155"/>
                <wp:effectExtent l="1905" t="1270" r="0" b="3175"/>
                <wp:wrapNone/>
                <wp:docPr id="2" name="Text Box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8255" cy="224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C5108" w:rsidRPr="00482A25" w:rsidRDefault="002C5108" w:rsidP="00311DAC">
                            <w:pPr>
                              <w:pStyle w:val="a8"/>
                              <w:rPr>
                                <w:szCs w:val="28"/>
                                <w:lang w:val="ru-RU"/>
                              </w:rPr>
                            </w:pPr>
                            <w:r>
                              <w:rPr>
                                <w:szCs w:val="28"/>
                                <w:lang w:val="ru-RU"/>
                              </w:rPr>
                              <w:t>00.12.2022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3" o:spid="_x0000_s1027" type="#_x0000_t202" style="position:absolute;left:0;text-align:left;margin-left:138.9pt;margin-top:171.85pt;width:100.65pt;height:17.6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" filled="f" stroked="f">
                <v:textbox inset="0,0,0,0">
                  <w:txbxContent>
                    <w:p w:rsidR="002C5108" w:rsidRPr="00482A25" w:rsidRDefault="002C5108" w:rsidP="00311DAC">
                      <w:pPr>
                        <w:pStyle w:val="a8"/>
                        <w:rPr>
                          <w:szCs w:val="28"/>
                          <w:lang w:val="ru-RU"/>
                        </w:rPr>
                      </w:pPr>
                      <w:r>
                        <w:rPr>
                          <w:szCs w:val="28"/>
                          <w:lang w:val="ru-RU"/>
                        </w:rPr>
                        <w:t>00.12.2022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page">
              <wp:posOffset>1080135</wp:posOffset>
            </wp:positionH>
            <wp:positionV relativeFrom="page">
              <wp:posOffset>230505</wp:posOffset>
            </wp:positionV>
            <wp:extent cx="5673090" cy="2743200"/>
            <wp:effectExtent l="0" t="0" r="0" b="0"/>
            <wp:wrapTopAndBottom/>
            <wp:docPr id="55" name="Рисунок 51" descr="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1" descr="4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309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72831" w:rsidRPr="00672831">
        <w:rPr>
          <w:noProof/>
        </w:rPr>
        <w:t>О внесении изменений в муниципальную программу «Развитие культуры, физической культуры и спорта, молодежной политики и туризма в Кочевском муниципальном округе», утвержденную постановлением администрации Кочевского муниципального округа Пермского края от 03.11.2021 №  668-293-01-01</w:t>
      </w:r>
    </w:p>
    <w:p w:rsidR="000858EA" w:rsidRDefault="000858EA" w:rsidP="00155EBA">
      <w:pPr>
        <w:pStyle w:val="a5"/>
        <w:ind w:firstLine="0"/>
      </w:pPr>
    </w:p>
    <w:p w:rsidR="00672831" w:rsidRDefault="00672831" w:rsidP="00DB546B">
      <w:pPr>
        <w:pStyle w:val="a5"/>
        <w:spacing w:line="240" w:lineRule="auto"/>
        <w:ind w:firstLine="567"/>
      </w:pPr>
      <w:r>
        <w:t xml:space="preserve">В соответствии со статьей 179 Бюджетного кодекса Российской Федерации, Федеральным законом от 06.10.2003 № 131-ФЗ «Об общих принципах организации местного самоуправления в Российской Федерации», Уставом Кочевского муниципального округа Пермского края, статьей 31 Положения о бюджетном процессе в Кочевском муниципальном округе Пермского края, утвержденного решением Думы Кочевского муниципального округа Пермского края от 26.02.2020 № 36, </w:t>
      </w:r>
      <w:r w:rsidR="00F06682">
        <w:t xml:space="preserve">решением Думы Кочевского муниципального округа Пермского края от </w:t>
      </w:r>
      <w:r w:rsidR="005C3ADC">
        <w:t>22.12.2022 № 114</w:t>
      </w:r>
      <w:r w:rsidR="00F06682">
        <w:t xml:space="preserve"> «О внесении изменений и дополнений в решение Думы Кочевского муниципального округа Пермского края от 27.12.2021 № 154 «О бюджете Кочевского муниципального округа Пермского края н</w:t>
      </w:r>
      <w:r w:rsidR="00065454">
        <w:t>а 2022 го</w:t>
      </w:r>
      <w:r w:rsidR="00F06682">
        <w:t>д и плановый период 2023 и 2024 годов»,</w:t>
      </w:r>
    </w:p>
    <w:p w:rsidR="00672831" w:rsidRDefault="00672831" w:rsidP="00DB546B">
      <w:pPr>
        <w:pStyle w:val="a5"/>
        <w:spacing w:line="240" w:lineRule="auto"/>
        <w:ind w:firstLine="567"/>
      </w:pPr>
      <w:r>
        <w:t>Администрация Кочевского муниципального округа ПОСТАНОВЛЯЕТ:</w:t>
      </w:r>
    </w:p>
    <w:p w:rsidR="004E7C02" w:rsidRDefault="00672831" w:rsidP="0099148A">
      <w:pPr>
        <w:pStyle w:val="a5"/>
        <w:spacing w:line="240" w:lineRule="auto"/>
        <w:ind w:firstLine="567"/>
      </w:pPr>
      <w:r>
        <w:t>1. Внести в муниципальную программу «Развитие культуры, физической культуры и спорта, молодежной политики и туризма в Кочевском муниципальном округе», утвержденную постановлением администрации Кочевского муниципального округа Пе</w:t>
      </w:r>
      <w:r w:rsidR="00DB546B">
        <w:t xml:space="preserve">рмского края от 03.11.2021 № </w:t>
      </w:r>
      <w:r>
        <w:t>668-293-01-01, следующие прилагаемые изменения:</w:t>
      </w:r>
    </w:p>
    <w:p w:rsidR="0099148A" w:rsidRDefault="00DB546B" w:rsidP="00BD6C3C">
      <w:pPr>
        <w:pStyle w:val="a5"/>
        <w:spacing w:line="240" w:lineRule="auto"/>
        <w:ind w:firstLine="567"/>
      </w:pPr>
      <w:r>
        <w:t xml:space="preserve">1.1. </w:t>
      </w:r>
      <w:r w:rsidR="0099148A">
        <w:t xml:space="preserve">В </w:t>
      </w:r>
      <w:r>
        <w:t>Паспорт</w:t>
      </w:r>
      <w:r w:rsidR="0099148A">
        <w:t>е</w:t>
      </w:r>
      <w:r>
        <w:t xml:space="preserve"> муниципальной программы</w:t>
      </w:r>
      <w:r w:rsidR="0099148A">
        <w:t>:</w:t>
      </w:r>
    </w:p>
    <w:p w:rsidR="009F36C8" w:rsidRPr="005C3ADC" w:rsidRDefault="009F36C8" w:rsidP="00BD6C3C">
      <w:pPr>
        <w:pStyle w:val="a5"/>
        <w:spacing w:line="240" w:lineRule="auto"/>
        <w:ind w:firstLine="567"/>
      </w:pPr>
      <w:r w:rsidRPr="005C3ADC">
        <w:t>1.1.1. Позицию:</w:t>
      </w:r>
    </w:p>
    <w:tbl>
      <w:tblPr>
        <w:tblW w:w="10348" w:type="dxa"/>
        <w:tblInd w:w="-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64"/>
        <w:gridCol w:w="8284"/>
      </w:tblGrid>
      <w:tr w:rsidR="009F36C8" w:rsidRPr="005C3ADC" w:rsidTr="009F36C8">
        <w:trPr>
          <w:trHeight w:val="687"/>
        </w:trPr>
        <w:tc>
          <w:tcPr>
            <w:tcW w:w="2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36C8" w:rsidRPr="005C3ADC" w:rsidRDefault="009F36C8" w:rsidP="009F36C8">
            <w:pPr>
              <w:widowControl w:val="0"/>
              <w:autoSpaceDE w:val="0"/>
              <w:ind w:left="139"/>
              <w:rPr>
                <w:rFonts w:eastAsia="Calibri"/>
                <w:color w:val="000000"/>
                <w:spacing w:val="3"/>
                <w:sz w:val="21"/>
                <w:szCs w:val="28"/>
                <w:shd w:val="clear" w:color="auto" w:fill="FFFFFF"/>
              </w:rPr>
            </w:pPr>
            <w:r w:rsidRPr="005C3ADC">
              <w:rPr>
                <w:szCs w:val="28"/>
              </w:rPr>
              <w:t>Участники программы</w:t>
            </w:r>
          </w:p>
        </w:tc>
        <w:tc>
          <w:tcPr>
            <w:tcW w:w="8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36C8" w:rsidRPr="005C3ADC" w:rsidRDefault="009F36C8" w:rsidP="009F36C8">
            <w:pPr>
              <w:suppressAutoHyphens/>
              <w:ind w:left="74" w:right="142"/>
              <w:jc w:val="both"/>
              <w:rPr>
                <w:szCs w:val="28"/>
                <w:lang w:eastAsia="zh-CN"/>
              </w:rPr>
            </w:pPr>
            <w:r w:rsidRPr="005C3ADC">
              <w:rPr>
                <w:szCs w:val="28"/>
                <w:lang w:eastAsia="zh-CN"/>
              </w:rPr>
              <w:t xml:space="preserve">Муниципальное бюджетное учреждение культуры «Кочевский центр развития культуры» (далее - МБУК «Кочевский ЦРК»), муниципальное бюджетное учреждение культуры «Кочевский музейно-библиотечный центр» (далее - МБУК «Кочевский МБЦ»), муниципальное бюджетное учреждение дополнительного образования «Кочевская детская школа искусств» (далее - МБУ ДО </w:t>
            </w:r>
            <w:r w:rsidRPr="005C3ADC">
              <w:rPr>
                <w:szCs w:val="28"/>
                <w:lang w:eastAsia="zh-CN"/>
              </w:rPr>
              <w:lastRenderedPageBreak/>
              <w:t>«Кочевская ДШИ»), муниципальное бюджетное учреждение «Кочевская спортивная школа» (далее - МБУ «Кочевская СШ»)</w:t>
            </w:r>
          </w:p>
        </w:tc>
      </w:tr>
    </w:tbl>
    <w:p w:rsidR="009F36C8" w:rsidRPr="005C3ADC" w:rsidRDefault="009F36C8" w:rsidP="00BD6C3C">
      <w:pPr>
        <w:pStyle w:val="a5"/>
        <w:spacing w:line="240" w:lineRule="auto"/>
        <w:ind w:firstLine="567"/>
      </w:pPr>
      <w:r w:rsidRPr="005C3ADC">
        <w:lastRenderedPageBreak/>
        <w:t>изложить в следующей редакции:</w:t>
      </w:r>
    </w:p>
    <w:p w:rsidR="009F36C8" w:rsidRPr="005C3ADC" w:rsidRDefault="009F36C8" w:rsidP="00BD6C3C">
      <w:pPr>
        <w:pStyle w:val="a5"/>
        <w:spacing w:line="240" w:lineRule="auto"/>
        <w:ind w:firstLine="567"/>
      </w:pPr>
    </w:p>
    <w:tbl>
      <w:tblPr>
        <w:tblW w:w="10348" w:type="dxa"/>
        <w:tblInd w:w="-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64"/>
        <w:gridCol w:w="8284"/>
      </w:tblGrid>
      <w:tr w:rsidR="009F36C8" w:rsidRPr="005C3ADC" w:rsidTr="002C5108">
        <w:trPr>
          <w:trHeight w:val="687"/>
        </w:trPr>
        <w:tc>
          <w:tcPr>
            <w:tcW w:w="2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F36C8" w:rsidRPr="005C3ADC" w:rsidRDefault="009F36C8" w:rsidP="002C5108">
            <w:pPr>
              <w:widowControl w:val="0"/>
              <w:autoSpaceDE w:val="0"/>
              <w:ind w:left="139"/>
              <w:rPr>
                <w:rFonts w:eastAsia="Calibri"/>
                <w:color w:val="000000"/>
                <w:spacing w:val="3"/>
                <w:sz w:val="21"/>
                <w:szCs w:val="28"/>
                <w:shd w:val="clear" w:color="auto" w:fill="FFFFFF"/>
              </w:rPr>
            </w:pPr>
            <w:r w:rsidRPr="005C3ADC">
              <w:rPr>
                <w:szCs w:val="28"/>
              </w:rPr>
              <w:t>Участники программы</w:t>
            </w:r>
          </w:p>
        </w:tc>
        <w:tc>
          <w:tcPr>
            <w:tcW w:w="8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F36C8" w:rsidRPr="005C3ADC" w:rsidRDefault="009F36C8" w:rsidP="009F36C8">
            <w:pPr>
              <w:suppressAutoHyphens/>
              <w:ind w:left="74" w:right="142"/>
              <w:jc w:val="both"/>
              <w:rPr>
                <w:szCs w:val="28"/>
                <w:lang w:eastAsia="zh-CN"/>
              </w:rPr>
            </w:pPr>
            <w:r w:rsidRPr="005C3ADC">
              <w:rPr>
                <w:szCs w:val="28"/>
                <w:lang w:eastAsia="zh-CN"/>
              </w:rPr>
              <w:t>Муниципальное бюджетное учреждение культуры «Кочевский центр развития культуры» (далее - МБУК «Кочевский ЦРК»), муниципальное бюджетное учреждение дополнительного образования «Кочевская детская школа искусств» (далее - МБУ ДО «Кочевская ДШИ»), муниципальное бюджетное учреждение «Кочевская спортивная школа» (далее - МБУ «Кочевская СШ»)</w:t>
            </w:r>
          </w:p>
        </w:tc>
      </w:tr>
    </w:tbl>
    <w:p w:rsidR="00A303D1" w:rsidRPr="005C3ADC" w:rsidRDefault="009F36C8" w:rsidP="00BD6C3C">
      <w:pPr>
        <w:pStyle w:val="a5"/>
        <w:spacing w:line="240" w:lineRule="auto"/>
        <w:ind w:firstLine="567"/>
      </w:pPr>
      <w:r w:rsidRPr="005C3ADC">
        <w:t>1.1.2. Позицию:</w:t>
      </w:r>
    </w:p>
    <w:tbl>
      <w:tblPr>
        <w:tblW w:w="10206" w:type="dxa"/>
        <w:tblInd w:w="-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27"/>
        <w:gridCol w:w="2409"/>
        <w:gridCol w:w="1276"/>
        <w:gridCol w:w="1276"/>
        <w:gridCol w:w="1276"/>
        <w:gridCol w:w="1842"/>
      </w:tblGrid>
      <w:tr w:rsidR="00A303D1" w:rsidRPr="005C3ADC" w:rsidTr="0048586C">
        <w:trPr>
          <w:trHeight w:val="519"/>
        </w:trPr>
        <w:tc>
          <w:tcPr>
            <w:tcW w:w="2127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A303D1" w:rsidRPr="005C3ADC" w:rsidRDefault="00A303D1" w:rsidP="0048586C">
            <w:pPr>
              <w:snapToGrid w:val="0"/>
              <w:ind w:left="70"/>
              <w:rPr>
                <w:szCs w:val="28"/>
              </w:rPr>
            </w:pPr>
            <w:r w:rsidRPr="005C3ADC">
              <w:rPr>
                <w:szCs w:val="28"/>
              </w:rPr>
              <w:t>Объемы и источники финансового обеспечения муниципальной программы</w:t>
            </w:r>
          </w:p>
        </w:tc>
        <w:tc>
          <w:tcPr>
            <w:tcW w:w="2409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A303D1" w:rsidRPr="005C3ADC" w:rsidRDefault="00A303D1" w:rsidP="0048586C">
            <w:pPr>
              <w:widowControl w:val="0"/>
              <w:autoSpaceDE w:val="0"/>
              <w:ind w:right="55"/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Источники финансирования</w:t>
            </w:r>
          </w:p>
        </w:tc>
        <w:tc>
          <w:tcPr>
            <w:tcW w:w="5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303D1" w:rsidRPr="005C3ADC" w:rsidRDefault="00A303D1" w:rsidP="0048586C">
            <w:pPr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Расходы, тыс. руб.</w:t>
            </w:r>
          </w:p>
        </w:tc>
      </w:tr>
      <w:tr w:rsidR="00A303D1" w:rsidRPr="005C3ADC" w:rsidTr="0048586C">
        <w:trPr>
          <w:trHeight w:val="519"/>
        </w:trPr>
        <w:tc>
          <w:tcPr>
            <w:tcW w:w="2127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303D1" w:rsidRPr="005C3ADC" w:rsidRDefault="00A303D1" w:rsidP="0048586C">
            <w:pPr>
              <w:snapToGrid w:val="0"/>
              <w:rPr>
                <w:szCs w:val="28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A303D1" w:rsidRPr="005C3ADC" w:rsidRDefault="00A303D1" w:rsidP="0048586C">
            <w:pPr>
              <w:pStyle w:val="a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303D1" w:rsidRPr="005C3ADC" w:rsidRDefault="00A303D1" w:rsidP="0048586C">
            <w:pPr>
              <w:widowControl w:val="0"/>
              <w:autoSpaceDE w:val="0"/>
              <w:ind w:left="73" w:right="55"/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2022 год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303D1" w:rsidRPr="005C3ADC" w:rsidRDefault="00A303D1" w:rsidP="0048586C">
            <w:pPr>
              <w:widowControl w:val="0"/>
              <w:autoSpaceDE w:val="0"/>
              <w:ind w:left="73" w:right="55"/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2023 год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303D1" w:rsidRPr="005C3ADC" w:rsidRDefault="00A303D1" w:rsidP="0048586C">
            <w:pPr>
              <w:widowControl w:val="0"/>
              <w:autoSpaceDE w:val="0"/>
              <w:ind w:left="73" w:right="55"/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2024 год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303D1" w:rsidRPr="005C3ADC" w:rsidRDefault="00A303D1" w:rsidP="0048586C">
            <w:pPr>
              <w:widowControl w:val="0"/>
              <w:autoSpaceDE w:val="0"/>
              <w:ind w:left="73" w:right="55"/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Итого</w:t>
            </w:r>
          </w:p>
        </w:tc>
      </w:tr>
      <w:tr w:rsidR="00DE0E0F" w:rsidRPr="005C3ADC" w:rsidTr="00900126">
        <w:trPr>
          <w:trHeight w:val="347"/>
        </w:trPr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</w:tcPr>
          <w:p w:rsidR="00DE0E0F" w:rsidRPr="005C3ADC" w:rsidRDefault="00DE0E0F" w:rsidP="00DE0E0F">
            <w:pPr>
              <w:snapToGrid w:val="0"/>
              <w:ind w:left="70"/>
              <w:jc w:val="center"/>
              <w:rPr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0E0F" w:rsidRPr="005C3ADC" w:rsidRDefault="00DE0E0F" w:rsidP="00DE0E0F">
            <w:pPr>
              <w:widowControl w:val="0"/>
              <w:autoSpaceDE w:val="0"/>
              <w:ind w:right="55"/>
              <w:rPr>
                <w:szCs w:val="28"/>
              </w:rPr>
            </w:pPr>
            <w:r w:rsidRPr="005C3ADC">
              <w:rPr>
                <w:szCs w:val="28"/>
              </w:rPr>
              <w:t>Всего, в том числе: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DE0E0F" w:rsidRPr="005C3ADC" w:rsidRDefault="00DE0E0F" w:rsidP="00DE0E0F">
            <w:pPr>
              <w:jc w:val="center"/>
            </w:pPr>
            <w:r w:rsidRPr="005C3ADC">
              <w:t>49 567,29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DE0E0F" w:rsidRPr="005C3ADC" w:rsidRDefault="00DE0E0F" w:rsidP="00DE0E0F">
            <w:pPr>
              <w:jc w:val="center"/>
            </w:pPr>
            <w:r w:rsidRPr="005C3ADC">
              <w:t>42 846,78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DE0E0F" w:rsidRPr="005C3ADC" w:rsidRDefault="00DE0E0F" w:rsidP="00DE0E0F">
            <w:pPr>
              <w:jc w:val="center"/>
            </w:pPr>
            <w:r w:rsidRPr="005C3ADC">
              <w:t>47 488,43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0E0F" w:rsidRPr="005C3ADC" w:rsidRDefault="00DE0E0F" w:rsidP="00DE0E0F">
            <w:pPr>
              <w:jc w:val="center"/>
            </w:pPr>
            <w:r w:rsidRPr="005C3ADC">
              <w:t>139 902,50</w:t>
            </w:r>
          </w:p>
        </w:tc>
      </w:tr>
      <w:tr w:rsidR="00DE0E0F" w:rsidRPr="005C3ADC" w:rsidTr="0048586C">
        <w:trPr>
          <w:trHeight w:val="519"/>
        </w:trPr>
        <w:tc>
          <w:tcPr>
            <w:tcW w:w="2127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DE0E0F" w:rsidRPr="005C3ADC" w:rsidRDefault="00DE0E0F" w:rsidP="00DE0E0F">
            <w:pPr>
              <w:snapToGrid w:val="0"/>
              <w:rPr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0E0F" w:rsidRPr="005C3ADC" w:rsidRDefault="00DE0E0F" w:rsidP="00DE0E0F">
            <w:pPr>
              <w:widowControl w:val="0"/>
              <w:autoSpaceDE w:val="0"/>
              <w:ind w:right="55"/>
              <w:rPr>
                <w:szCs w:val="28"/>
              </w:rPr>
            </w:pPr>
            <w:r w:rsidRPr="005C3ADC">
              <w:rPr>
                <w:szCs w:val="28"/>
              </w:rPr>
              <w:t>бюджет муниципального округа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DE0E0F" w:rsidRPr="005C3ADC" w:rsidRDefault="00DE0E0F" w:rsidP="00DE0E0F">
            <w:pPr>
              <w:jc w:val="center"/>
            </w:pPr>
            <w:r w:rsidRPr="005C3ADC">
              <w:t>48 761,58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DE0E0F" w:rsidRPr="005C3ADC" w:rsidRDefault="00DE0E0F" w:rsidP="00DE0E0F">
            <w:pPr>
              <w:jc w:val="center"/>
            </w:pPr>
            <w:r w:rsidRPr="005C3ADC">
              <w:t>42 664,78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DE0E0F" w:rsidRPr="005C3ADC" w:rsidRDefault="00DE0E0F" w:rsidP="00DE0E0F">
            <w:pPr>
              <w:jc w:val="center"/>
            </w:pPr>
            <w:r w:rsidRPr="005C3ADC">
              <w:t>47 306,43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0E0F" w:rsidRPr="005C3ADC" w:rsidRDefault="00DE0E0F" w:rsidP="00DE0E0F">
            <w:pPr>
              <w:jc w:val="center"/>
            </w:pPr>
            <w:r w:rsidRPr="005C3ADC">
              <w:t>138 732,79</w:t>
            </w:r>
          </w:p>
        </w:tc>
      </w:tr>
      <w:tr w:rsidR="00DE0E0F" w:rsidRPr="005C3ADC" w:rsidTr="00900126">
        <w:trPr>
          <w:trHeight w:val="281"/>
        </w:trPr>
        <w:tc>
          <w:tcPr>
            <w:tcW w:w="2127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DE0E0F" w:rsidRPr="005C3ADC" w:rsidRDefault="00DE0E0F" w:rsidP="00DE0E0F">
            <w:pPr>
              <w:snapToGrid w:val="0"/>
              <w:rPr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0E0F" w:rsidRPr="005C3ADC" w:rsidRDefault="00DE0E0F" w:rsidP="00DE0E0F">
            <w:pPr>
              <w:widowControl w:val="0"/>
              <w:autoSpaceDE w:val="0"/>
              <w:ind w:right="55"/>
              <w:rPr>
                <w:szCs w:val="28"/>
              </w:rPr>
            </w:pPr>
            <w:r w:rsidRPr="005C3ADC">
              <w:rPr>
                <w:szCs w:val="28"/>
              </w:rPr>
              <w:t>краевой бюджет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0E0F" w:rsidRPr="005C3ADC" w:rsidRDefault="00DE0E0F" w:rsidP="00DE0E0F">
            <w:pPr>
              <w:jc w:val="center"/>
            </w:pPr>
            <w:r w:rsidRPr="005C3ADC">
              <w:t>555,71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0E0F" w:rsidRPr="005C3ADC" w:rsidRDefault="00DE0E0F" w:rsidP="00DE0E0F">
            <w:pPr>
              <w:jc w:val="center"/>
            </w:pPr>
            <w:r w:rsidRPr="005C3ADC">
              <w:t>182,00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0E0F" w:rsidRPr="005C3ADC" w:rsidRDefault="00DE0E0F" w:rsidP="00DE0E0F">
            <w:pPr>
              <w:jc w:val="center"/>
            </w:pPr>
            <w:r w:rsidRPr="005C3ADC">
              <w:t>182,00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E0E0F" w:rsidRPr="005C3ADC" w:rsidRDefault="00DE0E0F" w:rsidP="00DE0E0F">
            <w:pPr>
              <w:jc w:val="center"/>
            </w:pPr>
            <w:r w:rsidRPr="005C3ADC">
              <w:t>919,71</w:t>
            </w:r>
          </w:p>
        </w:tc>
      </w:tr>
      <w:tr w:rsidR="00DE0E0F" w:rsidRPr="00E83B40" w:rsidTr="0048586C">
        <w:trPr>
          <w:trHeight w:val="519"/>
        </w:trPr>
        <w:tc>
          <w:tcPr>
            <w:tcW w:w="2127" w:type="dxa"/>
            <w:tcBorders>
              <w:left w:val="single" w:sz="4" w:space="0" w:color="000000"/>
            </w:tcBorders>
            <w:shd w:val="clear" w:color="auto" w:fill="auto"/>
          </w:tcPr>
          <w:p w:rsidR="00DE0E0F" w:rsidRPr="005C3ADC" w:rsidRDefault="00DE0E0F" w:rsidP="00DE0E0F">
            <w:pPr>
              <w:snapToGrid w:val="0"/>
              <w:rPr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0E0F" w:rsidRPr="005C3ADC" w:rsidRDefault="00DE0E0F" w:rsidP="00DE0E0F">
            <w:pPr>
              <w:widowControl w:val="0"/>
              <w:autoSpaceDE w:val="0"/>
              <w:ind w:right="55"/>
              <w:rPr>
                <w:szCs w:val="28"/>
              </w:rPr>
            </w:pPr>
            <w:r w:rsidRPr="005C3ADC">
              <w:rPr>
                <w:szCs w:val="28"/>
              </w:rPr>
              <w:t>федеральный бюджет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0E0F" w:rsidRPr="005C3ADC" w:rsidRDefault="00DE0E0F" w:rsidP="00DE0E0F">
            <w:pPr>
              <w:ind w:left="73" w:right="55"/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250,00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0E0F" w:rsidRPr="005C3ADC" w:rsidRDefault="00DE0E0F" w:rsidP="00DE0E0F">
            <w:pPr>
              <w:ind w:left="73" w:right="55"/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0E0F" w:rsidRPr="005C3ADC" w:rsidRDefault="00DE0E0F" w:rsidP="00DE0E0F">
            <w:pPr>
              <w:ind w:left="73" w:right="55"/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0,00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0E0F" w:rsidRPr="00AC564D" w:rsidRDefault="00DE0E0F" w:rsidP="00DE0E0F">
            <w:pPr>
              <w:ind w:left="73" w:right="55"/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250,00</w:t>
            </w:r>
          </w:p>
        </w:tc>
      </w:tr>
      <w:tr w:rsidR="00DE0E0F" w:rsidRPr="00E83B40" w:rsidTr="0048586C">
        <w:trPr>
          <w:trHeight w:val="70"/>
        </w:trPr>
        <w:tc>
          <w:tcPr>
            <w:tcW w:w="2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0E0F" w:rsidRPr="006D23FA" w:rsidRDefault="00DE0E0F" w:rsidP="00DE0E0F">
            <w:pPr>
              <w:snapToGrid w:val="0"/>
              <w:rPr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0E0F" w:rsidRPr="00E83B40" w:rsidRDefault="00DE0E0F" w:rsidP="00DE0E0F">
            <w:pPr>
              <w:widowControl w:val="0"/>
              <w:autoSpaceDE w:val="0"/>
              <w:ind w:right="55"/>
              <w:rPr>
                <w:szCs w:val="28"/>
              </w:rPr>
            </w:pPr>
            <w:r w:rsidRPr="00E83B40">
              <w:rPr>
                <w:szCs w:val="28"/>
              </w:rPr>
              <w:t>внебюджетные источники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0E0F" w:rsidRPr="00E83B40" w:rsidRDefault="00DE0E0F" w:rsidP="00DE0E0F">
            <w:pPr>
              <w:ind w:left="73" w:right="55"/>
              <w:jc w:val="center"/>
              <w:rPr>
                <w:szCs w:val="28"/>
              </w:rPr>
            </w:pPr>
            <w:r w:rsidRPr="00E83B40">
              <w:rPr>
                <w:szCs w:val="28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0E0F" w:rsidRPr="00E83B40" w:rsidRDefault="00DE0E0F" w:rsidP="00DE0E0F">
            <w:pPr>
              <w:ind w:left="73" w:right="55"/>
              <w:jc w:val="center"/>
              <w:rPr>
                <w:szCs w:val="28"/>
              </w:rPr>
            </w:pPr>
            <w:r w:rsidRPr="00E83B40">
              <w:rPr>
                <w:szCs w:val="28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0E0F" w:rsidRPr="00E83B40" w:rsidRDefault="00DE0E0F" w:rsidP="00DE0E0F">
            <w:pPr>
              <w:ind w:left="73" w:right="55"/>
              <w:jc w:val="center"/>
              <w:rPr>
                <w:szCs w:val="28"/>
              </w:rPr>
            </w:pPr>
            <w:r w:rsidRPr="00E83B40">
              <w:rPr>
                <w:szCs w:val="28"/>
              </w:rPr>
              <w:t>0,00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E0E0F" w:rsidRPr="00E83B40" w:rsidRDefault="00DE0E0F" w:rsidP="00DE0E0F">
            <w:pPr>
              <w:ind w:left="73" w:right="55"/>
              <w:jc w:val="center"/>
              <w:rPr>
                <w:szCs w:val="28"/>
              </w:rPr>
            </w:pPr>
            <w:r w:rsidRPr="00E83B40">
              <w:rPr>
                <w:szCs w:val="28"/>
              </w:rPr>
              <w:t>0,00</w:t>
            </w:r>
          </w:p>
        </w:tc>
      </w:tr>
    </w:tbl>
    <w:p w:rsidR="003A20A1" w:rsidRDefault="005A03C3" w:rsidP="00DB546B">
      <w:pPr>
        <w:pStyle w:val="a5"/>
        <w:spacing w:line="240" w:lineRule="auto"/>
        <w:ind w:firstLine="567"/>
      </w:pPr>
      <w:r>
        <w:t>изложить в следующей редакции:</w:t>
      </w:r>
    </w:p>
    <w:tbl>
      <w:tblPr>
        <w:tblW w:w="10206" w:type="dxa"/>
        <w:tblInd w:w="-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27"/>
        <w:gridCol w:w="2409"/>
        <w:gridCol w:w="1276"/>
        <w:gridCol w:w="1276"/>
        <w:gridCol w:w="1276"/>
        <w:gridCol w:w="1842"/>
      </w:tblGrid>
      <w:tr w:rsidR="003A370A" w:rsidRPr="00AC7C8C" w:rsidTr="002F26DA">
        <w:trPr>
          <w:trHeight w:val="519"/>
        </w:trPr>
        <w:tc>
          <w:tcPr>
            <w:tcW w:w="2127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3A370A" w:rsidRPr="007E187E" w:rsidRDefault="003A370A" w:rsidP="003A370A">
            <w:r w:rsidRPr="007E187E">
              <w:t>Объемы и источники финансового обеспечения муниципальной программы</w:t>
            </w:r>
          </w:p>
          <w:p w:rsidR="003A370A" w:rsidRPr="007E187E" w:rsidRDefault="003A370A" w:rsidP="003A370A"/>
        </w:tc>
        <w:tc>
          <w:tcPr>
            <w:tcW w:w="2409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3A370A" w:rsidRPr="005C3ADC" w:rsidRDefault="003A370A" w:rsidP="003A370A">
            <w:r w:rsidRPr="005C3ADC">
              <w:t>Источники финансирования</w:t>
            </w:r>
          </w:p>
          <w:p w:rsidR="003A370A" w:rsidRPr="005C3ADC" w:rsidRDefault="003A370A" w:rsidP="003A370A"/>
        </w:tc>
        <w:tc>
          <w:tcPr>
            <w:tcW w:w="567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370A" w:rsidRPr="005C3ADC" w:rsidRDefault="003A370A" w:rsidP="003A370A">
            <w:r w:rsidRPr="005C3ADC">
              <w:t>Расходы, тыс. руб.</w:t>
            </w:r>
          </w:p>
        </w:tc>
      </w:tr>
      <w:tr w:rsidR="003A370A" w:rsidRPr="00AC7C8C" w:rsidTr="002F26DA">
        <w:trPr>
          <w:trHeight w:val="519"/>
        </w:trPr>
        <w:tc>
          <w:tcPr>
            <w:tcW w:w="2127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A370A" w:rsidRPr="006D23FA" w:rsidRDefault="003A370A" w:rsidP="003A370A">
            <w:pPr>
              <w:snapToGrid w:val="0"/>
              <w:rPr>
                <w:szCs w:val="28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A370A" w:rsidRPr="005C3ADC" w:rsidRDefault="003A370A" w:rsidP="003A370A">
            <w:pPr>
              <w:pStyle w:val="a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A370A" w:rsidRPr="005C3ADC" w:rsidRDefault="003A370A" w:rsidP="003A370A">
            <w:pPr>
              <w:widowControl w:val="0"/>
              <w:autoSpaceDE w:val="0"/>
              <w:ind w:left="73" w:right="55"/>
              <w:jc w:val="center"/>
              <w:rPr>
                <w:szCs w:val="28"/>
              </w:rPr>
            </w:pPr>
            <w:r w:rsidRPr="005C3ADC">
              <w:t>2022 год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A370A" w:rsidRPr="005C3ADC" w:rsidRDefault="003A370A" w:rsidP="003A370A">
            <w:pPr>
              <w:widowControl w:val="0"/>
              <w:autoSpaceDE w:val="0"/>
              <w:ind w:left="73" w:right="55"/>
              <w:jc w:val="center"/>
              <w:rPr>
                <w:szCs w:val="28"/>
              </w:rPr>
            </w:pPr>
            <w:r w:rsidRPr="005C3ADC">
              <w:t>2023 год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A370A" w:rsidRPr="005C3ADC" w:rsidRDefault="003A370A" w:rsidP="003A370A">
            <w:pPr>
              <w:widowControl w:val="0"/>
              <w:autoSpaceDE w:val="0"/>
              <w:ind w:left="73" w:right="55"/>
              <w:jc w:val="center"/>
              <w:rPr>
                <w:szCs w:val="28"/>
              </w:rPr>
            </w:pPr>
            <w:r w:rsidRPr="005C3ADC">
              <w:t>2024 год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A370A" w:rsidRPr="005C3ADC" w:rsidRDefault="003A370A" w:rsidP="003A370A">
            <w:pPr>
              <w:widowControl w:val="0"/>
              <w:autoSpaceDE w:val="0"/>
              <w:ind w:left="73" w:right="55"/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Итого</w:t>
            </w:r>
          </w:p>
        </w:tc>
      </w:tr>
      <w:tr w:rsidR="003A370A" w:rsidRPr="00AC564D" w:rsidTr="005A03C3">
        <w:trPr>
          <w:trHeight w:val="347"/>
        </w:trPr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</w:tcPr>
          <w:p w:rsidR="003A370A" w:rsidRPr="007E187E" w:rsidRDefault="003A370A" w:rsidP="003A370A"/>
          <w:p w:rsidR="003A370A" w:rsidRPr="007E187E" w:rsidRDefault="003A370A" w:rsidP="003A370A"/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A370A" w:rsidRPr="005C3ADC" w:rsidRDefault="003A370A" w:rsidP="003A370A">
            <w:r w:rsidRPr="005C3ADC">
              <w:t>Всего, в том числе: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3A370A" w:rsidRPr="005C3ADC" w:rsidRDefault="003A370A" w:rsidP="003A370A">
            <w:pPr>
              <w:jc w:val="center"/>
            </w:pPr>
            <w:r w:rsidRPr="005C3ADC">
              <w:t>50 388,41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3A370A" w:rsidRPr="005C3ADC" w:rsidRDefault="003A370A" w:rsidP="003A370A">
            <w:pPr>
              <w:jc w:val="center"/>
            </w:pPr>
            <w:r w:rsidRPr="005C3ADC">
              <w:t>43 971,78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3A370A" w:rsidRPr="005C3ADC" w:rsidRDefault="003A370A" w:rsidP="003A370A">
            <w:pPr>
              <w:jc w:val="center"/>
            </w:pPr>
            <w:r w:rsidRPr="005C3ADC">
              <w:t>47 488,43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370A" w:rsidRPr="005C3ADC" w:rsidRDefault="003A370A" w:rsidP="003A370A">
            <w:pPr>
              <w:jc w:val="center"/>
            </w:pPr>
            <w:r w:rsidRPr="005C3ADC">
              <w:t>141 848,62</w:t>
            </w:r>
          </w:p>
        </w:tc>
      </w:tr>
      <w:tr w:rsidR="003A370A" w:rsidRPr="00AC564D" w:rsidTr="005A03C3">
        <w:trPr>
          <w:trHeight w:val="519"/>
        </w:trPr>
        <w:tc>
          <w:tcPr>
            <w:tcW w:w="2127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3A370A" w:rsidRPr="006D23FA" w:rsidRDefault="003A370A" w:rsidP="003A370A">
            <w:pPr>
              <w:snapToGrid w:val="0"/>
              <w:rPr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A370A" w:rsidRPr="005C3ADC" w:rsidRDefault="003A370A" w:rsidP="003A370A">
            <w:pPr>
              <w:widowControl w:val="0"/>
              <w:autoSpaceDE w:val="0"/>
              <w:ind w:right="55"/>
              <w:rPr>
                <w:szCs w:val="28"/>
              </w:rPr>
            </w:pPr>
            <w:r w:rsidRPr="005C3ADC">
              <w:t>бюджет муниципального округа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3A370A" w:rsidRPr="005C3ADC" w:rsidRDefault="003A370A" w:rsidP="003A370A">
            <w:pPr>
              <w:jc w:val="center"/>
            </w:pPr>
            <w:r w:rsidRPr="005C3ADC">
              <w:t>49 582,70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3A370A" w:rsidRPr="005C3ADC" w:rsidRDefault="003A370A" w:rsidP="003A370A">
            <w:pPr>
              <w:jc w:val="center"/>
            </w:pPr>
            <w:r w:rsidRPr="005C3ADC">
              <w:t>42 664,78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3A370A" w:rsidRPr="005C3ADC" w:rsidRDefault="003A370A" w:rsidP="003A370A">
            <w:pPr>
              <w:jc w:val="center"/>
            </w:pPr>
            <w:r w:rsidRPr="005C3ADC">
              <w:t>47 306,43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370A" w:rsidRPr="005C3ADC" w:rsidRDefault="003A370A" w:rsidP="003A370A">
            <w:pPr>
              <w:jc w:val="center"/>
            </w:pPr>
            <w:r w:rsidRPr="005C3ADC">
              <w:t>139 553,91</w:t>
            </w:r>
          </w:p>
        </w:tc>
      </w:tr>
      <w:tr w:rsidR="003A370A" w:rsidRPr="00AC564D" w:rsidTr="005A03C3">
        <w:trPr>
          <w:trHeight w:val="281"/>
        </w:trPr>
        <w:tc>
          <w:tcPr>
            <w:tcW w:w="2127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3A370A" w:rsidRPr="006D23FA" w:rsidRDefault="003A370A" w:rsidP="003A370A">
            <w:pPr>
              <w:snapToGrid w:val="0"/>
              <w:rPr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A370A" w:rsidRPr="005C3ADC" w:rsidRDefault="003A370A" w:rsidP="003A370A">
            <w:pPr>
              <w:widowControl w:val="0"/>
              <w:autoSpaceDE w:val="0"/>
              <w:ind w:right="55"/>
              <w:rPr>
                <w:szCs w:val="28"/>
              </w:rPr>
            </w:pPr>
            <w:r w:rsidRPr="005C3ADC">
              <w:t>краевой бюджет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370A" w:rsidRPr="005C3ADC" w:rsidRDefault="003A370A" w:rsidP="003A370A">
            <w:pPr>
              <w:jc w:val="center"/>
            </w:pPr>
            <w:r w:rsidRPr="005C3ADC">
              <w:t>555,71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370A" w:rsidRPr="005C3ADC" w:rsidRDefault="003A370A" w:rsidP="003A370A">
            <w:pPr>
              <w:jc w:val="center"/>
            </w:pPr>
            <w:r w:rsidRPr="005C3ADC">
              <w:t>1 307,00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370A" w:rsidRPr="005C3ADC" w:rsidRDefault="003A370A" w:rsidP="003A370A">
            <w:pPr>
              <w:jc w:val="center"/>
            </w:pPr>
            <w:r w:rsidRPr="005C3ADC">
              <w:t>182,00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370A" w:rsidRPr="005C3ADC" w:rsidRDefault="003A370A" w:rsidP="003A370A">
            <w:pPr>
              <w:jc w:val="center"/>
            </w:pPr>
            <w:r w:rsidRPr="005C3ADC">
              <w:t>2 044,71</w:t>
            </w:r>
          </w:p>
        </w:tc>
      </w:tr>
      <w:tr w:rsidR="003A370A" w:rsidRPr="00AC564D" w:rsidTr="002F26DA">
        <w:trPr>
          <w:trHeight w:val="519"/>
        </w:trPr>
        <w:tc>
          <w:tcPr>
            <w:tcW w:w="2127" w:type="dxa"/>
            <w:tcBorders>
              <w:left w:val="single" w:sz="4" w:space="0" w:color="000000"/>
            </w:tcBorders>
            <w:shd w:val="clear" w:color="auto" w:fill="auto"/>
          </w:tcPr>
          <w:p w:rsidR="003A370A" w:rsidRPr="007E187E" w:rsidRDefault="003A370A" w:rsidP="003A370A"/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A370A" w:rsidRPr="007E187E" w:rsidRDefault="003A370A" w:rsidP="003A370A">
            <w:r w:rsidRPr="007E187E">
              <w:t>федеральный бюджет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370A" w:rsidRPr="007E187E" w:rsidRDefault="003A370A" w:rsidP="003A370A">
            <w:pPr>
              <w:jc w:val="center"/>
            </w:pPr>
            <w:r w:rsidRPr="007E187E">
              <w:t>250,00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370A" w:rsidRPr="007E187E" w:rsidRDefault="003A370A" w:rsidP="003A370A">
            <w:pPr>
              <w:jc w:val="center"/>
            </w:pPr>
            <w:r w:rsidRPr="007E187E">
              <w:t>0,00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370A" w:rsidRPr="007E187E" w:rsidRDefault="003A370A" w:rsidP="003A370A">
            <w:pPr>
              <w:jc w:val="center"/>
            </w:pPr>
            <w:r w:rsidRPr="007E187E">
              <w:t>0,00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370A" w:rsidRPr="00AC564D" w:rsidRDefault="003A370A" w:rsidP="003A370A">
            <w:pPr>
              <w:ind w:left="73" w:right="55"/>
              <w:jc w:val="center"/>
              <w:rPr>
                <w:szCs w:val="28"/>
              </w:rPr>
            </w:pPr>
            <w:r w:rsidRPr="00AC564D">
              <w:rPr>
                <w:szCs w:val="28"/>
              </w:rPr>
              <w:t>250,00</w:t>
            </w:r>
          </w:p>
        </w:tc>
      </w:tr>
      <w:tr w:rsidR="003A370A" w:rsidRPr="00E83B40" w:rsidTr="002F26DA">
        <w:trPr>
          <w:trHeight w:val="70"/>
        </w:trPr>
        <w:tc>
          <w:tcPr>
            <w:tcW w:w="2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A370A" w:rsidRPr="007E187E" w:rsidRDefault="003A370A" w:rsidP="003A370A"/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A370A" w:rsidRPr="007E187E" w:rsidRDefault="003A370A" w:rsidP="003A370A">
            <w:r w:rsidRPr="007E187E">
              <w:t>внебюджетные источники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370A" w:rsidRPr="007E187E" w:rsidRDefault="003A370A" w:rsidP="003A370A">
            <w:pPr>
              <w:jc w:val="center"/>
            </w:pPr>
            <w:r w:rsidRPr="007E187E">
              <w:t>0,00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370A" w:rsidRPr="007E187E" w:rsidRDefault="003A370A" w:rsidP="003A370A">
            <w:pPr>
              <w:jc w:val="center"/>
            </w:pPr>
            <w:r w:rsidRPr="007E187E">
              <w:t>0,00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A370A" w:rsidRDefault="003A370A" w:rsidP="003A370A">
            <w:pPr>
              <w:jc w:val="center"/>
            </w:pPr>
            <w:r w:rsidRPr="007E187E">
              <w:t>0,00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370A" w:rsidRPr="00E83B40" w:rsidRDefault="003A370A" w:rsidP="003A370A">
            <w:pPr>
              <w:ind w:left="73" w:right="55"/>
              <w:jc w:val="center"/>
              <w:rPr>
                <w:szCs w:val="28"/>
              </w:rPr>
            </w:pPr>
            <w:r w:rsidRPr="00E83B40">
              <w:rPr>
                <w:szCs w:val="28"/>
              </w:rPr>
              <w:t>0,00</w:t>
            </w:r>
          </w:p>
        </w:tc>
      </w:tr>
    </w:tbl>
    <w:p w:rsidR="005A03C3" w:rsidRDefault="00AE561D" w:rsidP="00DB546B">
      <w:pPr>
        <w:pStyle w:val="a5"/>
        <w:spacing w:line="240" w:lineRule="auto"/>
        <w:ind w:firstLine="567"/>
      </w:pPr>
      <w:r>
        <w:t>1.2. В приложении 2 к Программе позицию:</w:t>
      </w:r>
    </w:p>
    <w:tbl>
      <w:tblPr>
        <w:tblW w:w="10129" w:type="dxa"/>
        <w:tblInd w:w="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13"/>
        <w:gridCol w:w="2541"/>
        <w:gridCol w:w="1276"/>
        <w:gridCol w:w="1276"/>
        <w:gridCol w:w="1276"/>
        <w:gridCol w:w="1847"/>
      </w:tblGrid>
      <w:tr w:rsidR="00AE561D" w:rsidRPr="006D23FA" w:rsidTr="00AE561D">
        <w:trPr>
          <w:trHeight w:val="519"/>
        </w:trPr>
        <w:tc>
          <w:tcPr>
            <w:tcW w:w="191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AE561D" w:rsidRPr="006D23FA" w:rsidRDefault="00AE561D" w:rsidP="002C5108">
            <w:pPr>
              <w:snapToGrid w:val="0"/>
              <w:ind w:left="70"/>
              <w:rPr>
                <w:szCs w:val="28"/>
              </w:rPr>
            </w:pPr>
            <w:r w:rsidRPr="006D23FA">
              <w:rPr>
                <w:szCs w:val="28"/>
              </w:rPr>
              <w:lastRenderedPageBreak/>
              <w:t xml:space="preserve">Объемы и источники </w:t>
            </w:r>
            <w:r>
              <w:rPr>
                <w:szCs w:val="28"/>
              </w:rPr>
              <w:t>финансового обеспечения</w:t>
            </w:r>
            <w:r w:rsidRPr="006D23FA">
              <w:rPr>
                <w:szCs w:val="28"/>
              </w:rPr>
              <w:t xml:space="preserve"> </w:t>
            </w:r>
            <w:r>
              <w:rPr>
                <w:szCs w:val="28"/>
              </w:rPr>
              <w:t>под</w:t>
            </w:r>
            <w:r w:rsidRPr="006D23FA">
              <w:rPr>
                <w:szCs w:val="28"/>
              </w:rPr>
              <w:t>программы</w:t>
            </w:r>
          </w:p>
        </w:tc>
        <w:tc>
          <w:tcPr>
            <w:tcW w:w="2541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AE561D" w:rsidRPr="006D23FA" w:rsidRDefault="00AE561D" w:rsidP="002C5108">
            <w:pPr>
              <w:widowControl w:val="0"/>
              <w:autoSpaceDE w:val="0"/>
              <w:ind w:right="55"/>
              <w:jc w:val="center"/>
              <w:rPr>
                <w:szCs w:val="28"/>
              </w:rPr>
            </w:pPr>
            <w:r w:rsidRPr="006D23FA">
              <w:rPr>
                <w:szCs w:val="28"/>
              </w:rPr>
              <w:t>Источники финансирования</w:t>
            </w:r>
          </w:p>
        </w:tc>
        <w:tc>
          <w:tcPr>
            <w:tcW w:w="567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561D" w:rsidRPr="006D23FA" w:rsidRDefault="00AE561D" w:rsidP="002C5108">
            <w:pPr>
              <w:jc w:val="center"/>
              <w:rPr>
                <w:szCs w:val="28"/>
              </w:rPr>
            </w:pPr>
            <w:r w:rsidRPr="006D23FA">
              <w:rPr>
                <w:szCs w:val="28"/>
              </w:rPr>
              <w:t>Расходы, тыс.руб.</w:t>
            </w:r>
          </w:p>
        </w:tc>
      </w:tr>
      <w:tr w:rsidR="00AE561D" w:rsidRPr="00D232F0" w:rsidTr="00AE561D">
        <w:trPr>
          <w:trHeight w:val="519"/>
        </w:trPr>
        <w:tc>
          <w:tcPr>
            <w:tcW w:w="1913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AE561D" w:rsidRPr="006D23FA" w:rsidRDefault="00AE561D" w:rsidP="002C5108">
            <w:pPr>
              <w:snapToGrid w:val="0"/>
              <w:rPr>
                <w:szCs w:val="28"/>
              </w:rPr>
            </w:pPr>
          </w:p>
        </w:tc>
        <w:tc>
          <w:tcPr>
            <w:tcW w:w="2541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E561D" w:rsidRPr="006D23FA" w:rsidRDefault="00AE561D" w:rsidP="002C5108">
            <w:pPr>
              <w:pStyle w:val="a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561D" w:rsidRPr="00D232F0" w:rsidRDefault="00AE561D" w:rsidP="002C5108">
            <w:pPr>
              <w:widowControl w:val="0"/>
              <w:autoSpaceDE w:val="0"/>
              <w:ind w:left="73" w:right="55"/>
              <w:jc w:val="center"/>
              <w:rPr>
                <w:szCs w:val="28"/>
              </w:rPr>
            </w:pPr>
            <w:r w:rsidRPr="00D232F0">
              <w:rPr>
                <w:szCs w:val="28"/>
              </w:rPr>
              <w:t>2022 год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561D" w:rsidRPr="00D232F0" w:rsidRDefault="00AE561D" w:rsidP="002C5108">
            <w:pPr>
              <w:widowControl w:val="0"/>
              <w:autoSpaceDE w:val="0"/>
              <w:ind w:left="73" w:right="55"/>
              <w:jc w:val="center"/>
              <w:rPr>
                <w:szCs w:val="28"/>
              </w:rPr>
            </w:pPr>
            <w:r w:rsidRPr="00D232F0">
              <w:rPr>
                <w:szCs w:val="28"/>
              </w:rPr>
              <w:t>2023 год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561D" w:rsidRPr="00D232F0" w:rsidRDefault="00AE561D" w:rsidP="002C5108">
            <w:pPr>
              <w:widowControl w:val="0"/>
              <w:autoSpaceDE w:val="0"/>
              <w:ind w:left="73" w:right="55"/>
              <w:jc w:val="center"/>
              <w:rPr>
                <w:szCs w:val="28"/>
              </w:rPr>
            </w:pPr>
            <w:r w:rsidRPr="00D232F0">
              <w:rPr>
                <w:szCs w:val="28"/>
              </w:rPr>
              <w:t>2024 год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561D" w:rsidRPr="00D232F0" w:rsidRDefault="00AE561D" w:rsidP="002C5108">
            <w:pPr>
              <w:widowControl w:val="0"/>
              <w:autoSpaceDE w:val="0"/>
              <w:ind w:left="73" w:right="55"/>
              <w:jc w:val="center"/>
              <w:rPr>
                <w:szCs w:val="28"/>
              </w:rPr>
            </w:pPr>
            <w:r w:rsidRPr="00D232F0">
              <w:rPr>
                <w:szCs w:val="28"/>
              </w:rPr>
              <w:t>Итого</w:t>
            </w:r>
          </w:p>
        </w:tc>
      </w:tr>
      <w:tr w:rsidR="00AE561D" w:rsidRPr="00D232F0" w:rsidTr="00AE561D">
        <w:trPr>
          <w:trHeight w:val="519"/>
        </w:trPr>
        <w:tc>
          <w:tcPr>
            <w:tcW w:w="1913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AE561D" w:rsidRPr="006D23FA" w:rsidRDefault="00AE561D" w:rsidP="002C5108">
            <w:pPr>
              <w:snapToGrid w:val="0"/>
              <w:rPr>
                <w:szCs w:val="28"/>
              </w:rPr>
            </w:pPr>
          </w:p>
        </w:tc>
        <w:tc>
          <w:tcPr>
            <w:tcW w:w="2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E561D" w:rsidRPr="006D23FA" w:rsidRDefault="00AE561D" w:rsidP="002C5108">
            <w:pPr>
              <w:widowControl w:val="0"/>
              <w:autoSpaceDE w:val="0"/>
              <w:ind w:right="55"/>
              <w:rPr>
                <w:szCs w:val="28"/>
              </w:rPr>
            </w:pPr>
            <w:r w:rsidRPr="006D23FA">
              <w:rPr>
                <w:szCs w:val="28"/>
              </w:rPr>
              <w:t>Всего, в том числе: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E561D" w:rsidRPr="006B7AFF" w:rsidRDefault="00AE561D" w:rsidP="00AE561D">
            <w:pPr>
              <w:widowControl w:val="0"/>
              <w:autoSpaceDE w:val="0"/>
              <w:jc w:val="center"/>
              <w:rPr>
                <w:szCs w:val="28"/>
              </w:rPr>
            </w:pPr>
            <w:r w:rsidRPr="006B7AFF">
              <w:rPr>
                <w:szCs w:val="28"/>
              </w:rPr>
              <w:t>6 010,</w:t>
            </w:r>
            <w:r>
              <w:rPr>
                <w:szCs w:val="28"/>
              </w:rPr>
              <w:t>28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E561D" w:rsidRPr="006B7AFF" w:rsidRDefault="00AE561D" w:rsidP="00AE561D">
            <w:pPr>
              <w:jc w:val="center"/>
            </w:pPr>
            <w:r w:rsidRPr="006B7AFF">
              <w:rPr>
                <w:szCs w:val="28"/>
              </w:rPr>
              <w:t xml:space="preserve"> 5 010,</w:t>
            </w:r>
            <w:r>
              <w:rPr>
                <w:szCs w:val="28"/>
              </w:rPr>
              <w:t>28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561D" w:rsidRPr="006B7AFF" w:rsidRDefault="00AE561D" w:rsidP="00AE561D">
            <w:pPr>
              <w:jc w:val="center"/>
            </w:pPr>
            <w:r w:rsidRPr="006B7AFF">
              <w:rPr>
                <w:szCs w:val="28"/>
              </w:rPr>
              <w:t>6 010,</w:t>
            </w:r>
            <w:r>
              <w:rPr>
                <w:szCs w:val="28"/>
              </w:rPr>
              <w:t>28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561D" w:rsidRPr="00D232F0" w:rsidRDefault="00AE561D" w:rsidP="002C5108">
            <w:pPr>
              <w:widowControl w:val="0"/>
              <w:autoSpaceDE w:val="0"/>
              <w:ind w:left="73" w:right="55"/>
              <w:jc w:val="center"/>
              <w:rPr>
                <w:szCs w:val="28"/>
              </w:rPr>
            </w:pPr>
            <w:r w:rsidRPr="00D232F0">
              <w:rPr>
                <w:szCs w:val="28"/>
              </w:rPr>
              <w:t>1</w:t>
            </w:r>
            <w:r>
              <w:rPr>
                <w:szCs w:val="28"/>
              </w:rPr>
              <w:t>7 030,84</w:t>
            </w:r>
          </w:p>
        </w:tc>
      </w:tr>
      <w:tr w:rsidR="00AE561D" w:rsidRPr="00D232F0" w:rsidTr="00AE561D">
        <w:trPr>
          <w:trHeight w:val="519"/>
        </w:trPr>
        <w:tc>
          <w:tcPr>
            <w:tcW w:w="1913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AE561D" w:rsidRPr="006D23FA" w:rsidRDefault="00AE561D" w:rsidP="002C5108">
            <w:pPr>
              <w:snapToGrid w:val="0"/>
              <w:rPr>
                <w:szCs w:val="28"/>
              </w:rPr>
            </w:pPr>
          </w:p>
        </w:tc>
        <w:tc>
          <w:tcPr>
            <w:tcW w:w="2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E561D" w:rsidRPr="006D23FA" w:rsidRDefault="00AE561D" w:rsidP="002C5108">
            <w:pPr>
              <w:widowControl w:val="0"/>
              <w:autoSpaceDE w:val="0"/>
              <w:ind w:right="55"/>
              <w:rPr>
                <w:szCs w:val="28"/>
              </w:rPr>
            </w:pPr>
            <w:r>
              <w:rPr>
                <w:szCs w:val="28"/>
              </w:rPr>
              <w:t>б</w:t>
            </w:r>
            <w:r w:rsidRPr="006D23FA">
              <w:rPr>
                <w:szCs w:val="28"/>
              </w:rPr>
              <w:t xml:space="preserve">юджет муниципального </w:t>
            </w:r>
            <w:r>
              <w:rPr>
                <w:szCs w:val="28"/>
              </w:rPr>
              <w:t>округа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E561D" w:rsidRPr="006B7AFF" w:rsidRDefault="00AE561D" w:rsidP="00AE561D">
            <w:pPr>
              <w:widowControl w:val="0"/>
              <w:autoSpaceDE w:val="0"/>
              <w:jc w:val="center"/>
              <w:rPr>
                <w:szCs w:val="28"/>
              </w:rPr>
            </w:pPr>
            <w:r w:rsidRPr="006B7AFF">
              <w:rPr>
                <w:szCs w:val="28"/>
              </w:rPr>
              <w:t>5 828,</w:t>
            </w:r>
            <w:r>
              <w:rPr>
                <w:szCs w:val="28"/>
              </w:rPr>
              <w:t>28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E561D" w:rsidRPr="006B7AFF" w:rsidRDefault="00AE561D" w:rsidP="00AE561D">
            <w:pPr>
              <w:jc w:val="center"/>
            </w:pPr>
            <w:r w:rsidRPr="006B7AFF">
              <w:rPr>
                <w:szCs w:val="28"/>
              </w:rPr>
              <w:t>4828,</w:t>
            </w:r>
            <w:r>
              <w:rPr>
                <w:szCs w:val="28"/>
              </w:rPr>
              <w:t>28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561D" w:rsidRPr="006B7AFF" w:rsidRDefault="00AE561D" w:rsidP="00AE561D">
            <w:pPr>
              <w:jc w:val="center"/>
            </w:pPr>
            <w:r w:rsidRPr="006B7AFF">
              <w:rPr>
                <w:szCs w:val="28"/>
              </w:rPr>
              <w:t>5828,</w:t>
            </w:r>
            <w:r>
              <w:rPr>
                <w:szCs w:val="28"/>
              </w:rPr>
              <w:t>28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561D" w:rsidRPr="00D232F0" w:rsidRDefault="00AE561D" w:rsidP="002C5108">
            <w:pPr>
              <w:widowControl w:val="0"/>
              <w:autoSpaceDE w:val="0"/>
              <w:ind w:left="73" w:right="55"/>
              <w:jc w:val="center"/>
              <w:rPr>
                <w:szCs w:val="28"/>
              </w:rPr>
            </w:pPr>
            <w:r>
              <w:rPr>
                <w:szCs w:val="28"/>
              </w:rPr>
              <w:t>16 484,84</w:t>
            </w:r>
          </w:p>
        </w:tc>
      </w:tr>
      <w:tr w:rsidR="00AE561D" w:rsidRPr="00D232F0" w:rsidTr="00AE561D">
        <w:trPr>
          <w:trHeight w:val="519"/>
        </w:trPr>
        <w:tc>
          <w:tcPr>
            <w:tcW w:w="1913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AE561D" w:rsidRPr="006D23FA" w:rsidRDefault="00AE561D" w:rsidP="002C5108">
            <w:pPr>
              <w:snapToGrid w:val="0"/>
              <w:rPr>
                <w:szCs w:val="28"/>
              </w:rPr>
            </w:pPr>
          </w:p>
        </w:tc>
        <w:tc>
          <w:tcPr>
            <w:tcW w:w="2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E561D" w:rsidRPr="006D23FA" w:rsidRDefault="00AE561D" w:rsidP="002C5108">
            <w:pPr>
              <w:widowControl w:val="0"/>
              <w:autoSpaceDE w:val="0"/>
              <w:ind w:right="55"/>
              <w:rPr>
                <w:szCs w:val="28"/>
              </w:rPr>
            </w:pPr>
            <w:r>
              <w:rPr>
                <w:szCs w:val="28"/>
              </w:rPr>
              <w:t>к</w:t>
            </w:r>
            <w:r w:rsidRPr="006D23FA">
              <w:rPr>
                <w:szCs w:val="28"/>
              </w:rPr>
              <w:t>раевой бюджет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561D" w:rsidRPr="00D232F0" w:rsidRDefault="00AE561D" w:rsidP="002C5108">
            <w:pPr>
              <w:ind w:left="73" w:right="55"/>
              <w:jc w:val="center"/>
              <w:rPr>
                <w:szCs w:val="28"/>
              </w:rPr>
            </w:pPr>
            <w:r w:rsidRPr="00D232F0">
              <w:rPr>
                <w:szCs w:val="28"/>
              </w:rPr>
              <w:t>1</w:t>
            </w:r>
            <w:r>
              <w:rPr>
                <w:szCs w:val="28"/>
              </w:rPr>
              <w:t>82</w:t>
            </w:r>
            <w:r w:rsidRPr="00D232F0">
              <w:rPr>
                <w:szCs w:val="28"/>
              </w:rPr>
              <w:t>,00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561D" w:rsidRPr="00D232F0" w:rsidRDefault="00AE561D" w:rsidP="002C5108">
            <w:pPr>
              <w:ind w:left="73" w:right="55"/>
              <w:jc w:val="center"/>
              <w:rPr>
                <w:szCs w:val="28"/>
              </w:rPr>
            </w:pPr>
            <w:r w:rsidRPr="00D232F0">
              <w:rPr>
                <w:szCs w:val="28"/>
              </w:rPr>
              <w:t>1</w:t>
            </w:r>
            <w:r>
              <w:rPr>
                <w:szCs w:val="28"/>
              </w:rPr>
              <w:t>82</w:t>
            </w:r>
            <w:r w:rsidRPr="00D232F0">
              <w:rPr>
                <w:szCs w:val="28"/>
              </w:rPr>
              <w:t>,00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561D" w:rsidRPr="00D232F0" w:rsidRDefault="00AE561D" w:rsidP="002C5108">
            <w:pPr>
              <w:ind w:left="73" w:right="55"/>
              <w:jc w:val="center"/>
              <w:rPr>
                <w:szCs w:val="28"/>
              </w:rPr>
            </w:pPr>
            <w:r w:rsidRPr="00D232F0">
              <w:rPr>
                <w:szCs w:val="28"/>
              </w:rPr>
              <w:t>1</w:t>
            </w:r>
            <w:r>
              <w:rPr>
                <w:szCs w:val="28"/>
              </w:rPr>
              <w:t>82</w:t>
            </w:r>
            <w:r w:rsidRPr="00D232F0">
              <w:rPr>
                <w:szCs w:val="28"/>
              </w:rPr>
              <w:t>,00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561D" w:rsidRPr="00D232F0" w:rsidRDefault="00AE561D" w:rsidP="002C5108">
            <w:pPr>
              <w:ind w:left="73" w:right="55"/>
              <w:jc w:val="center"/>
              <w:rPr>
                <w:szCs w:val="28"/>
              </w:rPr>
            </w:pPr>
            <w:r w:rsidRPr="00D232F0">
              <w:rPr>
                <w:szCs w:val="28"/>
              </w:rPr>
              <w:t>5</w:t>
            </w:r>
            <w:r>
              <w:rPr>
                <w:szCs w:val="28"/>
              </w:rPr>
              <w:t>46</w:t>
            </w:r>
            <w:r w:rsidRPr="00D232F0">
              <w:rPr>
                <w:szCs w:val="28"/>
              </w:rPr>
              <w:t>,00</w:t>
            </w:r>
          </w:p>
        </w:tc>
      </w:tr>
      <w:tr w:rsidR="00AE561D" w:rsidRPr="00D232F0" w:rsidTr="00AE561D">
        <w:trPr>
          <w:trHeight w:val="519"/>
        </w:trPr>
        <w:tc>
          <w:tcPr>
            <w:tcW w:w="1913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AE561D" w:rsidRPr="006D23FA" w:rsidRDefault="00AE561D" w:rsidP="002C5108">
            <w:pPr>
              <w:snapToGrid w:val="0"/>
              <w:rPr>
                <w:szCs w:val="28"/>
              </w:rPr>
            </w:pPr>
          </w:p>
        </w:tc>
        <w:tc>
          <w:tcPr>
            <w:tcW w:w="2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E561D" w:rsidRPr="006D23FA" w:rsidRDefault="00AE561D" w:rsidP="002C5108">
            <w:pPr>
              <w:widowControl w:val="0"/>
              <w:autoSpaceDE w:val="0"/>
              <w:ind w:right="55"/>
              <w:rPr>
                <w:szCs w:val="28"/>
              </w:rPr>
            </w:pPr>
            <w:r>
              <w:rPr>
                <w:szCs w:val="28"/>
              </w:rPr>
              <w:t>ф</w:t>
            </w:r>
            <w:r w:rsidRPr="006D23FA">
              <w:rPr>
                <w:szCs w:val="28"/>
              </w:rPr>
              <w:t>едеральный бюджет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561D" w:rsidRPr="00D232F0" w:rsidRDefault="00AE561D" w:rsidP="002C5108">
            <w:pPr>
              <w:ind w:left="73" w:right="55"/>
              <w:jc w:val="center"/>
              <w:rPr>
                <w:szCs w:val="28"/>
              </w:rPr>
            </w:pPr>
            <w:r w:rsidRPr="00D232F0">
              <w:rPr>
                <w:szCs w:val="28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561D" w:rsidRPr="00D232F0" w:rsidRDefault="00AE561D" w:rsidP="002C5108">
            <w:pPr>
              <w:ind w:left="73" w:right="55"/>
              <w:jc w:val="center"/>
              <w:rPr>
                <w:szCs w:val="28"/>
              </w:rPr>
            </w:pPr>
            <w:r w:rsidRPr="00D232F0">
              <w:rPr>
                <w:szCs w:val="28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561D" w:rsidRPr="00D232F0" w:rsidRDefault="00AE561D" w:rsidP="002C5108">
            <w:pPr>
              <w:ind w:left="73" w:right="55"/>
              <w:jc w:val="center"/>
              <w:rPr>
                <w:szCs w:val="28"/>
              </w:rPr>
            </w:pPr>
            <w:r w:rsidRPr="00D232F0">
              <w:rPr>
                <w:szCs w:val="28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561D" w:rsidRPr="00D232F0" w:rsidRDefault="00AE561D" w:rsidP="002C5108">
            <w:pPr>
              <w:ind w:left="73" w:right="55"/>
              <w:jc w:val="center"/>
              <w:rPr>
                <w:szCs w:val="28"/>
              </w:rPr>
            </w:pPr>
            <w:r w:rsidRPr="00D232F0">
              <w:rPr>
                <w:szCs w:val="28"/>
              </w:rPr>
              <w:t>0,00</w:t>
            </w:r>
          </w:p>
        </w:tc>
      </w:tr>
      <w:tr w:rsidR="00AE561D" w:rsidRPr="00D232F0" w:rsidTr="00AE561D">
        <w:trPr>
          <w:trHeight w:val="70"/>
        </w:trPr>
        <w:tc>
          <w:tcPr>
            <w:tcW w:w="1913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E561D" w:rsidRPr="006D23FA" w:rsidRDefault="00AE561D" w:rsidP="002C5108">
            <w:pPr>
              <w:snapToGrid w:val="0"/>
              <w:rPr>
                <w:szCs w:val="28"/>
              </w:rPr>
            </w:pPr>
          </w:p>
        </w:tc>
        <w:tc>
          <w:tcPr>
            <w:tcW w:w="2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E561D" w:rsidRPr="006D23FA" w:rsidRDefault="00AE561D" w:rsidP="002C5108">
            <w:pPr>
              <w:widowControl w:val="0"/>
              <w:autoSpaceDE w:val="0"/>
              <w:ind w:right="55"/>
              <w:rPr>
                <w:szCs w:val="28"/>
              </w:rPr>
            </w:pPr>
            <w:r>
              <w:rPr>
                <w:szCs w:val="28"/>
              </w:rPr>
              <w:t>в</w:t>
            </w:r>
            <w:r w:rsidRPr="006D23FA">
              <w:rPr>
                <w:szCs w:val="28"/>
              </w:rPr>
              <w:t>небюджетные источники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561D" w:rsidRPr="00D232F0" w:rsidRDefault="00AE561D" w:rsidP="002C5108">
            <w:pPr>
              <w:ind w:left="73" w:right="55"/>
              <w:jc w:val="center"/>
              <w:rPr>
                <w:szCs w:val="28"/>
              </w:rPr>
            </w:pPr>
            <w:r w:rsidRPr="00D232F0">
              <w:rPr>
                <w:szCs w:val="28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561D" w:rsidRPr="00D232F0" w:rsidRDefault="00AE561D" w:rsidP="002C5108">
            <w:pPr>
              <w:ind w:left="73" w:right="55"/>
              <w:jc w:val="center"/>
              <w:rPr>
                <w:szCs w:val="28"/>
              </w:rPr>
            </w:pPr>
            <w:r w:rsidRPr="00D232F0">
              <w:rPr>
                <w:szCs w:val="28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561D" w:rsidRPr="00D232F0" w:rsidRDefault="00AE561D" w:rsidP="002C5108">
            <w:pPr>
              <w:ind w:left="73" w:right="55"/>
              <w:jc w:val="center"/>
              <w:rPr>
                <w:szCs w:val="28"/>
              </w:rPr>
            </w:pPr>
            <w:r w:rsidRPr="00D232F0">
              <w:rPr>
                <w:szCs w:val="28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561D" w:rsidRPr="00D232F0" w:rsidRDefault="00AE561D" w:rsidP="002C5108">
            <w:pPr>
              <w:ind w:left="73" w:right="55"/>
              <w:jc w:val="center"/>
              <w:rPr>
                <w:szCs w:val="28"/>
              </w:rPr>
            </w:pPr>
            <w:r w:rsidRPr="00D232F0">
              <w:rPr>
                <w:szCs w:val="28"/>
              </w:rPr>
              <w:t>0,00</w:t>
            </w:r>
          </w:p>
        </w:tc>
      </w:tr>
    </w:tbl>
    <w:p w:rsidR="00AE561D" w:rsidRDefault="00AE561D" w:rsidP="00DB546B">
      <w:pPr>
        <w:pStyle w:val="a5"/>
        <w:spacing w:line="240" w:lineRule="auto"/>
        <w:ind w:firstLine="567"/>
      </w:pPr>
      <w:r>
        <w:t>изложить в следующей редакции:</w:t>
      </w:r>
    </w:p>
    <w:p w:rsidR="00AE561D" w:rsidRDefault="00AE561D" w:rsidP="00DB546B">
      <w:pPr>
        <w:pStyle w:val="a5"/>
        <w:spacing w:line="240" w:lineRule="auto"/>
        <w:ind w:firstLine="567"/>
      </w:pPr>
    </w:p>
    <w:p w:rsidR="00AE561D" w:rsidRDefault="00AE561D" w:rsidP="00DB546B">
      <w:pPr>
        <w:pStyle w:val="a5"/>
        <w:spacing w:line="240" w:lineRule="auto"/>
        <w:ind w:firstLine="567"/>
      </w:pPr>
    </w:p>
    <w:p w:rsidR="00AE561D" w:rsidRDefault="00AE561D" w:rsidP="00DB546B">
      <w:pPr>
        <w:pStyle w:val="a5"/>
        <w:spacing w:line="240" w:lineRule="auto"/>
        <w:ind w:firstLine="567"/>
      </w:pPr>
    </w:p>
    <w:tbl>
      <w:tblPr>
        <w:tblW w:w="10129" w:type="dxa"/>
        <w:tblInd w:w="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13"/>
        <w:gridCol w:w="2541"/>
        <w:gridCol w:w="1276"/>
        <w:gridCol w:w="1276"/>
        <w:gridCol w:w="1276"/>
        <w:gridCol w:w="1847"/>
      </w:tblGrid>
      <w:tr w:rsidR="00AE561D" w:rsidRPr="006D23FA" w:rsidTr="002C5108">
        <w:trPr>
          <w:trHeight w:val="519"/>
        </w:trPr>
        <w:tc>
          <w:tcPr>
            <w:tcW w:w="191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AE561D" w:rsidRPr="006D23FA" w:rsidRDefault="00AE561D" w:rsidP="002C5108">
            <w:pPr>
              <w:snapToGrid w:val="0"/>
              <w:ind w:left="70"/>
              <w:rPr>
                <w:szCs w:val="28"/>
              </w:rPr>
            </w:pPr>
            <w:r w:rsidRPr="006D23FA">
              <w:rPr>
                <w:szCs w:val="28"/>
              </w:rPr>
              <w:t xml:space="preserve">Объемы и источники </w:t>
            </w:r>
            <w:r>
              <w:rPr>
                <w:szCs w:val="28"/>
              </w:rPr>
              <w:t>финансового обеспечения</w:t>
            </w:r>
            <w:r w:rsidRPr="006D23FA">
              <w:rPr>
                <w:szCs w:val="28"/>
              </w:rPr>
              <w:t xml:space="preserve"> </w:t>
            </w:r>
            <w:r>
              <w:rPr>
                <w:szCs w:val="28"/>
              </w:rPr>
              <w:t>под</w:t>
            </w:r>
            <w:r w:rsidRPr="006D23FA">
              <w:rPr>
                <w:szCs w:val="28"/>
              </w:rPr>
              <w:t>программы</w:t>
            </w:r>
          </w:p>
        </w:tc>
        <w:tc>
          <w:tcPr>
            <w:tcW w:w="2541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AE561D" w:rsidRPr="005C3ADC" w:rsidRDefault="00AE561D" w:rsidP="002C5108">
            <w:pPr>
              <w:widowControl w:val="0"/>
              <w:autoSpaceDE w:val="0"/>
              <w:ind w:right="55"/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Источники финансирования</w:t>
            </w:r>
          </w:p>
        </w:tc>
        <w:tc>
          <w:tcPr>
            <w:tcW w:w="567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561D" w:rsidRPr="005C3ADC" w:rsidRDefault="00AE561D" w:rsidP="002C5108">
            <w:pPr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Расходы, тыс.руб.</w:t>
            </w:r>
          </w:p>
        </w:tc>
      </w:tr>
      <w:tr w:rsidR="00AE561D" w:rsidRPr="00D232F0" w:rsidTr="002C5108">
        <w:trPr>
          <w:trHeight w:val="519"/>
        </w:trPr>
        <w:tc>
          <w:tcPr>
            <w:tcW w:w="1913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AE561D" w:rsidRPr="006D23FA" w:rsidRDefault="00AE561D" w:rsidP="002C5108">
            <w:pPr>
              <w:snapToGrid w:val="0"/>
              <w:rPr>
                <w:szCs w:val="28"/>
              </w:rPr>
            </w:pPr>
          </w:p>
        </w:tc>
        <w:tc>
          <w:tcPr>
            <w:tcW w:w="2541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E561D" w:rsidRPr="005C3ADC" w:rsidRDefault="00AE561D" w:rsidP="002C5108">
            <w:pPr>
              <w:pStyle w:val="a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561D" w:rsidRPr="005C3ADC" w:rsidRDefault="00AE561D" w:rsidP="002C5108">
            <w:pPr>
              <w:widowControl w:val="0"/>
              <w:autoSpaceDE w:val="0"/>
              <w:ind w:left="73" w:right="55"/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2022 год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561D" w:rsidRPr="005C3ADC" w:rsidRDefault="00AE561D" w:rsidP="002C5108">
            <w:pPr>
              <w:widowControl w:val="0"/>
              <w:autoSpaceDE w:val="0"/>
              <w:ind w:left="73" w:right="55"/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2023 год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561D" w:rsidRPr="005C3ADC" w:rsidRDefault="00AE561D" w:rsidP="002C5108">
            <w:pPr>
              <w:widowControl w:val="0"/>
              <w:autoSpaceDE w:val="0"/>
              <w:ind w:left="73" w:right="55"/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2024 год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561D" w:rsidRPr="005C3ADC" w:rsidRDefault="00AE561D" w:rsidP="002C5108">
            <w:pPr>
              <w:widowControl w:val="0"/>
              <w:autoSpaceDE w:val="0"/>
              <w:ind w:left="73" w:right="55"/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Итого</w:t>
            </w:r>
          </w:p>
        </w:tc>
      </w:tr>
      <w:tr w:rsidR="00AE561D" w:rsidRPr="00D232F0" w:rsidTr="002C5108">
        <w:trPr>
          <w:trHeight w:val="519"/>
        </w:trPr>
        <w:tc>
          <w:tcPr>
            <w:tcW w:w="1913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AE561D" w:rsidRPr="006D23FA" w:rsidRDefault="00AE561D" w:rsidP="002C5108">
            <w:pPr>
              <w:snapToGrid w:val="0"/>
              <w:rPr>
                <w:szCs w:val="28"/>
              </w:rPr>
            </w:pPr>
          </w:p>
        </w:tc>
        <w:tc>
          <w:tcPr>
            <w:tcW w:w="2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E561D" w:rsidRPr="005C3ADC" w:rsidRDefault="00AE561D" w:rsidP="002C5108">
            <w:pPr>
              <w:widowControl w:val="0"/>
              <w:autoSpaceDE w:val="0"/>
              <w:ind w:right="55"/>
              <w:rPr>
                <w:szCs w:val="28"/>
              </w:rPr>
            </w:pPr>
            <w:r w:rsidRPr="005C3ADC">
              <w:rPr>
                <w:szCs w:val="28"/>
              </w:rPr>
              <w:t>Всего, в том числе: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E561D" w:rsidRPr="005C3ADC" w:rsidRDefault="00AE561D" w:rsidP="002C5108">
            <w:pPr>
              <w:widowControl w:val="0"/>
              <w:autoSpaceDE w:val="0"/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6 154,82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E561D" w:rsidRPr="005C3ADC" w:rsidRDefault="00AE561D" w:rsidP="002C5108">
            <w:pPr>
              <w:jc w:val="center"/>
            </w:pPr>
            <w:r w:rsidRPr="005C3ADC">
              <w:rPr>
                <w:szCs w:val="28"/>
              </w:rPr>
              <w:t xml:space="preserve"> 5 010,28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561D" w:rsidRPr="005C3ADC" w:rsidRDefault="00AE561D" w:rsidP="002C5108">
            <w:pPr>
              <w:jc w:val="center"/>
            </w:pPr>
            <w:r w:rsidRPr="005C3ADC">
              <w:rPr>
                <w:szCs w:val="28"/>
              </w:rPr>
              <w:t>6 010,28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561D" w:rsidRPr="005C3ADC" w:rsidRDefault="00AE561D" w:rsidP="00AE561D">
            <w:pPr>
              <w:widowControl w:val="0"/>
              <w:autoSpaceDE w:val="0"/>
              <w:ind w:left="73" w:right="55"/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17 175,38</w:t>
            </w:r>
          </w:p>
        </w:tc>
      </w:tr>
      <w:tr w:rsidR="00AE561D" w:rsidRPr="00D232F0" w:rsidTr="002C5108">
        <w:trPr>
          <w:trHeight w:val="519"/>
        </w:trPr>
        <w:tc>
          <w:tcPr>
            <w:tcW w:w="1913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AE561D" w:rsidRPr="006D23FA" w:rsidRDefault="00AE561D" w:rsidP="002C5108">
            <w:pPr>
              <w:snapToGrid w:val="0"/>
              <w:rPr>
                <w:szCs w:val="28"/>
              </w:rPr>
            </w:pPr>
          </w:p>
        </w:tc>
        <w:tc>
          <w:tcPr>
            <w:tcW w:w="2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E561D" w:rsidRPr="005C3ADC" w:rsidRDefault="00AE561D" w:rsidP="002C5108">
            <w:pPr>
              <w:widowControl w:val="0"/>
              <w:autoSpaceDE w:val="0"/>
              <w:ind w:right="55"/>
              <w:rPr>
                <w:szCs w:val="28"/>
              </w:rPr>
            </w:pPr>
            <w:r w:rsidRPr="005C3ADC">
              <w:rPr>
                <w:szCs w:val="28"/>
              </w:rPr>
              <w:t>бюджет муниципального округа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E561D" w:rsidRPr="005C3ADC" w:rsidRDefault="00AE561D" w:rsidP="00AE561D">
            <w:pPr>
              <w:widowControl w:val="0"/>
              <w:autoSpaceDE w:val="0"/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5 972,82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E561D" w:rsidRPr="005C3ADC" w:rsidRDefault="00AE561D" w:rsidP="002C5108">
            <w:pPr>
              <w:jc w:val="center"/>
            </w:pPr>
            <w:r w:rsidRPr="005C3ADC">
              <w:rPr>
                <w:szCs w:val="28"/>
              </w:rPr>
              <w:t>4 828,28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561D" w:rsidRPr="005C3ADC" w:rsidRDefault="00AE561D" w:rsidP="002C5108">
            <w:pPr>
              <w:jc w:val="center"/>
            </w:pPr>
            <w:r w:rsidRPr="005C3ADC">
              <w:rPr>
                <w:szCs w:val="28"/>
              </w:rPr>
              <w:t>5 828,28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561D" w:rsidRPr="005C3ADC" w:rsidRDefault="00AE561D" w:rsidP="00AE561D">
            <w:pPr>
              <w:widowControl w:val="0"/>
              <w:autoSpaceDE w:val="0"/>
              <w:ind w:left="73" w:right="55"/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16 629,38</w:t>
            </w:r>
          </w:p>
        </w:tc>
      </w:tr>
      <w:tr w:rsidR="00AE561D" w:rsidRPr="00D232F0" w:rsidTr="002C5108">
        <w:trPr>
          <w:trHeight w:val="519"/>
        </w:trPr>
        <w:tc>
          <w:tcPr>
            <w:tcW w:w="1913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AE561D" w:rsidRPr="006D23FA" w:rsidRDefault="00AE561D" w:rsidP="002C5108">
            <w:pPr>
              <w:snapToGrid w:val="0"/>
              <w:rPr>
                <w:szCs w:val="28"/>
              </w:rPr>
            </w:pPr>
          </w:p>
        </w:tc>
        <w:tc>
          <w:tcPr>
            <w:tcW w:w="2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E561D" w:rsidRPr="006D23FA" w:rsidRDefault="00AE561D" w:rsidP="002C5108">
            <w:pPr>
              <w:widowControl w:val="0"/>
              <w:autoSpaceDE w:val="0"/>
              <w:ind w:right="55"/>
              <w:rPr>
                <w:szCs w:val="28"/>
              </w:rPr>
            </w:pPr>
            <w:r>
              <w:rPr>
                <w:szCs w:val="28"/>
              </w:rPr>
              <w:t>к</w:t>
            </w:r>
            <w:r w:rsidRPr="006D23FA">
              <w:rPr>
                <w:szCs w:val="28"/>
              </w:rPr>
              <w:t>раевой бюджет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561D" w:rsidRPr="00D232F0" w:rsidRDefault="00AE561D" w:rsidP="002C5108">
            <w:pPr>
              <w:ind w:left="73" w:right="55"/>
              <w:jc w:val="center"/>
              <w:rPr>
                <w:szCs w:val="28"/>
              </w:rPr>
            </w:pPr>
            <w:r w:rsidRPr="00D232F0">
              <w:rPr>
                <w:szCs w:val="28"/>
              </w:rPr>
              <w:t>1</w:t>
            </w:r>
            <w:r>
              <w:rPr>
                <w:szCs w:val="28"/>
              </w:rPr>
              <w:t>82</w:t>
            </w:r>
            <w:r w:rsidRPr="00D232F0">
              <w:rPr>
                <w:szCs w:val="28"/>
              </w:rPr>
              <w:t>,00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561D" w:rsidRPr="00D232F0" w:rsidRDefault="00AE561D" w:rsidP="002C5108">
            <w:pPr>
              <w:ind w:left="73" w:right="55"/>
              <w:jc w:val="center"/>
              <w:rPr>
                <w:szCs w:val="28"/>
              </w:rPr>
            </w:pPr>
            <w:r w:rsidRPr="00D232F0">
              <w:rPr>
                <w:szCs w:val="28"/>
              </w:rPr>
              <w:t>1</w:t>
            </w:r>
            <w:r>
              <w:rPr>
                <w:szCs w:val="28"/>
              </w:rPr>
              <w:t>82</w:t>
            </w:r>
            <w:r w:rsidRPr="00D232F0">
              <w:rPr>
                <w:szCs w:val="28"/>
              </w:rPr>
              <w:t>,00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561D" w:rsidRPr="00D232F0" w:rsidRDefault="00AE561D" w:rsidP="002C5108">
            <w:pPr>
              <w:ind w:left="73" w:right="55"/>
              <w:jc w:val="center"/>
              <w:rPr>
                <w:szCs w:val="28"/>
              </w:rPr>
            </w:pPr>
            <w:r w:rsidRPr="00D232F0">
              <w:rPr>
                <w:szCs w:val="28"/>
              </w:rPr>
              <w:t>1</w:t>
            </w:r>
            <w:r>
              <w:rPr>
                <w:szCs w:val="28"/>
              </w:rPr>
              <w:t>82</w:t>
            </w:r>
            <w:r w:rsidRPr="00D232F0">
              <w:rPr>
                <w:szCs w:val="28"/>
              </w:rPr>
              <w:t>,00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561D" w:rsidRPr="00D232F0" w:rsidRDefault="00AE561D" w:rsidP="002C5108">
            <w:pPr>
              <w:ind w:left="73" w:right="55"/>
              <w:jc w:val="center"/>
              <w:rPr>
                <w:szCs w:val="28"/>
              </w:rPr>
            </w:pPr>
            <w:r w:rsidRPr="00D232F0">
              <w:rPr>
                <w:szCs w:val="28"/>
              </w:rPr>
              <w:t>5</w:t>
            </w:r>
            <w:r>
              <w:rPr>
                <w:szCs w:val="28"/>
              </w:rPr>
              <w:t>46</w:t>
            </w:r>
            <w:r w:rsidRPr="00D232F0">
              <w:rPr>
                <w:szCs w:val="28"/>
              </w:rPr>
              <w:t>,00</w:t>
            </w:r>
          </w:p>
        </w:tc>
      </w:tr>
      <w:tr w:rsidR="00AE561D" w:rsidRPr="00D232F0" w:rsidTr="002C5108">
        <w:trPr>
          <w:trHeight w:val="519"/>
        </w:trPr>
        <w:tc>
          <w:tcPr>
            <w:tcW w:w="1913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AE561D" w:rsidRPr="006D23FA" w:rsidRDefault="00AE561D" w:rsidP="002C5108">
            <w:pPr>
              <w:snapToGrid w:val="0"/>
              <w:rPr>
                <w:szCs w:val="28"/>
              </w:rPr>
            </w:pPr>
          </w:p>
        </w:tc>
        <w:tc>
          <w:tcPr>
            <w:tcW w:w="2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E561D" w:rsidRPr="006D23FA" w:rsidRDefault="00AE561D" w:rsidP="002C5108">
            <w:pPr>
              <w:widowControl w:val="0"/>
              <w:autoSpaceDE w:val="0"/>
              <w:ind w:right="55"/>
              <w:rPr>
                <w:szCs w:val="28"/>
              </w:rPr>
            </w:pPr>
            <w:r>
              <w:rPr>
                <w:szCs w:val="28"/>
              </w:rPr>
              <w:t>ф</w:t>
            </w:r>
            <w:r w:rsidRPr="006D23FA">
              <w:rPr>
                <w:szCs w:val="28"/>
              </w:rPr>
              <w:t>едеральный бюджет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561D" w:rsidRPr="00D232F0" w:rsidRDefault="00AE561D" w:rsidP="002C5108">
            <w:pPr>
              <w:ind w:left="73" w:right="55"/>
              <w:jc w:val="center"/>
              <w:rPr>
                <w:szCs w:val="28"/>
              </w:rPr>
            </w:pPr>
            <w:r w:rsidRPr="00D232F0">
              <w:rPr>
                <w:szCs w:val="28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561D" w:rsidRPr="00D232F0" w:rsidRDefault="00AE561D" w:rsidP="002C5108">
            <w:pPr>
              <w:ind w:left="73" w:right="55"/>
              <w:jc w:val="center"/>
              <w:rPr>
                <w:szCs w:val="28"/>
              </w:rPr>
            </w:pPr>
            <w:r w:rsidRPr="00D232F0">
              <w:rPr>
                <w:szCs w:val="28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561D" w:rsidRPr="00D232F0" w:rsidRDefault="00AE561D" w:rsidP="002C5108">
            <w:pPr>
              <w:ind w:left="73" w:right="55"/>
              <w:jc w:val="center"/>
              <w:rPr>
                <w:szCs w:val="28"/>
              </w:rPr>
            </w:pPr>
            <w:r w:rsidRPr="00D232F0">
              <w:rPr>
                <w:szCs w:val="28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561D" w:rsidRPr="00D232F0" w:rsidRDefault="00AE561D" w:rsidP="002C5108">
            <w:pPr>
              <w:ind w:left="73" w:right="55"/>
              <w:jc w:val="center"/>
              <w:rPr>
                <w:szCs w:val="28"/>
              </w:rPr>
            </w:pPr>
            <w:r w:rsidRPr="00D232F0">
              <w:rPr>
                <w:szCs w:val="28"/>
              </w:rPr>
              <w:t>0,00</w:t>
            </w:r>
          </w:p>
        </w:tc>
      </w:tr>
      <w:tr w:rsidR="00AE561D" w:rsidRPr="00D232F0" w:rsidTr="002C5108">
        <w:trPr>
          <w:trHeight w:val="70"/>
        </w:trPr>
        <w:tc>
          <w:tcPr>
            <w:tcW w:w="1913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E561D" w:rsidRPr="006D23FA" w:rsidRDefault="00AE561D" w:rsidP="002C5108">
            <w:pPr>
              <w:snapToGrid w:val="0"/>
              <w:rPr>
                <w:szCs w:val="28"/>
              </w:rPr>
            </w:pPr>
          </w:p>
        </w:tc>
        <w:tc>
          <w:tcPr>
            <w:tcW w:w="2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E561D" w:rsidRPr="006D23FA" w:rsidRDefault="00AE561D" w:rsidP="002C5108">
            <w:pPr>
              <w:widowControl w:val="0"/>
              <w:autoSpaceDE w:val="0"/>
              <w:ind w:right="55"/>
              <w:rPr>
                <w:szCs w:val="28"/>
              </w:rPr>
            </w:pPr>
            <w:r>
              <w:rPr>
                <w:szCs w:val="28"/>
              </w:rPr>
              <w:t>в</w:t>
            </w:r>
            <w:r w:rsidRPr="006D23FA">
              <w:rPr>
                <w:szCs w:val="28"/>
              </w:rPr>
              <w:t>небюджетные источники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561D" w:rsidRPr="00D232F0" w:rsidRDefault="00AE561D" w:rsidP="002C5108">
            <w:pPr>
              <w:ind w:left="73" w:right="55"/>
              <w:jc w:val="center"/>
              <w:rPr>
                <w:szCs w:val="28"/>
              </w:rPr>
            </w:pPr>
            <w:r w:rsidRPr="00D232F0">
              <w:rPr>
                <w:szCs w:val="28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561D" w:rsidRPr="00D232F0" w:rsidRDefault="00AE561D" w:rsidP="002C5108">
            <w:pPr>
              <w:ind w:left="73" w:right="55"/>
              <w:jc w:val="center"/>
              <w:rPr>
                <w:szCs w:val="28"/>
              </w:rPr>
            </w:pPr>
            <w:r w:rsidRPr="00D232F0">
              <w:rPr>
                <w:szCs w:val="28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561D" w:rsidRPr="00D232F0" w:rsidRDefault="00AE561D" w:rsidP="002C5108">
            <w:pPr>
              <w:ind w:left="73" w:right="55"/>
              <w:jc w:val="center"/>
              <w:rPr>
                <w:szCs w:val="28"/>
              </w:rPr>
            </w:pPr>
            <w:r w:rsidRPr="00D232F0">
              <w:rPr>
                <w:szCs w:val="28"/>
              </w:rPr>
              <w:t>0,00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E561D" w:rsidRPr="00D232F0" w:rsidRDefault="00AE561D" w:rsidP="002C5108">
            <w:pPr>
              <w:ind w:left="73" w:right="55"/>
              <w:jc w:val="center"/>
              <w:rPr>
                <w:szCs w:val="28"/>
              </w:rPr>
            </w:pPr>
            <w:r w:rsidRPr="00D232F0">
              <w:rPr>
                <w:szCs w:val="28"/>
              </w:rPr>
              <w:t>0,00</w:t>
            </w:r>
          </w:p>
        </w:tc>
      </w:tr>
    </w:tbl>
    <w:p w:rsidR="00AE561D" w:rsidRDefault="00AE561D" w:rsidP="00DB546B">
      <w:pPr>
        <w:pStyle w:val="a5"/>
        <w:spacing w:line="240" w:lineRule="auto"/>
        <w:ind w:firstLine="567"/>
      </w:pPr>
    </w:p>
    <w:p w:rsidR="003A20A1" w:rsidRDefault="005A03C3" w:rsidP="00D41D48">
      <w:pPr>
        <w:pStyle w:val="a5"/>
        <w:spacing w:line="240" w:lineRule="auto"/>
        <w:ind w:firstLine="567"/>
      </w:pPr>
      <w:r>
        <w:t>1.3</w:t>
      </w:r>
      <w:r w:rsidR="00DB546B">
        <w:t xml:space="preserve">. </w:t>
      </w:r>
      <w:r w:rsidR="00492AAA">
        <w:t>В приложении</w:t>
      </w:r>
      <w:r w:rsidR="00EE5B65">
        <w:t xml:space="preserve"> 3</w:t>
      </w:r>
      <w:r w:rsidR="00DB546B">
        <w:t xml:space="preserve"> к </w:t>
      </w:r>
      <w:r w:rsidR="00492AAA">
        <w:t>Программе позицию:</w:t>
      </w:r>
    </w:p>
    <w:p w:rsidR="00492AAA" w:rsidRDefault="00492AAA" w:rsidP="00DB546B">
      <w:pPr>
        <w:pStyle w:val="a5"/>
        <w:spacing w:line="240" w:lineRule="auto"/>
        <w:ind w:firstLine="567"/>
      </w:pPr>
    </w:p>
    <w:tbl>
      <w:tblPr>
        <w:tblW w:w="10150" w:type="dxa"/>
        <w:tblInd w:w="6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92"/>
        <w:gridCol w:w="2077"/>
        <w:gridCol w:w="1276"/>
        <w:gridCol w:w="1276"/>
        <w:gridCol w:w="1417"/>
        <w:gridCol w:w="1712"/>
      </w:tblGrid>
      <w:tr w:rsidR="0048586C" w:rsidRPr="00250A19" w:rsidTr="005A03C3">
        <w:trPr>
          <w:trHeight w:val="519"/>
        </w:trPr>
        <w:tc>
          <w:tcPr>
            <w:tcW w:w="2392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48586C" w:rsidRPr="00250A19" w:rsidRDefault="0048586C" w:rsidP="0048586C">
            <w:pPr>
              <w:snapToGrid w:val="0"/>
              <w:ind w:left="70"/>
              <w:rPr>
                <w:szCs w:val="28"/>
              </w:rPr>
            </w:pPr>
            <w:r w:rsidRPr="00250A19">
              <w:rPr>
                <w:szCs w:val="28"/>
              </w:rPr>
              <w:t>Объемы и источники финансового обеспечения  подпрограммы</w:t>
            </w:r>
          </w:p>
        </w:tc>
        <w:tc>
          <w:tcPr>
            <w:tcW w:w="2077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48586C" w:rsidRPr="00250A19" w:rsidRDefault="0048586C" w:rsidP="0048586C">
            <w:pPr>
              <w:widowControl w:val="0"/>
              <w:autoSpaceDE w:val="0"/>
              <w:ind w:right="55"/>
              <w:rPr>
                <w:szCs w:val="28"/>
              </w:rPr>
            </w:pPr>
            <w:r w:rsidRPr="00250A19">
              <w:rPr>
                <w:szCs w:val="28"/>
              </w:rPr>
              <w:t>Источники финансирования</w:t>
            </w:r>
          </w:p>
        </w:tc>
        <w:tc>
          <w:tcPr>
            <w:tcW w:w="56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48586C" w:rsidRPr="00250A19" w:rsidRDefault="0048586C" w:rsidP="0048586C">
            <w:pPr>
              <w:jc w:val="center"/>
              <w:rPr>
                <w:szCs w:val="28"/>
              </w:rPr>
            </w:pPr>
            <w:r w:rsidRPr="00250A19">
              <w:rPr>
                <w:szCs w:val="28"/>
              </w:rPr>
              <w:t>Расходы, тыс.руб.</w:t>
            </w:r>
          </w:p>
        </w:tc>
      </w:tr>
      <w:tr w:rsidR="0048586C" w:rsidRPr="00250A19" w:rsidTr="005A03C3">
        <w:trPr>
          <w:trHeight w:val="519"/>
        </w:trPr>
        <w:tc>
          <w:tcPr>
            <w:tcW w:w="2392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48586C" w:rsidRPr="00250A19" w:rsidRDefault="0048586C" w:rsidP="0048586C">
            <w:pPr>
              <w:snapToGrid w:val="0"/>
              <w:rPr>
                <w:szCs w:val="28"/>
              </w:rPr>
            </w:pPr>
          </w:p>
        </w:tc>
        <w:tc>
          <w:tcPr>
            <w:tcW w:w="207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8586C" w:rsidRPr="00250A19" w:rsidRDefault="0048586C" w:rsidP="0048586C">
            <w:pPr>
              <w:widowControl w:val="0"/>
              <w:suppressLineNumbers/>
              <w:suppressAutoHyphens/>
              <w:rPr>
                <w:rFonts w:eastAsia="Arial Unicode MS"/>
                <w:kern w:val="1"/>
                <w:szCs w:val="28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586C" w:rsidRPr="00250A19" w:rsidRDefault="0048586C" w:rsidP="0048586C">
            <w:pPr>
              <w:widowControl w:val="0"/>
              <w:autoSpaceDE w:val="0"/>
              <w:ind w:left="73" w:right="55"/>
              <w:jc w:val="center"/>
              <w:rPr>
                <w:szCs w:val="28"/>
              </w:rPr>
            </w:pPr>
            <w:r w:rsidRPr="00250A19">
              <w:rPr>
                <w:szCs w:val="28"/>
              </w:rPr>
              <w:t>2022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586C" w:rsidRPr="00250A19" w:rsidRDefault="0048586C" w:rsidP="0048586C">
            <w:pPr>
              <w:widowControl w:val="0"/>
              <w:autoSpaceDE w:val="0"/>
              <w:ind w:left="73" w:right="55"/>
              <w:jc w:val="center"/>
              <w:rPr>
                <w:szCs w:val="28"/>
              </w:rPr>
            </w:pPr>
            <w:r w:rsidRPr="00250A19">
              <w:rPr>
                <w:szCs w:val="28"/>
              </w:rPr>
              <w:t>2023 год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586C" w:rsidRPr="00250A19" w:rsidRDefault="0048586C" w:rsidP="0048586C">
            <w:pPr>
              <w:widowControl w:val="0"/>
              <w:autoSpaceDE w:val="0"/>
              <w:ind w:left="73" w:right="55"/>
              <w:jc w:val="center"/>
              <w:rPr>
                <w:szCs w:val="28"/>
              </w:rPr>
            </w:pPr>
            <w:r w:rsidRPr="00250A19">
              <w:rPr>
                <w:szCs w:val="28"/>
              </w:rPr>
              <w:t>2024 год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586C" w:rsidRPr="00250A19" w:rsidRDefault="0048586C" w:rsidP="0048586C">
            <w:pPr>
              <w:widowControl w:val="0"/>
              <w:autoSpaceDE w:val="0"/>
              <w:ind w:left="73" w:right="55"/>
              <w:jc w:val="center"/>
              <w:rPr>
                <w:szCs w:val="28"/>
              </w:rPr>
            </w:pPr>
            <w:r w:rsidRPr="00250A19">
              <w:rPr>
                <w:szCs w:val="28"/>
              </w:rPr>
              <w:t>Итого</w:t>
            </w:r>
          </w:p>
        </w:tc>
      </w:tr>
      <w:tr w:rsidR="0048586C" w:rsidRPr="000242AB" w:rsidTr="005A03C3">
        <w:trPr>
          <w:trHeight w:val="519"/>
        </w:trPr>
        <w:tc>
          <w:tcPr>
            <w:tcW w:w="2392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48586C" w:rsidRPr="00250A19" w:rsidRDefault="0048586C" w:rsidP="0048586C">
            <w:pPr>
              <w:snapToGrid w:val="0"/>
              <w:rPr>
                <w:szCs w:val="28"/>
              </w:rPr>
            </w:pPr>
          </w:p>
        </w:tc>
        <w:tc>
          <w:tcPr>
            <w:tcW w:w="2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8586C" w:rsidRPr="00250A19" w:rsidRDefault="0048586C" w:rsidP="0048586C">
            <w:pPr>
              <w:widowControl w:val="0"/>
              <w:autoSpaceDE w:val="0"/>
              <w:ind w:right="55"/>
              <w:rPr>
                <w:szCs w:val="28"/>
              </w:rPr>
            </w:pPr>
            <w:r w:rsidRPr="00250A19">
              <w:rPr>
                <w:szCs w:val="28"/>
              </w:rPr>
              <w:t>Всего, в том числе: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586C" w:rsidRPr="00E57389" w:rsidRDefault="0048586C" w:rsidP="0048586C">
            <w:pPr>
              <w:jc w:val="center"/>
            </w:pPr>
            <w:r w:rsidRPr="00E57389">
              <w:rPr>
                <w:szCs w:val="28"/>
              </w:rPr>
              <w:t>5 338,35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586C" w:rsidRPr="00E57389" w:rsidRDefault="0048586C" w:rsidP="00E57389">
            <w:pPr>
              <w:jc w:val="center"/>
            </w:pPr>
            <w:r w:rsidRPr="00E57389">
              <w:rPr>
                <w:szCs w:val="28"/>
              </w:rPr>
              <w:t>3</w:t>
            </w:r>
            <w:r w:rsidR="00E57389" w:rsidRPr="00E57389">
              <w:rPr>
                <w:szCs w:val="28"/>
              </w:rPr>
              <w:t> 631,</w:t>
            </w:r>
            <w:r w:rsidR="00E57389">
              <w:rPr>
                <w:szCs w:val="28"/>
              </w:rPr>
              <w:t>5</w:t>
            </w:r>
            <w:r w:rsidR="00E57389" w:rsidRPr="00E57389">
              <w:rPr>
                <w:szCs w:val="28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586C" w:rsidRPr="00E57389" w:rsidRDefault="0048586C" w:rsidP="0048586C">
            <w:pPr>
              <w:jc w:val="center"/>
            </w:pPr>
            <w:r w:rsidRPr="00E57389">
              <w:rPr>
                <w:szCs w:val="28"/>
              </w:rPr>
              <w:t>3 756,5</w:t>
            </w:r>
            <w:r w:rsidR="00E57389" w:rsidRPr="00E57389">
              <w:rPr>
                <w:szCs w:val="28"/>
              </w:rPr>
              <w:t>0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586C" w:rsidRPr="00E57389" w:rsidRDefault="008C0C8D" w:rsidP="00E57389">
            <w:pPr>
              <w:widowControl w:val="0"/>
              <w:autoSpaceDE w:val="0"/>
              <w:ind w:left="73" w:right="55"/>
              <w:jc w:val="center"/>
              <w:rPr>
                <w:szCs w:val="28"/>
              </w:rPr>
            </w:pPr>
            <w:r w:rsidRPr="00E57389">
              <w:rPr>
                <w:szCs w:val="28"/>
              </w:rPr>
              <w:t>12</w:t>
            </w:r>
            <w:r w:rsidR="00E57389">
              <w:rPr>
                <w:szCs w:val="28"/>
              </w:rPr>
              <w:t> 726,35</w:t>
            </w:r>
          </w:p>
        </w:tc>
      </w:tr>
      <w:tr w:rsidR="0048586C" w:rsidRPr="000242AB" w:rsidTr="003A20A1">
        <w:trPr>
          <w:trHeight w:val="519"/>
        </w:trPr>
        <w:tc>
          <w:tcPr>
            <w:tcW w:w="2392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48586C" w:rsidRPr="00250A19" w:rsidRDefault="0048586C" w:rsidP="0048586C">
            <w:pPr>
              <w:snapToGrid w:val="0"/>
              <w:rPr>
                <w:szCs w:val="28"/>
              </w:rPr>
            </w:pPr>
          </w:p>
        </w:tc>
        <w:tc>
          <w:tcPr>
            <w:tcW w:w="2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8586C" w:rsidRPr="00250A19" w:rsidRDefault="0048586C" w:rsidP="0048586C">
            <w:pPr>
              <w:widowControl w:val="0"/>
              <w:autoSpaceDE w:val="0"/>
              <w:ind w:right="55"/>
              <w:rPr>
                <w:szCs w:val="28"/>
              </w:rPr>
            </w:pPr>
            <w:r w:rsidRPr="00250A19">
              <w:rPr>
                <w:szCs w:val="28"/>
              </w:rPr>
              <w:t>бюджет муниципального округа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586C" w:rsidRPr="00E57389" w:rsidRDefault="008C0C8D" w:rsidP="0048586C">
            <w:pPr>
              <w:jc w:val="center"/>
            </w:pPr>
            <w:r w:rsidRPr="00E57389">
              <w:rPr>
                <w:szCs w:val="28"/>
              </w:rPr>
              <w:t>4 977,8</w:t>
            </w:r>
            <w:r w:rsidR="00E57389">
              <w:rPr>
                <w:szCs w:val="28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586C" w:rsidRPr="00E57389" w:rsidRDefault="0048586C" w:rsidP="00E57389">
            <w:pPr>
              <w:jc w:val="center"/>
            </w:pPr>
            <w:r w:rsidRPr="00E57389">
              <w:rPr>
                <w:szCs w:val="28"/>
              </w:rPr>
              <w:t xml:space="preserve">3 </w:t>
            </w:r>
            <w:r w:rsidR="00E57389" w:rsidRPr="00E57389">
              <w:rPr>
                <w:szCs w:val="28"/>
              </w:rPr>
              <w:t>631</w:t>
            </w:r>
            <w:r w:rsidRPr="00E57389">
              <w:rPr>
                <w:szCs w:val="28"/>
              </w:rPr>
              <w:t>,5</w:t>
            </w:r>
            <w:r w:rsidR="00E57389">
              <w:rPr>
                <w:szCs w:val="28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586C" w:rsidRPr="00E57389" w:rsidRDefault="0048586C" w:rsidP="0048586C">
            <w:pPr>
              <w:jc w:val="center"/>
            </w:pPr>
            <w:r w:rsidRPr="00E57389">
              <w:rPr>
                <w:szCs w:val="28"/>
              </w:rPr>
              <w:t>3 756,5</w:t>
            </w:r>
            <w:r w:rsidR="00E57389" w:rsidRPr="00E57389">
              <w:rPr>
                <w:szCs w:val="28"/>
              </w:rPr>
              <w:t>0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586C" w:rsidRPr="00E57389" w:rsidRDefault="00E57389" w:rsidP="0048586C">
            <w:pPr>
              <w:widowControl w:val="0"/>
              <w:autoSpaceDE w:val="0"/>
              <w:ind w:left="73" w:right="55"/>
              <w:jc w:val="center"/>
              <w:rPr>
                <w:szCs w:val="28"/>
              </w:rPr>
            </w:pPr>
            <w:r>
              <w:rPr>
                <w:szCs w:val="28"/>
              </w:rPr>
              <w:t>12 365,80</w:t>
            </w:r>
          </w:p>
        </w:tc>
      </w:tr>
      <w:tr w:rsidR="0048586C" w:rsidRPr="000242AB" w:rsidTr="003A20A1">
        <w:trPr>
          <w:trHeight w:val="337"/>
        </w:trPr>
        <w:tc>
          <w:tcPr>
            <w:tcW w:w="2392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48586C" w:rsidRPr="00250A19" w:rsidRDefault="0048586C" w:rsidP="0048586C">
            <w:pPr>
              <w:snapToGrid w:val="0"/>
              <w:rPr>
                <w:szCs w:val="28"/>
              </w:rPr>
            </w:pPr>
          </w:p>
        </w:tc>
        <w:tc>
          <w:tcPr>
            <w:tcW w:w="2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586C" w:rsidRPr="00250A19" w:rsidRDefault="0048586C" w:rsidP="0048586C">
            <w:pPr>
              <w:widowControl w:val="0"/>
              <w:autoSpaceDE w:val="0"/>
              <w:ind w:right="55"/>
              <w:rPr>
                <w:szCs w:val="28"/>
              </w:rPr>
            </w:pPr>
            <w:r w:rsidRPr="00250A19">
              <w:rPr>
                <w:szCs w:val="28"/>
              </w:rPr>
              <w:t>краевой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8586C" w:rsidRPr="000242AB" w:rsidRDefault="0048586C" w:rsidP="0048586C">
            <w:pPr>
              <w:ind w:left="73" w:right="55"/>
              <w:jc w:val="center"/>
              <w:rPr>
                <w:szCs w:val="28"/>
              </w:rPr>
            </w:pPr>
            <w:r w:rsidRPr="000242AB">
              <w:rPr>
                <w:szCs w:val="28"/>
              </w:rPr>
              <w:t>360,55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8586C" w:rsidRPr="000242AB" w:rsidRDefault="0048586C" w:rsidP="0048586C">
            <w:pPr>
              <w:ind w:left="73" w:right="55"/>
              <w:jc w:val="center"/>
              <w:rPr>
                <w:szCs w:val="28"/>
              </w:rPr>
            </w:pPr>
            <w:r w:rsidRPr="000242AB">
              <w:rPr>
                <w:szCs w:val="28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8586C" w:rsidRPr="000242AB" w:rsidRDefault="0048586C" w:rsidP="0048586C">
            <w:pPr>
              <w:ind w:left="73" w:right="55"/>
              <w:jc w:val="center"/>
              <w:rPr>
                <w:szCs w:val="28"/>
              </w:rPr>
            </w:pPr>
            <w:r w:rsidRPr="000242AB">
              <w:rPr>
                <w:szCs w:val="28"/>
              </w:rPr>
              <w:t>0,00</w:t>
            </w: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8586C" w:rsidRPr="000242AB" w:rsidRDefault="0048586C" w:rsidP="0048586C">
            <w:pPr>
              <w:ind w:left="73" w:right="55"/>
              <w:jc w:val="center"/>
              <w:rPr>
                <w:szCs w:val="28"/>
              </w:rPr>
            </w:pPr>
            <w:r w:rsidRPr="000242AB">
              <w:rPr>
                <w:szCs w:val="28"/>
              </w:rPr>
              <w:t>360,55</w:t>
            </w:r>
          </w:p>
        </w:tc>
      </w:tr>
      <w:tr w:rsidR="0048586C" w:rsidRPr="00250A19" w:rsidTr="0048586C">
        <w:trPr>
          <w:trHeight w:val="519"/>
        </w:trPr>
        <w:tc>
          <w:tcPr>
            <w:tcW w:w="2392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48586C" w:rsidRPr="00250A19" w:rsidRDefault="0048586C" w:rsidP="0048586C">
            <w:pPr>
              <w:snapToGrid w:val="0"/>
              <w:rPr>
                <w:szCs w:val="28"/>
              </w:rPr>
            </w:pPr>
          </w:p>
        </w:tc>
        <w:tc>
          <w:tcPr>
            <w:tcW w:w="2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586C" w:rsidRPr="00250A19" w:rsidRDefault="0048586C" w:rsidP="0048586C">
            <w:pPr>
              <w:widowControl w:val="0"/>
              <w:autoSpaceDE w:val="0"/>
              <w:ind w:right="55"/>
              <w:rPr>
                <w:szCs w:val="28"/>
              </w:rPr>
            </w:pPr>
            <w:r w:rsidRPr="00250A19">
              <w:rPr>
                <w:szCs w:val="28"/>
              </w:rPr>
              <w:t>федеральный бюджет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8586C" w:rsidRPr="00250A19" w:rsidRDefault="0048586C" w:rsidP="0048586C">
            <w:pPr>
              <w:ind w:left="73" w:right="55"/>
              <w:jc w:val="center"/>
              <w:rPr>
                <w:szCs w:val="28"/>
              </w:rPr>
            </w:pPr>
            <w:r w:rsidRPr="00250A19">
              <w:rPr>
                <w:szCs w:val="28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8586C" w:rsidRPr="00250A19" w:rsidRDefault="0048586C" w:rsidP="0048586C">
            <w:pPr>
              <w:ind w:left="73" w:right="55"/>
              <w:jc w:val="center"/>
              <w:rPr>
                <w:szCs w:val="28"/>
              </w:rPr>
            </w:pPr>
            <w:r w:rsidRPr="00250A19">
              <w:rPr>
                <w:szCs w:val="28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8586C" w:rsidRPr="00250A19" w:rsidRDefault="0048586C" w:rsidP="0048586C">
            <w:pPr>
              <w:ind w:left="73" w:right="55"/>
              <w:jc w:val="center"/>
              <w:rPr>
                <w:szCs w:val="28"/>
              </w:rPr>
            </w:pPr>
            <w:r w:rsidRPr="00250A19">
              <w:rPr>
                <w:szCs w:val="28"/>
              </w:rPr>
              <w:t>0,00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8586C" w:rsidRPr="00250A19" w:rsidRDefault="0048586C" w:rsidP="0048586C">
            <w:pPr>
              <w:ind w:left="73" w:right="55"/>
              <w:jc w:val="center"/>
              <w:rPr>
                <w:szCs w:val="28"/>
              </w:rPr>
            </w:pPr>
            <w:r w:rsidRPr="00250A19">
              <w:rPr>
                <w:szCs w:val="28"/>
              </w:rPr>
              <w:t>0,00</w:t>
            </w:r>
          </w:p>
        </w:tc>
      </w:tr>
      <w:tr w:rsidR="0048586C" w:rsidRPr="00250A19" w:rsidTr="0048586C">
        <w:trPr>
          <w:trHeight w:val="70"/>
        </w:trPr>
        <w:tc>
          <w:tcPr>
            <w:tcW w:w="2392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586C" w:rsidRPr="00250A19" w:rsidRDefault="0048586C" w:rsidP="0048586C">
            <w:pPr>
              <w:snapToGrid w:val="0"/>
              <w:rPr>
                <w:szCs w:val="28"/>
              </w:rPr>
            </w:pPr>
          </w:p>
        </w:tc>
        <w:tc>
          <w:tcPr>
            <w:tcW w:w="2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586C" w:rsidRPr="00250A19" w:rsidRDefault="0048586C" w:rsidP="0048586C">
            <w:pPr>
              <w:widowControl w:val="0"/>
              <w:autoSpaceDE w:val="0"/>
              <w:ind w:right="55"/>
              <w:rPr>
                <w:szCs w:val="28"/>
              </w:rPr>
            </w:pPr>
            <w:r w:rsidRPr="00250A19">
              <w:rPr>
                <w:szCs w:val="28"/>
              </w:rPr>
              <w:t>внебюджетные источники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8586C" w:rsidRPr="00250A19" w:rsidRDefault="0048586C" w:rsidP="0048586C">
            <w:pPr>
              <w:ind w:left="73" w:right="55"/>
              <w:jc w:val="center"/>
              <w:rPr>
                <w:szCs w:val="28"/>
              </w:rPr>
            </w:pPr>
            <w:r w:rsidRPr="00250A19">
              <w:rPr>
                <w:szCs w:val="28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8586C" w:rsidRPr="00250A19" w:rsidRDefault="0048586C" w:rsidP="0048586C">
            <w:pPr>
              <w:ind w:left="73" w:right="55"/>
              <w:jc w:val="center"/>
              <w:rPr>
                <w:szCs w:val="28"/>
              </w:rPr>
            </w:pPr>
            <w:r w:rsidRPr="00250A19">
              <w:rPr>
                <w:szCs w:val="28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8586C" w:rsidRPr="00250A19" w:rsidRDefault="0048586C" w:rsidP="0048586C">
            <w:pPr>
              <w:ind w:left="73" w:right="55"/>
              <w:jc w:val="center"/>
              <w:rPr>
                <w:szCs w:val="28"/>
              </w:rPr>
            </w:pPr>
            <w:r w:rsidRPr="00250A19">
              <w:rPr>
                <w:szCs w:val="28"/>
              </w:rPr>
              <w:t>0,00</w:t>
            </w:r>
          </w:p>
        </w:tc>
        <w:tc>
          <w:tcPr>
            <w:tcW w:w="1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8586C" w:rsidRPr="00250A19" w:rsidRDefault="0048586C" w:rsidP="0048586C">
            <w:pPr>
              <w:ind w:left="73" w:right="55"/>
              <w:jc w:val="center"/>
              <w:rPr>
                <w:szCs w:val="28"/>
              </w:rPr>
            </w:pPr>
            <w:r w:rsidRPr="00250A19">
              <w:rPr>
                <w:szCs w:val="28"/>
              </w:rPr>
              <w:t>0,00</w:t>
            </w:r>
          </w:p>
        </w:tc>
      </w:tr>
    </w:tbl>
    <w:p w:rsidR="005A03C3" w:rsidRDefault="005A03C3" w:rsidP="00AE561D">
      <w:pPr>
        <w:pStyle w:val="a5"/>
        <w:spacing w:line="240" w:lineRule="auto"/>
        <w:ind w:firstLine="567"/>
      </w:pPr>
      <w:r>
        <w:t>Изложить в следующей редакции:</w:t>
      </w:r>
    </w:p>
    <w:tbl>
      <w:tblPr>
        <w:tblW w:w="10150" w:type="dxa"/>
        <w:tblInd w:w="6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92"/>
        <w:gridCol w:w="2077"/>
        <w:gridCol w:w="1276"/>
        <w:gridCol w:w="1276"/>
        <w:gridCol w:w="1417"/>
        <w:gridCol w:w="1712"/>
      </w:tblGrid>
      <w:tr w:rsidR="005A03C3" w:rsidRPr="00250A19" w:rsidTr="005A03C3">
        <w:trPr>
          <w:trHeight w:val="519"/>
        </w:trPr>
        <w:tc>
          <w:tcPr>
            <w:tcW w:w="2392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5A03C3" w:rsidRPr="00250A19" w:rsidRDefault="005A03C3" w:rsidP="005A03C3">
            <w:pPr>
              <w:snapToGrid w:val="0"/>
              <w:ind w:left="70"/>
              <w:rPr>
                <w:szCs w:val="28"/>
              </w:rPr>
            </w:pPr>
            <w:r w:rsidRPr="00250A19">
              <w:rPr>
                <w:szCs w:val="28"/>
              </w:rPr>
              <w:t>Объемы и источники финансового обеспечения  подпрограммы</w:t>
            </w:r>
          </w:p>
        </w:tc>
        <w:tc>
          <w:tcPr>
            <w:tcW w:w="2077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5A03C3" w:rsidRPr="00250A19" w:rsidRDefault="005A03C3" w:rsidP="005A03C3">
            <w:pPr>
              <w:widowControl w:val="0"/>
              <w:autoSpaceDE w:val="0"/>
              <w:ind w:right="55"/>
              <w:rPr>
                <w:szCs w:val="28"/>
              </w:rPr>
            </w:pPr>
            <w:r w:rsidRPr="00250A19">
              <w:rPr>
                <w:szCs w:val="28"/>
              </w:rPr>
              <w:t>Источники финансирования</w:t>
            </w:r>
          </w:p>
        </w:tc>
        <w:tc>
          <w:tcPr>
            <w:tcW w:w="56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A03C3" w:rsidRPr="00250A19" w:rsidRDefault="005A03C3" w:rsidP="005A03C3">
            <w:pPr>
              <w:jc w:val="center"/>
              <w:rPr>
                <w:szCs w:val="28"/>
              </w:rPr>
            </w:pPr>
            <w:r w:rsidRPr="00250A19">
              <w:rPr>
                <w:szCs w:val="28"/>
              </w:rPr>
              <w:t>Расходы, тыс.руб.</w:t>
            </w:r>
          </w:p>
        </w:tc>
      </w:tr>
      <w:tr w:rsidR="005A03C3" w:rsidRPr="00250A19" w:rsidTr="003A370A">
        <w:trPr>
          <w:trHeight w:val="519"/>
        </w:trPr>
        <w:tc>
          <w:tcPr>
            <w:tcW w:w="2392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5A03C3" w:rsidRPr="00250A19" w:rsidRDefault="005A03C3" w:rsidP="005A03C3">
            <w:pPr>
              <w:snapToGrid w:val="0"/>
              <w:rPr>
                <w:szCs w:val="28"/>
              </w:rPr>
            </w:pPr>
          </w:p>
        </w:tc>
        <w:tc>
          <w:tcPr>
            <w:tcW w:w="207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5A03C3" w:rsidRPr="00250A19" w:rsidRDefault="005A03C3" w:rsidP="005A03C3">
            <w:pPr>
              <w:widowControl w:val="0"/>
              <w:suppressLineNumbers/>
              <w:suppressAutoHyphens/>
              <w:rPr>
                <w:rFonts w:eastAsia="Arial Unicode MS"/>
                <w:kern w:val="1"/>
                <w:szCs w:val="28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3C3" w:rsidRPr="00250A19" w:rsidRDefault="005A03C3" w:rsidP="005A03C3">
            <w:pPr>
              <w:widowControl w:val="0"/>
              <w:autoSpaceDE w:val="0"/>
              <w:ind w:left="73" w:right="55"/>
              <w:jc w:val="center"/>
              <w:rPr>
                <w:szCs w:val="28"/>
              </w:rPr>
            </w:pPr>
            <w:r w:rsidRPr="00250A19">
              <w:rPr>
                <w:szCs w:val="28"/>
              </w:rPr>
              <w:t>2022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3C3" w:rsidRPr="00250A19" w:rsidRDefault="005A03C3" w:rsidP="005A03C3">
            <w:pPr>
              <w:widowControl w:val="0"/>
              <w:autoSpaceDE w:val="0"/>
              <w:ind w:left="73" w:right="55"/>
              <w:jc w:val="center"/>
              <w:rPr>
                <w:szCs w:val="28"/>
              </w:rPr>
            </w:pPr>
            <w:r w:rsidRPr="00250A19">
              <w:rPr>
                <w:szCs w:val="28"/>
              </w:rPr>
              <w:t>2023 год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3C3" w:rsidRPr="00250A19" w:rsidRDefault="005A03C3" w:rsidP="005A03C3">
            <w:pPr>
              <w:widowControl w:val="0"/>
              <w:autoSpaceDE w:val="0"/>
              <w:ind w:left="73" w:right="55"/>
              <w:jc w:val="center"/>
              <w:rPr>
                <w:szCs w:val="28"/>
              </w:rPr>
            </w:pPr>
            <w:r w:rsidRPr="00250A19">
              <w:rPr>
                <w:szCs w:val="28"/>
              </w:rPr>
              <w:t>2024 год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3C3" w:rsidRPr="00250A19" w:rsidRDefault="005A03C3" w:rsidP="005A03C3">
            <w:pPr>
              <w:widowControl w:val="0"/>
              <w:autoSpaceDE w:val="0"/>
              <w:ind w:left="73" w:right="55"/>
              <w:jc w:val="center"/>
              <w:rPr>
                <w:szCs w:val="28"/>
              </w:rPr>
            </w:pPr>
            <w:r w:rsidRPr="00250A19">
              <w:rPr>
                <w:szCs w:val="28"/>
              </w:rPr>
              <w:t>Итого</w:t>
            </w:r>
          </w:p>
        </w:tc>
      </w:tr>
      <w:tr w:rsidR="003A370A" w:rsidRPr="005C3ADC" w:rsidTr="003A370A">
        <w:trPr>
          <w:trHeight w:val="519"/>
        </w:trPr>
        <w:tc>
          <w:tcPr>
            <w:tcW w:w="2392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3A370A" w:rsidRPr="00250A19" w:rsidRDefault="003A370A" w:rsidP="003A370A">
            <w:pPr>
              <w:snapToGrid w:val="0"/>
              <w:rPr>
                <w:szCs w:val="28"/>
              </w:rPr>
            </w:pPr>
          </w:p>
        </w:tc>
        <w:tc>
          <w:tcPr>
            <w:tcW w:w="2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3A370A" w:rsidRPr="005C3ADC" w:rsidRDefault="003A370A" w:rsidP="003A370A">
            <w:pPr>
              <w:widowControl w:val="0"/>
              <w:autoSpaceDE w:val="0"/>
              <w:ind w:right="55"/>
              <w:rPr>
                <w:szCs w:val="28"/>
              </w:rPr>
            </w:pPr>
            <w:r w:rsidRPr="005C3ADC">
              <w:rPr>
                <w:szCs w:val="28"/>
              </w:rPr>
              <w:t>Всего, в том числе: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70A" w:rsidRPr="005C3ADC" w:rsidRDefault="003A370A" w:rsidP="003A370A">
            <w:pPr>
              <w:jc w:val="center"/>
            </w:pPr>
            <w:r w:rsidRPr="005C3ADC">
              <w:rPr>
                <w:szCs w:val="28"/>
              </w:rPr>
              <w:t>6 094,93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70A" w:rsidRPr="005C3ADC" w:rsidRDefault="003A370A" w:rsidP="003A370A">
            <w:pPr>
              <w:jc w:val="center"/>
            </w:pPr>
            <w:r w:rsidRPr="005C3ADC">
              <w:rPr>
                <w:szCs w:val="28"/>
              </w:rPr>
              <w:t>4 756,50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70A" w:rsidRPr="005C3ADC" w:rsidRDefault="003A370A" w:rsidP="003A370A">
            <w:pPr>
              <w:jc w:val="center"/>
            </w:pPr>
            <w:r w:rsidRPr="005C3ADC">
              <w:rPr>
                <w:szCs w:val="28"/>
              </w:rPr>
              <w:t>3 756,50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70A" w:rsidRPr="005C3ADC" w:rsidRDefault="003A370A" w:rsidP="003A370A">
            <w:pPr>
              <w:widowControl w:val="0"/>
              <w:autoSpaceDE w:val="0"/>
              <w:ind w:left="73" w:right="55"/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14 607,93</w:t>
            </w:r>
          </w:p>
        </w:tc>
      </w:tr>
      <w:tr w:rsidR="003A370A" w:rsidRPr="005C3ADC" w:rsidTr="003A370A">
        <w:trPr>
          <w:trHeight w:val="519"/>
        </w:trPr>
        <w:tc>
          <w:tcPr>
            <w:tcW w:w="2392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3A370A" w:rsidRPr="005C3ADC" w:rsidRDefault="003A370A" w:rsidP="003A370A">
            <w:pPr>
              <w:snapToGrid w:val="0"/>
              <w:rPr>
                <w:szCs w:val="28"/>
              </w:rPr>
            </w:pPr>
          </w:p>
        </w:tc>
        <w:tc>
          <w:tcPr>
            <w:tcW w:w="2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3A370A" w:rsidRPr="005C3ADC" w:rsidRDefault="003A370A" w:rsidP="003A370A">
            <w:pPr>
              <w:widowControl w:val="0"/>
              <w:autoSpaceDE w:val="0"/>
              <w:ind w:right="55"/>
              <w:rPr>
                <w:szCs w:val="28"/>
              </w:rPr>
            </w:pPr>
            <w:r w:rsidRPr="005C3ADC">
              <w:rPr>
                <w:szCs w:val="28"/>
              </w:rPr>
              <w:t>бюджет муниципального округа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70A" w:rsidRPr="005C3ADC" w:rsidRDefault="003A370A" w:rsidP="003A370A">
            <w:pPr>
              <w:jc w:val="center"/>
            </w:pPr>
            <w:r w:rsidRPr="005C3ADC">
              <w:rPr>
                <w:szCs w:val="28"/>
              </w:rPr>
              <w:t>5 734,38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70A" w:rsidRPr="005C3ADC" w:rsidRDefault="003A370A" w:rsidP="003A370A">
            <w:pPr>
              <w:jc w:val="center"/>
            </w:pPr>
            <w:r w:rsidRPr="005C3ADC">
              <w:rPr>
                <w:szCs w:val="28"/>
              </w:rPr>
              <w:t>3 631,50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70A" w:rsidRPr="005C3ADC" w:rsidRDefault="003A370A" w:rsidP="003A370A">
            <w:pPr>
              <w:jc w:val="center"/>
            </w:pPr>
            <w:r w:rsidRPr="005C3ADC">
              <w:rPr>
                <w:szCs w:val="28"/>
              </w:rPr>
              <w:t>3 756,50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70A" w:rsidRPr="005C3ADC" w:rsidRDefault="003A370A" w:rsidP="003A370A">
            <w:pPr>
              <w:widowControl w:val="0"/>
              <w:autoSpaceDE w:val="0"/>
              <w:ind w:left="73" w:right="55"/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13 122,38</w:t>
            </w:r>
          </w:p>
        </w:tc>
      </w:tr>
      <w:tr w:rsidR="003A370A" w:rsidRPr="005C3ADC" w:rsidTr="003A370A">
        <w:trPr>
          <w:trHeight w:val="337"/>
        </w:trPr>
        <w:tc>
          <w:tcPr>
            <w:tcW w:w="2392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3A370A" w:rsidRPr="005C3ADC" w:rsidRDefault="003A370A" w:rsidP="003A370A">
            <w:pPr>
              <w:snapToGrid w:val="0"/>
              <w:rPr>
                <w:szCs w:val="28"/>
              </w:rPr>
            </w:pPr>
          </w:p>
        </w:tc>
        <w:tc>
          <w:tcPr>
            <w:tcW w:w="2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A370A" w:rsidRPr="005C3ADC" w:rsidRDefault="003A370A" w:rsidP="003A370A">
            <w:pPr>
              <w:widowControl w:val="0"/>
              <w:autoSpaceDE w:val="0"/>
              <w:ind w:right="55"/>
              <w:rPr>
                <w:szCs w:val="28"/>
              </w:rPr>
            </w:pPr>
            <w:r w:rsidRPr="005C3ADC">
              <w:rPr>
                <w:szCs w:val="28"/>
              </w:rPr>
              <w:t>краевой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370A" w:rsidRPr="005C3ADC" w:rsidRDefault="003A370A" w:rsidP="003A370A">
            <w:pPr>
              <w:ind w:left="73" w:right="55"/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360,55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370A" w:rsidRPr="005C3ADC" w:rsidRDefault="003A370A" w:rsidP="003A370A">
            <w:pPr>
              <w:ind w:left="73" w:right="55"/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1 125,00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370A" w:rsidRPr="005C3ADC" w:rsidRDefault="003A370A" w:rsidP="003A370A">
            <w:pPr>
              <w:ind w:left="73" w:right="55"/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A370A" w:rsidRPr="005C3ADC" w:rsidRDefault="003A370A" w:rsidP="003A370A">
            <w:pPr>
              <w:ind w:left="73" w:right="55"/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1 485,55</w:t>
            </w:r>
          </w:p>
        </w:tc>
      </w:tr>
      <w:tr w:rsidR="005A03C3" w:rsidRPr="005C3ADC" w:rsidTr="003A370A">
        <w:trPr>
          <w:trHeight w:val="519"/>
        </w:trPr>
        <w:tc>
          <w:tcPr>
            <w:tcW w:w="2392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5A03C3" w:rsidRPr="005C3ADC" w:rsidRDefault="005A03C3" w:rsidP="005A03C3">
            <w:pPr>
              <w:snapToGrid w:val="0"/>
              <w:rPr>
                <w:szCs w:val="28"/>
              </w:rPr>
            </w:pPr>
          </w:p>
        </w:tc>
        <w:tc>
          <w:tcPr>
            <w:tcW w:w="2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03C3" w:rsidRPr="005C3ADC" w:rsidRDefault="005A03C3" w:rsidP="005A03C3">
            <w:pPr>
              <w:widowControl w:val="0"/>
              <w:autoSpaceDE w:val="0"/>
              <w:ind w:right="55"/>
              <w:rPr>
                <w:szCs w:val="28"/>
              </w:rPr>
            </w:pPr>
            <w:r w:rsidRPr="005C3ADC">
              <w:rPr>
                <w:szCs w:val="28"/>
              </w:rPr>
              <w:t>федеральный бюджет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03C3" w:rsidRPr="005C3ADC" w:rsidRDefault="005A03C3" w:rsidP="005A03C3">
            <w:pPr>
              <w:ind w:left="73" w:right="55"/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03C3" w:rsidRPr="005C3ADC" w:rsidRDefault="005A03C3" w:rsidP="005A03C3">
            <w:pPr>
              <w:ind w:left="73" w:right="55"/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03C3" w:rsidRPr="005C3ADC" w:rsidRDefault="005A03C3" w:rsidP="005A03C3">
            <w:pPr>
              <w:ind w:left="73" w:right="55"/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03C3" w:rsidRPr="005C3ADC" w:rsidRDefault="005A03C3" w:rsidP="005A03C3">
            <w:pPr>
              <w:ind w:left="73" w:right="55"/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0,00</w:t>
            </w:r>
          </w:p>
        </w:tc>
      </w:tr>
      <w:tr w:rsidR="005A03C3" w:rsidRPr="005C3ADC" w:rsidTr="003A370A">
        <w:trPr>
          <w:trHeight w:val="70"/>
        </w:trPr>
        <w:tc>
          <w:tcPr>
            <w:tcW w:w="2392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03C3" w:rsidRPr="005C3ADC" w:rsidRDefault="005A03C3" w:rsidP="005A03C3">
            <w:pPr>
              <w:snapToGrid w:val="0"/>
              <w:rPr>
                <w:szCs w:val="28"/>
              </w:rPr>
            </w:pPr>
          </w:p>
        </w:tc>
        <w:tc>
          <w:tcPr>
            <w:tcW w:w="2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A03C3" w:rsidRPr="005C3ADC" w:rsidRDefault="005A03C3" w:rsidP="005A03C3">
            <w:pPr>
              <w:widowControl w:val="0"/>
              <w:autoSpaceDE w:val="0"/>
              <w:ind w:right="55"/>
              <w:rPr>
                <w:szCs w:val="28"/>
              </w:rPr>
            </w:pPr>
            <w:r w:rsidRPr="005C3ADC">
              <w:rPr>
                <w:szCs w:val="28"/>
              </w:rPr>
              <w:t>внебюджетные источники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03C3" w:rsidRPr="005C3ADC" w:rsidRDefault="005A03C3" w:rsidP="005A03C3">
            <w:pPr>
              <w:ind w:left="73" w:right="55"/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03C3" w:rsidRPr="005C3ADC" w:rsidRDefault="005A03C3" w:rsidP="005A03C3">
            <w:pPr>
              <w:ind w:left="73" w:right="55"/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03C3" w:rsidRPr="005C3ADC" w:rsidRDefault="005A03C3" w:rsidP="005A03C3">
            <w:pPr>
              <w:ind w:left="73" w:right="55"/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0,00</w:t>
            </w:r>
          </w:p>
        </w:tc>
        <w:tc>
          <w:tcPr>
            <w:tcW w:w="1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A03C3" w:rsidRPr="005C3ADC" w:rsidRDefault="005A03C3" w:rsidP="005A03C3">
            <w:pPr>
              <w:ind w:left="73" w:right="55"/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0,00</w:t>
            </w:r>
          </w:p>
        </w:tc>
      </w:tr>
    </w:tbl>
    <w:p w:rsidR="0048586C" w:rsidRPr="005C3ADC" w:rsidRDefault="00D41D48" w:rsidP="00DB546B">
      <w:pPr>
        <w:pStyle w:val="a5"/>
        <w:spacing w:line="240" w:lineRule="auto"/>
        <w:ind w:firstLine="567"/>
      </w:pPr>
      <w:r w:rsidRPr="005C3ADC">
        <w:t>1.4</w:t>
      </w:r>
      <w:r w:rsidR="00803590" w:rsidRPr="005C3ADC">
        <w:t>. В приложении 5 к Программе позицию:</w:t>
      </w:r>
    </w:p>
    <w:p w:rsidR="00803590" w:rsidRPr="005C3ADC" w:rsidRDefault="00803590" w:rsidP="00DB546B">
      <w:pPr>
        <w:pStyle w:val="a5"/>
        <w:spacing w:line="240" w:lineRule="auto"/>
        <w:ind w:firstLine="567"/>
      </w:pPr>
    </w:p>
    <w:tbl>
      <w:tblPr>
        <w:tblW w:w="10124" w:type="dxa"/>
        <w:tblInd w:w="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28"/>
        <w:gridCol w:w="2126"/>
        <w:gridCol w:w="1276"/>
        <w:gridCol w:w="1276"/>
        <w:gridCol w:w="1417"/>
        <w:gridCol w:w="1701"/>
      </w:tblGrid>
      <w:tr w:rsidR="00803590" w:rsidRPr="005C3ADC" w:rsidTr="001354D7">
        <w:trPr>
          <w:trHeight w:val="519"/>
        </w:trPr>
        <w:tc>
          <w:tcPr>
            <w:tcW w:w="23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590" w:rsidRPr="005C3ADC" w:rsidRDefault="00803590" w:rsidP="001354D7">
            <w:pPr>
              <w:pStyle w:val="af2"/>
              <w:shd w:val="clear" w:color="auto" w:fill="auto"/>
              <w:jc w:val="left"/>
            </w:pPr>
            <w:r w:rsidRPr="005C3ADC">
              <w:rPr>
                <w:color w:val="000000"/>
                <w:lang w:bidi="ru-RU"/>
              </w:rPr>
              <w:t>Объемы и источники финансового обеспечения подпрограммы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590" w:rsidRPr="005C3ADC" w:rsidRDefault="00803590" w:rsidP="001354D7">
            <w:pPr>
              <w:pStyle w:val="af2"/>
              <w:shd w:val="clear" w:color="auto" w:fill="auto"/>
            </w:pPr>
            <w:r w:rsidRPr="005C3ADC">
              <w:rPr>
                <w:color w:val="000000"/>
                <w:lang w:bidi="ru-RU"/>
              </w:rPr>
              <w:t>Источники финансирования</w:t>
            </w:r>
          </w:p>
        </w:tc>
        <w:tc>
          <w:tcPr>
            <w:tcW w:w="56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3590" w:rsidRPr="005C3ADC" w:rsidRDefault="00803590" w:rsidP="001354D7">
            <w:pPr>
              <w:pStyle w:val="af2"/>
              <w:shd w:val="clear" w:color="auto" w:fill="auto"/>
            </w:pPr>
            <w:r w:rsidRPr="005C3ADC">
              <w:rPr>
                <w:color w:val="000000"/>
                <w:lang w:bidi="ru-RU"/>
              </w:rPr>
              <w:t>Расходы, тыс.руб.</w:t>
            </w:r>
          </w:p>
        </w:tc>
      </w:tr>
      <w:tr w:rsidR="00803590" w:rsidRPr="005C3ADC" w:rsidTr="001354D7">
        <w:trPr>
          <w:trHeight w:val="519"/>
        </w:trPr>
        <w:tc>
          <w:tcPr>
            <w:tcW w:w="2328" w:type="dxa"/>
            <w:vMerge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</w:tcPr>
          <w:p w:rsidR="00803590" w:rsidRPr="005C3ADC" w:rsidRDefault="00803590" w:rsidP="001354D7">
            <w:pPr>
              <w:snapToGrid w:val="0"/>
              <w:rPr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590" w:rsidRPr="005C3ADC" w:rsidRDefault="00803590" w:rsidP="001354D7">
            <w:pPr>
              <w:pStyle w:val="a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03590" w:rsidRPr="005C3ADC" w:rsidRDefault="00803590" w:rsidP="001354D7">
            <w:pPr>
              <w:widowControl w:val="0"/>
              <w:autoSpaceDE w:val="0"/>
              <w:ind w:left="73" w:right="55"/>
              <w:jc w:val="center"/>
              <w:rPr>
                <w:szCs w:val="28"/>
              </w:rPr>
            </w:pPr>
            <w:r w:rsidRPr="005C3ADC">
              <w:rPr>
                <w:color w:val="000000"/>
                <w:szCs w:val="28"/>
                <w:lang w:bidi="ru-RU"/>
              </w:rPr>
              <w:t>2022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03590" w:rsidRPr="005C3ADC" w:rsidRDefault="00803590" w:rsidP="001354D7">
            <w:pPr>
              <w:widowControl w:val="0"/>
              <w:autoSpaceDE w:val="0"/>
              <w:ind w:left="73" w:right="55"/>
              <w:jc w:val="center"/>
              <w:rPr>
                <w:szCs w:val="28"/>
              </w:rPr>
            </w:pPr>
            <w:r w:rsidRPr="005C3ADC">
              <w:rPr>
                <w:color w:val="000000"/>
                <w:szCs w:val="28"/>
                <w:lang w:bidi="ru-RU"/>
              </w:rPr>
              <w:t>2023 год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03590" w:rsidRPr="005C3ADC" w:rsidRDefault="00803590" w:rsidP="001354D7">
            <w:pPr>
              <w:widowControl w:val="0"/>
              <w:autoSpaceDE w:val="0"/>
              <w:ind w:left="73" w:right="55"/>
              <w:jc w:val="center"/>
              <w:rPr>
                <w:szCs w:val="28"/>
              </w:rPr>
            </w:pPr>
            <w:r w:rsidRPr="005C3ADC">
              <w:rPr>
                <w:color w:val="000000"/>
                <w:szCs w:val="28"/>
                <w:lang w:bidi="ru-RU"/>
              </w:rPr>
              <w:t>2024 год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03590" w:rsidRPr="005C3ADC" w:rsidRDefault="00803590" w:rsidP="001354D7">
            <w:pPr>
              <w:widowControl w:val="0"/>
              <w:autoSpaceDE w:val="0"/>
              <w:ind w:left="73" w:right="55"/>
              <w:jc w:val="center"/>
              <w:rPr>
                <w:szCs w:val="28"/>
              </w:rPr>
            </w:pPr>
            <w:r w:rsidRPr="005C3ADC">
              <w:rPr>
                <w:color w:val="000000"/>
                <w:szCs w:val="28"/>
                <w:lang w:bidi="ru-RU"/>
              </w:rPr>
              <w:t>Итого</w:t>
            </w:r>
          </w:p>
        </w:tc>
      </w:tr>
      <w:tr w:rsidR="00803590" w:rsidRPr="005C3ADC" w:rsidTr="001354D7">
        <w:trPr>
          <w:trHeight w:val="519"/>
        </w:trPr>
        <w:tc>
          <w:tcPr>
            <w:tcW w:w="232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803590" w:rsidRPr="005C3ADC" w:rsidRDefault="00803590" w:rsidP="001354D7">
            <w:pPr>
              <w:snapToGrid w:val="0"/>
              <w:rPr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590" w:rsidRPr="005C3ADC" w:rsidRDefault="00803590" w:rsidP="001354D7">
            <w:pPr>
              <w:widowControl w:val="0"/>
              <w:autoSpaceDE w:val="0"/>
              <w:ind w:right="55"/>
              <w:rPr>
                <w:szCs w:val="28"/>
              </w:rPr>
            </w:pPr>
            <w:r w:rsidRPr="005C3ADC">
              <w:rPr>
                <w:color w:val="000000"/>
                <w:szCs w:val="28"/>
                <w:lang w:bidi="ru-RU"/>
              </w:rPr>
              <w:t>Всего, в том числе: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03590" w:rsidRPr="005C3ADC" w:rsidRDefault="00122A36" w:rsidP="001354D7">
            <w:pPr>
              <w:widowControl w:val="0"/>
              <w:autoSpaceDE w:val="0"/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310</w:t>
            </w:r>
            <w:r w:rsidR="00803590" w:rsidRPr="005C3ADC">
              <w:rPr>
                <w:szCs w:val="28"/>
              </w:rPr>
              <w:t>,00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03590" w:rsidRPr="005C3ADC" w:rsidRDefault="00803590" w:rsidP="001354D7">
            <w:pPr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310,00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03590" w:rsidRPr="005C3ADC" w:rsidRDefault="00803590" w:rsidP="001354D7">
            <w:pPr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310,00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03590" w:rsidRPr="005C3ADC" w:rsidRDefault="000B1EB1" w:rsidP="001354D7">
            <w:pPr>
              <w:widowControl w:val="0"/>
              <w:autoSpaceDE w:val="0"/>
              <w:ind w:left="73" w:right="55"/>
              <w:jc w:val="center"/>
              <w:rPr>
                <w:szCs w:val="28"/>
              </w:rPr>
            </w:pPr>
            <w:r w:rsidRPr="005C3ADC">
              <w:rPr>
                <w:color w:val="000000"/>
                <w:szCs w:val="28"/>
                <w:lang w:bidi="ru-RU"/>
              </w:rPr>
              <w:t>93</w:t>
            </w:r>
            <w:r w:rsidR="001B1C08" w:rsidRPr="005C3ADC">
              <w:rPr>
                <w:color w:val="000000"/>
                <w:szCs w:val="28"/>
                <w:lang w:bidi="ru-RU"/>
              </w:rPr>
              <w:t>0</w:t>
            </w:r>
            <w:r w:rsidR="00803590" w:rsidRPr="005C3ADC">
              <w:rPr>
                <w:color w:val="000000"/>
                <w:szCs w:val="28"/>
                <w:lang w:bidi="ru-RU"/>
              </w:rPr>
              <w:t>,00</w:t>
            </w:r>
          </w:p>
        </w:tc>
      </w:tr>
      <w:tr w:rsidR="00803590" w:rsidRPr="005C3ADC" w:rsidTr="001354D7">
        <w:trPr>
          <w:trHeight w:val="519"/>
        </w:trPr>
        <w:tc>
          <w:tcPr>
            <w:tcW w:w="232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803590" w:rsidRPr="005C3ADC" w:rsidRDefault="00803590" w:rsidP="001354D7">
            <w:pPr>
              <w:snapToGrid w:val="0"/>
              <w:rPr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03590" w:rsidRPr="005C3ADC" w:rsidRDefault="00803590" w:rsidP="001354D7">
            <w:pPr>
              <w:widowControl w:val="0"/>
              <w:autoSpaceDE w:val="0"/>
              <w:ind w:right="55"/>
              <w:rPr>
                <w:szCs w:val="28"/>
              </w:rPr>
            </w:pPr>
            <w:r w:rsidRPr="005C3ADC">
              <w:rPr>
                <w:color w:val="000000"/>
                <w:szCs w:val="28"/>
                <w:lang w:bidi="ru-RU"/>
              </w:rPr>
              <w:t>бюджет муниципального округа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03590" w:rsidRPr="005C3ADC" w:rsidRDefault="00122A36" w:rsidP="001354D7">
            <w:pPr>
              <w:widowControl w:val="0"/>
              <w:autoSpaceDE w:val="0"/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310</w:t>
            </w:r>
            <w:r w:rsidR="00803590" w:rsidRPr="005C3ADC">
              <w:rPr>
                <w:szCs w:val="28"/>
              </w:rPr>
              <w:t>,00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03590" w:rsidRPr="005C3ADC" w:rsidRDefault="00803590" w:rsidP="001354D7">
            <w:pPr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310,00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03590" w:rsidRPr="005C3ADC" w:rsidRDefault="00803590" w:rsidP="001354D7">
            <w:pPr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310,00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03590" w:rsidRPr="005C3ADC" w:rsidRDefault="000B1EB1" w:rsidP="001354D7">
            <w:pPr>
              <w:widowControl w:val="0"/>
              <w:autoSpaceDE w:val="0"/>
              <w:ind w:left="73" w:right="55"/>
              <w:jc w:val="center"/>
              <w:rPr>
                <w:szCs w:val="28"/>
              </w:rPr>
            </w:pPr>
            <w:r w:rsidRPr="005C3ADC">
              <w:rPr>
                <w:color w:val="000000"/>
                <w:szCs w:val="28"/>
                <w:lang w:bidi="ru-RU"/>
              </w:rPr>
              <w:t>93</w:t>
            </w:r>
            <w:r w:rsidR="001B1C08" w:rsidRPr="005C3ADC">
              <w:rPr>
                <w:color w:val="000000"/>
                <w:szCs w:val="28"/>
                <w:lang w:bidi="ru-RU"/>
              </w:rPr>
              <w:t>0</w:t>
            </w:r>
            <w:r w:rsidR="00803590" w:rsidRPr="005C3ADC">
              <w:rPr>
                <w:color w:val="000000"/>
                <w:szCs w:val="28"/>
                <w:lang w:bidi="ru-RU"/>
              </w:rPr>
              <w:t>,00</w:t>
            </w:r>
          </w:p>
        </w:tc>
      </w:tr>
      <w:tr w:rsidR="00803590" w:rsidRPr="005C3ADC" w:rsidTr="00900126">
        <w:trPr>
          <w:trHeight w:val="344"/>
        </w:trPr>
        <w:tc>
          <w:tcPr>
            <w:tcW w:w="232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803590" w:rsidRPr="005C3ADC" w:rsidRDefault="00803590" w:rsidP="001354D7">
            <w:pPr>
              <w:snapToGrid w:val="0"/>
              <w:rPr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590" w:rsidRPr="005C3ADC" w:rsidRDefault="00803590" w:rsidP="001354D7">
            <w:pPr>
              <w:widowControl w:val="0"/>
              <w:autoSpaceDE w:val="0"/>
              <w:ind w:right="55"/>
              <w:rPr>
                <w:szCs w:val="28"/>
              </w:rPr>
            </w:pPr>
            <w:r w:rsidRPr="005C3ADC">
              <w:rPr>
                <w:color w:val="000000"/>
                <w:szCs w:val="28"/>
                <w:lang w:bidi="ru-RU"/>
              </w:rPr>
              <w:t>краевой бюджет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03590" w:rsidRPr="005C3ADC" w:rsidRDefault="00803590" w:rsidP="001354D7">
            <w:pPr>
              <w:ind w:left="73" w:right="55"/>
              <w:jc w:val="center"/>
              <w:rPr>
                <w:szCs w:val="28"/>
              </w:rPr>
            </w:pPr>
            <w:r w:rsidRPr="005C3ADC">
              <w:rPr>
                <w:color w:val="000000"/>
                <w:szCs w:val="28"/>
                <w:lang w:bidi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03590" w:rsidRPr="005C3ADC" w:rsidRDefault="00803590" w:rsidP="001354D7">
            <w:pPr>
              <w:ind w:left="73" w:right="55"/>
              <w:jc w:val="center"/>
              <w:rPr>
                <w:szCs w:val="28"/>
              </w:rPr>
            </w:pPr>
            <w:r w:rsidRPr="005C3ADC">
              <w:rPr>
                <w:color w:val="000000"/>
                <w:szCs w:val="28"/>
                <w:lang w:bidi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03590" w:rsidRPr="005C3ADC" w:rsidRDefault="00803590" w:rsidP="001354D7">
            <w:pPr>
              <w:ind w:left="73" w:right="55"/>
              <w:jc w:val="center"/>
              <w:rPr>
                <w:szCs w:val="28"/>
              </w:rPr>
            </w:pPr>
            <w:r w:rsidRPr="005C3ADC">
              <w:rPr>
                <w:color w:val="000000"/>
                <w:szCs w:val="28"/>
                <w:lang w:bidi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03590" w:rsidRPr="005C3ADC" w:rsidRDefault="00803590" w:rsidP="001354D7">
            <w:pPr>
              <w:ind w:left="73" w:right="55"/>
              <w:jc w:val="center"/>
              <w:rPr>
                <w:szCs w:val="28"/>
              </w:rPr>
            </w:pPr>
            <w:r w:rsidRPr="005C3ADC">
              <w:rPr>
                <w:color w:val="000000"/>
                <w:szCs w:val="28"/>
                <w:lang w:bidi="ru-RU"/>
              </w:rPr>
              <w:t>0,00</w:t>
            </w:r>
          </w:p>
        </w:tc>
      </w:tr>
      <w:tr w:rsidR="00803590" w:rsidRPr="005C3ADC" w:rsidTr="001354D7">
        <w:trPr>
          <w:trHeight w:val="519"/>
        </w:trPr>
        <w:tc>
          <w:tcPr>
            <w:tcW w:w="232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803590" w:rsidRPr="005C3ADC" w:rsidRDefault="00803590" w:rsidP="001354D7">
            <w:pPr>
              <w:snapToGrid w:val="0"/>
              <w:rPr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590" w:rsidRPr="005C3ADC" w:rsidRDefault="00803590" w:rsidP="001354D7">
            <w:pPr>
              <w:widowControl w:val="0"/>
              <w:autoSpaceDE w:val="0"/>
              <w:ind w:right="55"/>
              <w:rPr>
                <w:szCs w:val="28"/>
              </w:rPr>
            </w:pPr>
            <w:r w:rsidRPr="005C3ADC">
              <w:rPr>
                <w:color w:val="000000"/>
                <w:szCs w:val="28"/>
                <w:lang w:bidi="ru-RU"/>
              </w:rPr>
              <w:t>федеральный бюджет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03590" w:rsidRPr="005C3ADC" w:rsidRDefault="00803590" w:rsidP="001354D7">
            <w:pPr>
              <w:ind w:left="73" w:right="55"/>
              <w:jc w:val="center"/>
              <w:rPr>
                <w:szCs w:val="28"/>
              </w:rPr>
            </w:pPr>
            <w:r w:rsidRPr="005C3ADC">
              <w:rPr>
                <w:color w:val="000000"/>
                <w:szCs w:val="28"/>
                <w:lang w:bidi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03590" w:rsidRPr="005C3ADC" w:rsidRDefault="00803590" w:rsidP="001354D7">
            <w:pPr>
              <w:ind w:left="73" w:right="55"/>
              <w:jc w:val="center"/>
              <w:rPr>
                <w:szCs w:val="28"/>
              </w:rPr>
            </w:pPr>
            <w:r w:rsidRPr="005C3ADC">
              <w:rPr>
                <w:color w:val="000000"/>
                <w:szCs w:val="28"/>
                <w:lang w:bidi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03590" w:rsidRPr="005C3ADC" w:rsidRDefault="00803590" w:rsidP="001354D7">
            <w:pPr>
              <w:ind w:left="73" w:right="55"/>
              <w:jc w:val="center"/>
              <w:rPr>
                <w:szCs w:val="28"/>
              </w:rPr>
            </w:pPr>
            <w:r w:rsidRPr="005C3ADC">
              <w:rPr>
                <w:color w:val="000000"/>
                <w:szCs w:val="28"/>
                <w:lang w:bidi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03590" w:rsidRPr="005C3ADC" w:rsidRDefault="00803590" w:rsidP="001354D7">
            <w:pPr>
              <w:ind w:left="73" w:right="55"/>
              <w:jc w:val="center"/>
              <w:rPr>
                <w:szCs w:val="28"/>
              </w:rPr>
            </w:pPr>
            <w:r w:rsidRPr="005C3ADC">
              <w:rPr>
                <w:color w:val="000000"/>
                <w:szCs w:val="28"/>
                <w:lang w:bidi="ru-RU"/>
              </w:rPr>
              <w:t>0,00</w:t>
            </w:r>
          </w:p>
        </w:tc>
      </w:tr>
      <w:tr w:rsidR="00803590" w:rsidRPr="005C3ADC" w:rsidTr="001354D7">
        <w:trPr>
          <w:trHeight w:val="70"/>
        </w:trPr>
        <w:tc>
          <w:tcPr>
            <w:tcW w:w="232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590" w:rsidRPr="005C3ADC" w:rsidRDefault="00803590" w:rsidP="001354D7">
            <w:pPr>
              <w:snapToGrid w:val="0"/>
              <w:rPr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03590" w:rsidRPr="005C3ADC" w:rsidRDefault="00803590" w:rsidP="001354D7">
            <w:pPr>
              <w:widowControl w:val="0"/>
              <w:autoSpaceDE w:val="0"/>
              <w:ind w:right="55"/>
              <w:rPr>
                <w:szCs w:val="28"/>
              </w:rPr>
            </w:pPr>
            <w:r w:rsidRPr="005C3ADC">
              <w:rPr>
                <w:color w:val="000000"/>
                <w:szCs w:val="28"/>
                <w:lang w:bidi="ru-RU"/>
              </w:rPr>
              <w:t>внебюджетные источники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03590" w:rsidRPr="005C3ADC" w:rsidRDefault="00803590" w:rsidP="001354D7">
            <w:pPr>
              <w:ind w:left="73" w:right="55"/>
              <w:jc w:val="center"/>
              <w:rPr>
                <w:szCs w:val="28"/>
              </w:rPr>
            </w:pPr>
            <w:r w:rsidRPr="005C3ADC">
              <w:rPr>
                <w:color w:val="000000"/>
                <w:szCs w:val="28"/>
                <w:lang w:bidi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03590" w:rsidRPr="005C3ADC" w:rsidRDefault="00803590" w:rsidP="001354D7">
            <w:pPr>
              <w:ind w:left="73" w:right="55"/>
              <w:jc w:val="center"/>
              <w:rPr>
                <w:szCs w:val="28"/>
              </w:rPr>
            </w:pPr>
            <w:r w:rsidRPr="005C3ADC">
              <w:rPr>
                <w:color w:val="000000"/>
                <w:szCs w:val="28"/>
                <w:lang w:bidi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03590" w:rsidRPr="005C3ADC" w:rsidRDefault="00803590" w:rsidP="001354D7">
            <w:pPr>
              <w:ind w:left="73" w:right="55"/>
              <w:jc w:val="center"/>
              <w:rPr>
                <w:szCs w:val="28"/>
              </w:rPr>
            </w:pPr>
            <w:r w:rsidRPr="005C3ADC">
              <w:rPr>
                <w:color w:val="000000"/>
                <w:szCs w:val="28"/>
                <w:lang w:bidi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03590" w:rsidRPr="005C3ADC" w:rsidRDefault="00803590" w:rsidP="001354D7">
            <w:pPr>
              <w:ind w:left="73" w:right="55"/>
              <w:jc w:val="center"/>
              <w:rPr>
                <w:szCs w:val="28"/>
              </w:rPr>
            </w:pPr>
            <w:r w:rsidRPr="005C3ADC">
              <w:rPr>
                <w:color w:val="000000"/>
                <w:szCs w:val="28"/>
                <w:lang w:bidi="ru-RU"/>
              </w:rPr>
              <w:t>0,00</w:t>
            </w:r>
          </w:p>
        </w:tc>
      </w:tr>
    </w:tbl>
    <w:p w:rsidR="00EB2C55" w:rsidRPr="005C3ADC" w:rsidRDefault="00EB2C55" w:rsidP="009565D8">
      <w:pPr>
        <w:pStyle w:val="a5"/>
        <w:ind w:firstLine="567"/>
      </w:pPr>
    </w:p>
    <w:p w:rsidR="00EB2C55" w:rsidRPr="005C3ADC" w:rsidRDefault="00EB2C55" w:rsidP="00EB2C55">
      <w:pPr>
        <w:pStyle w:val="a5"/>
        <w:spacing w:line="240" w:lineRule="auto"/>
        <w:ind w:firstLine="567"/>
      </w:pPr>
      <w:r w:rsidRPr="005C3ADC">
        <w:t>изложить в следующей редакции:</w:t>
      </w:r>
    </w:p>
    <w:tbl>
      <w:tblPr>
        <w:tblW w:w="10124" w:type="dxa"/>
        <w:tblInd w:w="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28"/>
        <w:gridCol w:w="2126"/>
        <w:gridCol w:w="1276"/>
        <w:gridCol w:w="1276"/>
        <w:gridCol w:w="1417"/>
        <w:gridCol w:w="1701"/>
      </w:tblGrid>
      <w:tr w:rsidR="00EB2C55" w:rsidRPr="005C3ADC" w:rsidTr="002C5108">
        <w:trPr>
          <w:trHeight w:val="519"/>
        </w:trPr>
        <w:tc>
          <w:tcPr>
            <w:tcW w:w="23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2C55" w:rsidRPr="005C3ADC" w:rsidRDefault="00EB2C55" w:rsidP="002C5108">
            <w:pPr>
              <w:pStyle w:val="af2"/>
              <w:shd w:val="clear" w:color="auto" w:fill="auto"/>
              <w:jc w:val="left"/>
            </w:pPr>
            <w:r w:rsidRPr="005C3ADC">
              <w:rPr>
                <w:color w:val="000000"/>
                <w:lang w:bidi="ru-RU"/>
              </w:rPr>
              <w:t>Объемы и источники финансового обеспечения подпрограммы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B2C55" w:rsidRPr="005C3ADC" w:rsidRDefault="00EB2C55" w:rsidP="002C5108">
            <w:pPr>
              <w:pStyle w:val="af2"/>
              <w:shd w:val="clear" w:color="auto" w:fill="auto"/>
            </w:pPr>
            <w:r w:rsidRPr="005C3ADC">
              <w:rPr>
                <w:color w:val="000000"/>
                <w:lang w:bidi="ru-RU"/>
              </w:rPr>
              <w:t>Источники финансирования</w:t>
            </w:r>
          </w:p>
        </w:tc>
        <w:tc>
          <w:tcPr>
            <w:tcW w:w="56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B2C55" w:rsidRPr="005C3ADC" w:rsidRDefault="00EB2C55" w:rsidP="002C5108">
            <w:pPr>
              <w:pStyle w:val="af2"/>
              <w:shd w:val="clear" w:color="auto" w:fill="auto"/>
            </w:pPr>
            <w:r w:rsidRPr="005C3ADC">
              <w:rPr>
                <w:color w:val="000000"/>
                <w:lang w:bidi="ru-RU"/>
              </w:rPr>
              <w:t>Расходы, тыс.руб.</w:t>
            </w:r>
          </w:p>
        </w:tc>
      </w:tr>
      <w:tr w:rsidR="00EB2C55" w:rsidRPr="005C3ADC" w:rsidTr="002C5108">
        <w:trPr>
          <w:trHeight w:val="519"/>
        </w:trPr>
        <w:tc>
          <w:tcPr>
            <w:tcW w:w="2328" w:type="dxa"/>
            <w:vMerge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</w:tcPr>
          <w:p w:rsidR="00EB2C55" w:rsidRPr="005C3ADC" w:rsidRDefault="00EB2C55" w:rsidP="002C5108">
            <w:pPr>
              <w:snapToGrid w:val="0"/>
              <w:rPr>
                <w:szCs w:val="28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B2C55" w:rsidRPr="005C3ADC" w:rsidRDefault="00EB2C55" w:rsidP="002C5108">
            <w:pPr>
              <w:pStyle w:val="a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B2C55" w:rsidRPr="005C3ADC" w:rsidRDefault="00EB2C55" w:rsidP="002C5108">
            <w:pPr>
              <w:widowControl w:val="0"/>
              <w:autoSpaceDE w:val="0"/>
              <w:ind w:left="73" w:right="55"/>
              <w:jc w:val="center"/>
              <w:rPr>
                <w:szCs w:val="28"/>
              </w:rPr>
            </w:pPr>
            <w:r w:rsidRPr="005C3ADC">
              <w:rPr>
                <w:color w:val="000000"/>
                <w:szCs w:val="28"/>
                <w:lang w:bidi="ru-RU"/>
              </w:rPr>
              <w:t>2022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B2C55" w:rsidRPr="005C3ADC" w:rsidRDefault="00EB2C55" w:rsidP="002C5108">
            <w:pPr>
              <w:widowControl w:val="0"/>
              <w:autoSpaceDE w:val="0"/>
              <w:ind w:left="73" w:right="55"/>
              <w:jc w:val="center"/>
              <w:rPr>
                <w:szCs w:val="28"/>
              </w:rPr>
            </w:pPr>
            <w:r w:rsidRPr="005C3ADC">
              <w:rPr>
                <w:color w:val="000000"/>
                <w:szCs w:val="28"/>
                <w:lang w:bidi="ru-RU"/>
              </w:rPr>
              <w:t>2023 год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B2C55" w:rsidRPr="005C3ADC" w:rsidRDefault="00EB2C55" w:rsidP="002C5108">
            <w:pPr>
              <w:widowControl w:val="0"/>
              <w:autoSpaceDE w:val="0"/>
              <w:ind w:left="73" w:right="55"/>
              <w:jc w:val="center"/>
              <w:rPr>
                <w:szCs w:val="28"/>
              </w:rPr>
            </w:pPr>
            <w:r w:rsidRPr="005C3ADC">
              <w:rPr>
                <w:color w:val="000000"/>
                <w:szCs w:val="28"/>
                <w:lang w:bidi="ru-RU"/>
              </w:rPr>
              <w:t>2024 год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B2C55" w:rsidRPr="005C3ADC" w:rsidRDefault="00EB2C55" w:rsidP="002C5108">
            <w:pPr>
              <w:widowControl w:val="0"/>
              <w:autoSpaceDE w:val="0"/>
              <w:ind w:left="73" w:right="55"/>
              <w:jc w:val="center"/>
              <w:rPr>
                <w:szCs w:val="28"/>
              </w:rPr>
            </w:pPr>
            <w:r w:rsidRPr="005C3ADC">
              <w:rPr>
                <w:color w:val="000000"/>
                <w:szCs w:val="28"/>
                <w:lang w:bidi="ru-RU"/>
              </w:rPr>
              <w:t>Итого</w:t>
            </w:r>
          </w:p>
        </w:tc>
      </w:tr>
      <w:tr w:rsidR="00EB2C55" w:rsidRPr="005C3ADC" w:rsidTr="002C5108">
        <w:trPr>
          <w:trHeight w:val="519"/>
        </w:trPr>
        <w:tc>
          <w:tcPr>
            <w:tcW w:w="232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EB2C55" w:rsidRPr="005C3ADC" w:rsidRDefault="00EB2C55" w:rsidP="002C5108">
            <w:pPr>
              <w:snapToGrid w:val="0"/>
              <w:rPr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B2C55" w:rsidRPr="005C3ADC" w:rsidRDefault="00EB2C55" w:rsidP="002C5108">
            <w:pPr>
              <w:widowControl w:val="0"/>
              <w:autoSpaceDE w:val="0"/>
              <w:ind w:right="55"/>
              <w:rPr>
                <w:szCs w:val="28"/>
              </w:rPr>
            </w:pPr>
            <w:r w:rsidRPr="005C3ADC">
              <w:rPr>
                <w:color w:val="000000"/>
                <w:szCs w:val="28"/>
                <w:lang w:bidi="ru-RU"/>
              </w:rPr>
              <w:t>Всего, в том числе: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B2C55" w:rsidRPr="005C3ADC" w:rsidRDefault="00EB2C55" w:rsidP="002C5108">
            <w:pPr>
              <w:widowControl w:val="0"/>
              <w:autoSpaceDE w:val="0"/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230,00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B2C55" w:rsidRPr="005C3ADC" w:rsidRDefault="00EB2C55" w:rsidP="002C5108">
            <w:pPr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310,00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B2C55" w:rsidRPr="005C3ADC" w:rsidRDefault="00EB2C55" w:rsidP="002C5108">
            <w:pPr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310,00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B2C55" w:rsidRPr="005C3ADC" w:rsidRDefault="00EB2C55" w:rsidP="002C5108">
            <w:pPr>
              <w:widowControl w:val="0"/>
              <w:autoSpaceDE w:val="0"/>
              <w:ind w:left="73" w:right="55"/>
              <w:jc w:val="center"/>
              <w:rPr>
                <w:szCs w:val="28"/>
              </w:rPr>
            </w:pPr>
            <w:r w:rsidRPr="005C3ADC">
              <w:rPr>
                <w:color w:val="000000"/>
                <w:szCs w:val="28"/>
                <w:lang w:bidi="ru-RU"/>
              </w:rPr>
              <w:t>850,00</w:t>
            </w:r>
          </w:p>
        </w:tc>
      </w:tr>
      <w:tr w:rsidR="00EB2C55" w:rsidRPr="005C3ADC" w:rsidTr="002C5108">
        <w:trPr>
          <w:trHeight w:val="519"/>
        </w:trPr>
        <w:tc>
          <w:tcPr>
            <w:tcW w:w="232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EB2C55" w:rsidRPr="005C3ADC" w:rsidRDefault="00EB2C55" w:rsidP="002C5108">
            <w:pPr>
              <w:snapToGrid w:val="0"/>
              <w:rPr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B2C55" w:rsidRPr="005C3ADC" w:rsidRDefault="00EB2C55" w:rsidP="002C5108">
            <w:pPr>
              <w:widowControl w:val="0"/>
              <w:autoSpaceDE w:val="0"/>
              <w:ind w:right="55"/>
              <w:rPr>
                <w:szCs w:val="28"/>
              </w:rPr>
            </w:pPr>
            <w:r w:rsidRPr="005C3ADC">
              <w:rPr>
                <w:color w:val="000000"/>
                <w:szCs w:val="28"/>
                <w:lang w:bidi="ru-RU"/>
              </w:rPr>
              <w:t>бюджет муниципального округа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B2C55" w:rsidRPr="005C3ADC" w:rsidRDefault="00EB2C55" w:rsidP="002C5108">
            <w:pPr>
              <w:widowControl w:val="0"/>
              <w:autoSpaceDE w:val="0"/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230,00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B2C55" w:rsidRPr="005C3ADC" w:rsidRDefault="00EB2C55" w:rsidP="002C5108">
            <w:pPr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310,00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B2C55" w:rsidRPr="005C3ADC" w:rsidRDefault="00EB2C55" w:rsidP="002C5108">
            <w:pPr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310,00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B2C55" w:rsidRPr="005C3ADC" w:rsidRDefault="00EB2C55" w:rsidP="002C5108">
            <w:pPr>
              <w:widowControl w:val="0"/>
              <w:autoSpaceDE w:val="0"/>
              <w:ind w:left="73" w:right="55"/>
              <w:jc w:val="center"/>
              <w:rPr>
                <w:szCs w:val="28"/>
              </w:rPr>
            </w:pPr>
            <w:r w:rsidRPr="005C3ADC">
              <w:rPr>
                <w:color w:val="000000"/>
                <w:szCs w:val="28"/>
                <w:lang w:bidi="ru-RU"/>
              </w:rPr>
              <w:t>850,00</w:t>
            </w:r>
          </w:p>
        </w:tc>
      </w:tr>
      <w:tr w:rsidR="00EB2C55" w:rsidRPr="005C3ADC" w:rsidTr="002C5108">
        <w:trPr>
          <w:trHeight w:val="344"/>
        </w:trPr>
        <w:tc>
          <w:tcPr>
            <w:tcW w:w="232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EB2C55" w:rsidRPr="005C3ADC" w:rsidRDefault="00EB2C55" w:rsidP="002C5108">
            <w:pPr>
              <w:snapToGrid w:val="0"/>
              <w:rPr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B2C55" w:rsidRPr="005C3ADC" w:rsidRDefault="00EB2C55" w:rsidP="002C5108">
            <w:pPr>
              <w:widowControl w:val="0"/>
              <w:autoSpaceDE w:val="0"/>
              <w:ind w:right="55"/>
              <w:rPr>
                <w:szCs w:val="28"/>
              </w:rPr>
            </w:pPr>
            <w:r w:rsidRPr="005C3ADC">
              <w:rPr>
                <w:color w:val="000000"/>
                <w:szCs w:val="28"/>
                <w:lang w:bidi="ru-RU"/>
              </w:rPr>
              <w:t>краевой бюджет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B2C55" w:rsidRPr="005C3ADC" w:rsidRDefault="00EB2C55" w:rsidP="002C5108">
            <w:pPr>
              <w:ind w:left="73" w:right="55"/>
              <w:jc w:val="center"/>
              <w:rPr>
                <w:szCs w:val="28"/>
              </w:rPr>
            </w:pPr>
            <w:r w:rsidRPr="005C3ADC">
              <w:rPr>
                <w:color w:val="000000"/>
                <w:szCs w:val="28"/>
                <w:lang w:bidi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B2C55" w:rsidRPr="005C3ADC" w:rsidRDefault="00EB2C55" w:rsidP="002C5108">
            <w:pPr>
              <w:ind w:left="73" w:right="55"/>
              <w:jc w:val="center"/>
              <w:rPr>
                <w:szCs w:val="28"/>
              </w:rPr>
            </w:pPr>
            <w:r w:rsidRPr="005C3ADC">
              <w:rPr>
                <w:color w:val="000000"/>
                <w:szCs w:val="28"/>
                <w:lang w:bidi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B2C55" w:rsidRPr="005C3ADC" w:rsidRDefault="00EB2C55" w:rsidP="002C5108">
            <w:pPr>
              <w:ind w:left="73" w:right="55"/>
              <w:jc w:val="center"/>
              <w:rPr>
                <w:szCs w:val="28"/>
              </w:rPr>
            </w:pPr>
            <w:r w:rsidRPr="005C3ADC">
              <w:rPr>
                <w:color w:val="000000"/>
                <w:szCs w:val="28"/>
                <w:lang w:bidi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B2C55" w:rsidRPr="005C3ADC" w:rsidRDefault="00EB2C55" w:rsidP="002C5108">
            <w:pPr>
              <w:ind w:left="73" w:right="55"/>
              <w:jc w:val="center"/>
              <w:rPr>
                <w:szCs w:val="28"/>
              </w:rPr>
            </w:pPr>
            <w:r w:rsidRPr="005C3ADC">
              <w:rPr>
                <w:color w:val="000000"/>
                <w:szCs w:val="28"/>
                <w:lang w:bidi="ru-RU"/>
              </w:rPr>
              <w:t>0,00</w:t>
            </w:r>
          </w:p>
        </w:tc>
      </w:tr>
      <w:tr w:rsidR="00EB2C55" w:rsidRPr="005C3ADC" w:rsidTr="002C5108">
        <w:trPr>
          <w:trHeight w:val="519"/>
        </w:trPr>
        <w:tc>
          <w:tcPr>
            <w:tcW w:w="232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EB2C55" w:rsidRPr="005C3ADC" w:rsidRDefault="00EB2C55" w:rsidP="002C5108">
            <w:pPr>
              <w:snapToGrid w:val="0"/>
              <w:rPr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B2C55" w:rsidRPr="005C3ADC" w:rsidRDefault="00EB2C55" w:rsidP="002C5108">
            <w:pPr>
              <w:widowControl w:val="0"/>
              <w:autoSpaceDE w:val="0"/>
              <w:ind w:right="55"/>
              <w:rPr>
                <w:szCs w:val="28"/>
              </w:rPr>
            </w:pPr>
            <w:r w:rsidRPr="005C3ADC">
              <w:rPr>
                <w:color w:val="000000"/>
                <w:szCs w:val="28"/>
                <w:lang w:bidi="ru-RU"/>
              </w:rPr>
              <w:t>федеральный бюджет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B2C55" w:rsidRPr="005C3ADC" w:rsidRDefault="00EB2C55" w:rsidP="002C5108">
            <w:pPr>
              <w:ind w:left="73" w:right="55"/>
              <w:jc w:val="center"/>
              <w:rPr>
                <w:szCs w:val="28"/>
              </w:rPr>
            </w:pPr>
            <w:r w:rsidRPr="005C3ADC">
              <w:rPr>
                <w:color w:val="000000"/>
                <w:szCs w:val="28"/>
                <w:lang w:bidi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B2C55" w:rsidRPr="005C3ADC" w:rsidRDefault="00EB2C55" w:rsidP="002C5108">
            <w:pPr>
              <w:ind w:left="73" w:right="55"/>
              <w:jc w:val="center"/>
              <w:rPr>
                <w:szCs w:val="28"/>
              </w:rPr>
            </w:pPr>
            <w:r w:rsidRPr="005C3ADC">
              <w:rPr>
                <w:color w:val="000000"/>
                <w:szCs w:val="28"/>
                <w:lang w:bidi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B2C55" w:rsidRPr="005C3ADC" w:rsidRDefault="00EB2C55" w:rsidP="002C5108">
            <w:pPr>
              <w:ind w:left="73" w:right="55"/>
              <w:jc w:val="center"/>
              <w:rPr>
                <w:szCs w:val="28"/>
              </w:rPr>
            </w:pPr>
            <w:r w:rsidRPr="005C3ADC">
              <w:rPr>
                <w:color w:val="000000"/>
                <w:szCs w:val="28"/>
                <w:lang w:bidi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B2C55" w:rsidRPr="005C3ADC" w:rsidRDefault="00EB2C55" w:rsidP="002C5108">
            <w:pPr>
              <w:ind w:left="73" w:right="55"/>
              <w:jc w:val="center"/>
              <w:rPr>
                <w:szCs w:val="28"/>
              </w:rPr>
            </w:pPr>
            <w:r w:rsidRPr="005C3ADC">
              <w:rPr>
                <w:color w:val="000000"/>
                <w:szCs w:val="28"/>
                <w:lang w:bidi="ru-RU"/>
              </w:rPr>
              <w:t>0,00</w:t>
            </w:r>
          </w:p>
        </w:tc>
      </w:tr>
      <w:tr w:rsidR="00EB2C55" w:rsidRPr="005C3ADC" w:rsidTr="002C5108">
        <w:trPr>
          <w:trHeight w:val="70"/>
        </w:trPr>
        <w:tc>
          <w:tcPr>
            <w:tcW w:w="232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B2C55" w:rsidRPr="005C3ADC" w:rsidRDefault="00EB2C55" w:rsidP="002C5108">
            <w:pPr>
              <w:snapToGrid w:val="0"/>
              <w:rPr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B2C55" w:rsidRPr="005C3ADC" w:rsidRDefault="00EB2C55" w:rsidP="002C5108">
            <w:pPr>
              <w:widowControl w:val="0"/>
              <w:autoSpaceDE w:val="0"/>
              <w:ind w:right="55"/>
              <w:rPr>
                <w:szCs w:val="28"/>
              </w:rPr>
            </w:pPr>
            <w:r w:rsidRPr="005C3ADC">
              <w:rPr>
                <w:color w:val="000000"/>
                <w:szCs w:val="28"/>
                <w:lang w:bidi="ru-RU"/>
              </w:rPr>
              <w:t>внебюджетные источники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B2C55" w:rsidRPr="005C3ADC" w:rsidRDefault="00EB2C55" w:rsidP="002C5108">
            <w:pPr>
              <w:ind w:left="73" w:right="55"/>
              <w:jc w:val="center"/>
              <w:rPr>
                <w:szCs w:val="28"/>
              </w:rPr>
            </w:pPr>
            <w:r w:rsidRPr="005C3ADC">
              <w:rPr>
                <w:color w:val="000000"/>
                <w:szCs w:val="28"/>
                <w:lang w:bidi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B2C55" w:rsidRPr="005C3ADC" w:rsidRDefault="00EB2C55" w:rsidP="002C5108">
            <w:pPr>
              <w:ind w:left="73" w:right="55"/>
              <w:jc w:val="center"/>
              <w:rPr>
                <w:szCs w:val="28"/>
              </w:rPr>
            </w:pPr>
            <w:r w:rsidRPr="005C3ADC">
              <w:rPr>
                <w:color w:val="000000"/>
                <w:szCs w:val="28"/>
                <w:lang w:bidi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B2C55" w:rsidRPr="005C3ADC" w:rsidRDefault="00EB2C55" w:rsidP="002C5108">
            <w:pPr>
              <w:ind w:left="73" w:right="55"/>
              <w:jc w:val="center"/>
              <w:rPr>
                <w:szCs w:val="28"/>
              </w:rPr>
            </w:pPr>
            <w:r w:rsidRPr="005C3ADC">
              <w:rPr>
                <w:color w:val="000000"/>
                <w:szCs w:val="28"/>
                <w:lang w:bidi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B2C55" w:rsidRPr="005C3ADC" w:rsidRDefault="00EB2C55" w:rsidP="002C5108">
            <w:pPr>
              <w:ind w:left="73" w:right="55"/>
              <w:jc w:val="center"/>
              <w:rPr>
                <w:szCs w:val="28"/>
              </w:rPr>
            </w:pPr>
            <w:r w:rsidRPr="005C3ADC">
              <w:rPr>
                <w:color w:val="000000"/>
                <w:szCs w:val="28"/>
                <w:lang w:bidi="ru-RU"/>
              </w:rPr>
              <w:t>0,00</w:t>
            </w:r>
          </w:p>
        </w:tc>
      </w:tr>
    </w:tbl>
    <w:p w:rsidR="00EB2C55" w:rsidRPr="005C3ADC" w:rsidRDefault="00EB2C55" w:rsidP="009565D8">
      <w:pPr>
        <w:pStyle w:val="a5"/>
        <w:ind w:firstLine="567"/>
      </w:pPr>
    </w:p>
    <w:p w:rsidR="002C5108" w:rsidRPr="005C3ADC" w:rsidRDefault="00D41D48" w:rsidP="002C5108">
      <w:pPr>
        <w:pStyle w:val="a5"/>
        <w:ind w:firstLine="567"/>
      </w:pPr>
      <w:r w:rsidRPr="005C3ADC">
        <w:t>1.5</w:t>
      </w:r>
      <w:r w:rsidR="008E49F8" w:rsidRPr="005C3ADC">
        <w:t>.</w:t>
      </w:r>
      <w:r w:rsidR="00BD6C3C" w:rsidRPr="005C3ADC">
        <w:t xml:space="preserve"> </w:t>
      </w:r>
      <w:r w:rsidR="00900126" w:rsidRPr="005C3ADC">
        <w:t>В п</w:t>
      </w:r>
      <w:r w:rsidR="002C5108" w:rsidRPr="005C3ADC">
        <w:t>риложения</w:t>
      </w:r>
      <w:r w:rsidR="00BD6C3C" w:rsidRPr="005C3ADC">
        <w:t xml:space="preserve"> 7</w:t>
      </w:r>
      <w:r w:rsidR="002C5108" w:rsidRPr="005C3ADC">
        <w:t xml:space="preserve"> и 8</w:t>
      </w:r>
      <w:r w:rsidR="00900126" w:rsidRPr="005C3ADC">
        <w:t xml:space="preserve"> к Программе «Финансовое обеспечение реализации муниципальной программы «Развитие культуры, физической культуры и спорта, молодежной политики и туризма в Кочевском муниципальном округе» за счет средств бюджета Кочевского муниципального округа»</w:t>
      </w:r>
      <w:r w:rsidR="009565D8" w:rsidRPr="005C3ADC">
        <w:t xml:space="preserve"> изложить в следующей редакци</w:t>
      </w:r>
      <w:r w:rsidR="002C5108" w:rsidRPr="005C3ADC">
        <w:t xml:space="preserve">и в соответствии с Приложениями 1 и 2 </w:t>
      </w:r>
      <w:r w:rsidR="009565D8" w:rsidRPr="005C3ADC">
        <w:t>к настоящему решению.</w:t>
      </w:r>
    </w:p>
    <w:p w:rsidR="009565D8" w:rsidRPr="005C3ADC" w:rsidRDefault="009565D8" w:rsidP="009565D8">
      <w:pPr>
        <w:pStyle w:val="a5"/>
        <w:spacing w:line="240" w:lineRule="auto"/>
        <w:ind w:firstLine="567"/>
      </w:pPr>
      <w:r w:rsidRPr="005C3ADC">
        <w:t>2. Настоящее постановление вступает в силу после официального опубликования в соответствии с Уставом Кочевского муниципального округа Пермского края, подлежит размещению на сайте администрации Кочевского муниципального округа в сети Интернет и применяется к правоотношениям при составлении и исполнении бюджета Кочевского муниципального округа Пермского края, начиная с бюджета на 2022 год и на плановый период 2023 и 2024 годов.</w:t>
      </w:r>
    </w:p>
    <w:p w:rsidR="009565D8" w:rsidRPr="005C3ADC" w:rsidRDefault="009565D8" w:rsidP="009565D8">
      <w:pPr>
        <w:pStyle w:val="a5"/>
        <w:spacing w:line="240" w:lineRule="auto"/>
        <w:ind w:firstLine="0"/>
      </w:pPr>
    </w:p>
    <w:p w:rsidR="009565D8" w:rsidRPr="005C3ADC" w:rsidRDefault="009565D8" w:rsidP="009565D8">
      <w:pPr>
        <w:pStyle w:val="a5"/>
        <w:spacing w:line="240" w:lineRule="auto"/>
        <w:ind w:firstLine="0"/>
      </w:pPr>
      <w:r w:rsidRPr="005C3ADC">
        <w:t xml:space="preserve">Глава муниципального округа - глава </w:t>
      </w:r>
    </w:p>
    <w:p w:rsidR="009565D8" w:rsidRPr="005C3ADC" w:rsidRDefault="009565D8" w:rsidP="009565D8">
      <w:pPr>
        <w:pStyle w:val="a5"/>
        <w:spacing w:line="240" w:lineRule="auto"/>
        <w:ind w:firstLine="0"/>
      </w:pPr>
      <w:r w:rsidRPr="005C3ADC">
        <w:t xml:space="preserve">администрации Кочевского </w:t>
      </w:r>
    </w:p>
    <w:p w:rsidR="009565D8" w:rsidRPr="005C3ADC" w:rsidRDefault="009565D8" w:rsidP="009565D8">
      <w:pPr>
        <w:pStyle w:val="a5"/>
        <w:ind w:firstLine="0"/>
      </w:pPr>
      <w:r w:rsidRPr="005C3ADC">
        <w:t>муниципального округа Пермского края</w:t>
      </w:r>
      <w:r w:rsidRPr="005C3ADC">
        <w:tab/>
      </w:r>
      <w:r w:rsidRPr="005C3ADC">
        <w:tab/>
      </w:r>
      <w:r w:rsidRPr="005C3ADC">
        <w:tab/>
      </w:r>
      <w:r w:rsidRPr="005C3ADC">
        <w:tab/>
      </w:r>
      <w:r w:rsidRPr="005C3ADC">
        <w:tab/>
        <w:t xml:space="preserve">             А.Н. Юркин</w:t>
      </w:r>
    </w:p>
    <w:p w:rsidR="009565D8" w:rsidRPr="005C3ADC" w:rsidRDefault="009565D8" w:rsidP="009565D8">
      <w:pPr>
        <w:pStyle w:val="af"/>
        <w:rPr>
          <w:szCs w:val="28"/>
        </w:rPr>
      </w:pPr>
    </w:p>
    <w:p w:rsidR="009565D8" w:rsidRPr="005C3ADC" w:rsidRDefault="009565D8" w:rsidP="009565D8">
      <w:pPr>
        <w:pStyle w:val="a5"/>
        <w:ind w:firstLine="567"/>
        <w:sectPr w:rsidR="009565D8" w:rsidRPr="005C3ADC" w:rsidSect="00710B5A">
          <w:footerReference w:type="default" r:id="rId9"/>
          <w:pgSz w:w="11906" w:h="16838" w:code="9"/>
          <w:pgMar w:top="1134" w:right="567" w:bottom="1134" w:left="1134" w:header="720" w:footer="720" w:gutter="0"/>
          <w:cols w:space="708"/>
          <w:docGrid w:linePitch="360"/>
        </w:sectPr>
      </w:pPr>
    </w:p>
    <w:p w:rsidR="00E15083" w:rsidRPr="005C3ADC" w:rsidRDefault="00E15083" w:rsidP="00E15083">
      <w:pPr>
        <w:tabs>
          <w:tab w:val="left" w:pos="2085"/>
        </w:tabs>
        <w:jc w:val="right"/>
        <w:rPr>
          <w:szCs w:val="28"/>
          <w:lang w:eastAsia="zh-CN"/>
        </w:rPr>
      </w:pPr>
      <w:r w:rsidRPr="005C3ADC">
        <w:rPr>
          <w:szCs w:val="28"/>
          <w:lang w:eastAsia="zh-CN"/>
        </w:rPr>
        <w:lastRenderedPageBreak/>
        <w:t>Приложение</w:t>
      </w:r>
      <w:r w:rsidR="002C5108" w:rsidRPr="005C3ADC">
        <w:rPr>
          <w:szCs w:val="28"/>
          <w:lang w:eastAsia="zh-CN"/>
        </w:rPr>
        <w:t xml:space="preserve"> 1</w:t>
      </w:r>
      <w:r w:rsidRPr="005C3ADC">
        <w:rPr>
          <w:szCs w:val="28"/>
          <w:lang w:eastAsia="zh-CN"/>
        </w:rPr>
        <w:t xml:space="preserve"> </w:t>
      </w:r>
    </w:p>
    <w:p w:rsidR="00E15083" w:rsidRPr="005C3ADC" w:rsidRDefault="00E15083" w:rsidP="00E15083">
      <w:pPr>
        <w:tabs>
          <w:tab w:val="left" w:pos="2085"/>
        </w:tabs>
        <w:jc w:val="right"/>
        <w:rPr>
          <w:szCs w:val="28"/>
          <w:lang w:eastAsia="zh-CN"/>
        </w:rPr>
      </w:pPr>
      <w:r w:rsidRPr="005C3ADC">
        <w:rPr>
          <w:szCs w:val="28"/>
          <w:lang w:eastAsia="zh-CN"/>
        </w:rPr>
        <w:t xml:space="preserve">к Постановлению администрации </w:t>
      </w:r>
    </w:p>
    <w:p w:rsidR="00E15083" w:rsidRPr="005C3ADC" w:rsidRDefault="00E15083" w:rsidP="00E15083">
      <w:pPr>
        <w:tabs>
          <w:tab w:val="left" w:pos="2085"/>
        </w:tabs>
        <w:jc w:val="right"/>
        <w:rPr>
          <w:szCs w:val="28"/>
          <w:lang w:eastAsia="zh-CN"/>
        </w:rPr>
      </w:pPr>
      <w:r w:rsidRPr="005C3ADC">
        <w:rPr>
          <w:szCs w:val="28"/>
          <w:lang w:eastAsia="zh-CN"/>
        </w:rPr>
        <w:t>Кочевского муниципального округа Пермского края</w:t>
      </w:r>
    </w:p>
    <w:p w:rsidR="00E15083" w:rsidRPr="005C3ADC" w:rsidRDefault="005A3880" w:rsidP="00E15083">
      <w:pPr>
        <w:tabs>
          <w:tab w:val="left" w:pos="6379"/>
        </w:tabs>
        <w:jc w:val="right"/>
        <w:rPr>
          <w:szCs w:val="28"/>
        </w:rPr>
      </w:pPr>
      <w:r>
        <w:rPr>
          <w:szCs w:val="28"/>
        </w:rPr>
        <w:t>от 00.00</w:t>
      </w:r>
      <w:r w:rsidR="00E15083" w:rsidRPr="005C3ADC">
        <w:rPr>
          <w:szCs w:val="28"/>
        </w:rPr>
        <w:t>.2022 № 000-293-01-01</w:t>
      </w:r>
    </w:p>
    <w:p w:rsidR="00E15083" w:rsidRPr="005C3ADC" w:rsidRDefault="00E15083" w:rsidP="00E15083">
      <w:pPr>
        <w:widowControl w:val="0"/>
        <w:autoSpaceDE w:val="0"/>
        <w:rPr>
          <w:szCs w:val="28"/>
        </w:rPr>
      </w:pPr>
    </w:p>
    <w:p w:rsidR="00E15083" w:rsidRPr="005C3ADC" w:rsidRDefault="00E15083" w:rsidP="00E15083">
      <w:pPr>
        <w:widowControl w:val="0"/>
        <w:autoSpaceDE w:val="0"/>
        <w:ind w:firstLine="540"/>
        <w:jc w:val="right"/>
        <w:rPr>
          <w:b/>
          <w:szCs w:val="28"/>
        </w:rPr>
      </w:pPr>
      <w:r w:rsidRPr="005C3ADC">
        <w:rPr>
          <w:szCs w:val="28"/>
        </w:rPr>
        <w:t>Приложение 7 к Программе</w:t>
      </w:r>
    </w:p>
    <w:p w:rsidR="00900126" w:rsidRPr="005C3ADC" w:rsidRDefault="00900126" w:rsidP="00900126">
      <w:pPr>
        <w:pStyle w:val="af"/>
        <w:rPr>
          <w:szCs w:val="28"/>
        </w:rPr>
      </w:pPr>
    </w:p>
    <w:tbl>
      <w:tblPr>
        <w:tblW w:w="14953" w:type="dxa"/>
        <w:jc w:val="center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10"/>
        <w:gridCol w:w="6428"/>
        <w:gridCol w:w="10"/>
        <w:gridCol w:w="3959"/>
        <w:gridCol w:w="10"/>
        <w:gridCol w:w="1549"/>
        <w:gridCol w:w="10"/>
        <w:gridCol w:w="1549"/>
        <w:gridCol w:w="10"/>
        <w:gridCol w:w="1408"/>
        <w:gridCol w:w="10"/>
      </w:tblGrid>
      <w:tr w:rsidR="00E15083" w:rsidRPr="005C3ADC" w:rsidTr="001354D7">
        <w:trPr>
          <w:gridAfter w:val="1"/>
          <w:wAfter w:w="10" w:type="dxa"/>
          <w:jc w:val="center"/>
        </w:trPr>
        <w:tc>
          <w:tcPr>
            <w:tcW w:w="643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5083" w:rsidRPr="005C3ADC" w:rsidRDefault="00E15083" w:rsidP="00E15083">
            <w:pPr>
              <w:widowControl w:val="0"/>
              <w:autoSpaceDE w:val="0"/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Наименование муниципальной программы, подпрограммы, основного мероприятия, мероприятия</w:t>
            </w:r>
          </w:p>
        </w:tc>
        <w:tc>
          <w:tcPr>
            <w:tcW w:w="396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5083" w:rsidRPr="005C3ADC" w:rsidRDefault="00E15083" w:rsidP="00E15083">
            <w:pPr>
              <w:widowControl w:val="0"/>
              <w:autoSpaceDE w:val="0"/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Ответственный исполнитель, соисполнители, участники (ГРБС)</w:t>
            </w:r>
          </w:p>
        </w:tc>
        <w:tc>
          <w:tcPr>
            <w:tcW w:w="453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5083" w:rsidRPr="005C3ADC" w:rsidRDefault="00E15083" w:rsidP="00E15083">
            <w:pPr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Расходы &lt;1&gt;  (тыс. руб.)</w:t>
            </w:r>
          </w:p>
        </w:tc>
      </w:tr>
      <w:tr w:rsidR="00E15083" w:rsidRPr="005C3ADC" w:rsidTr="001354D7">
        <w:trPr>
          <w:gridAfter w:val="1"/>
          <w:wAfter w:w="10" w:type="dxa"/>
          <w:jc w:val="center"/>
        </w:trPr>
        <w:tc>
          <w:tcPr>
            <w:tcW w:w="6438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5083" w:rsidRPr="005C3ADC" w:rsidRDefault="00E15083" w:rsidP="00E15083">
            <w:pPr>
              <w:widowControl w:val="0"/>
              <w:autoSpaceDE w:val="0"/>
              <w:snapToGrid w:val="0"/>
              <w:jc w:val="center"/>
              <w:rPr>
                <w:szCs w:val="28"/>
              </w:rPr>
            </w:pPr>
          </w:p>
        </w:tc>
        <w:tc>
          <w:tcPr>
            <w:tcW w:w="3969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5083" w:rsidRPr="005C3ADC" w:rsidRDefault="00E15083" w:rsidP="00E15083">
            <w:pPr>
              <w:widowControl w:val="0"/>
              <w:autoSpaceDE w:val="0"/>
              <w:snapToGrid w:val="0"/>
              <w:jc w:val="center"/>
              <w:rPr>
                <w:szCs w:val="28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5083" w:rsidRPr="005C3ADC" w:rsidRDefault="00E15083" w:rsidP="00E15083">
            <w:pPr>
              <w:widowControl w:val="0"/>
              <w:autoSpaceDE w:val="0"/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2022 год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5083" w:rsidRPr="005C3ADC" w:rsidRDefault="00E15083" w:rsidP="00E15083">
            <w:pPr>
              <w:widowControl w:val="0"/>
              <w:autoSpaceDE w:val="0"/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2023 год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5083" w:rsidRPr="005C3ADC" w:rsidRDefault="00E15083" w:rsidP="00E15083">
            <w:pPr>
              <w:widowControl w:val="0"/>
              <w:autoSpaceDE w:val="0"/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2024 год</w:t>
            </w:r>
          </w:p>
        </w:tc>
      </w:tr>
      <w:tr w:rsidR="00E15083" w:rsidRPr="005C3ADC" w:rsidTr="001354D7">
        <w:trPr>
          <w:gridAfter w:val="1"/>
          <w:wAfter w:w="10" w:type="dxa"/>
          <w:jc w:val="center"/>
        </w:trPr>
        <w:tc>
          <w:tcPr>
            <w:tcW w:w="6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5083" w:rsidRPr="005C3ADC" w:rsidRDefault="00E15083" w:rsidP="00E15083">
            <w:pPr>
              <w:widowControl w:val="0"/>
              <w:autoSpaceDE w:val="0"/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1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5083" w:rsidRPr="005C3ADC" w:rsidRDefault="00E15083" w:rsidP="00E15083">
            <w:pPr>
              <w:widowControl w:val="0"/>
              <w:autoSpaceDE w:val="0"/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2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5083" w:rsidRPr="005C3ADC" w:rsidRDefault="00E15083" w:rsidP="00E15083">
            <w:pPr>
              <w:widowControl w:val="0"/>
              <w:autoSpaceDE w:val="0"/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7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5083" w:rsidRPr="005C3ADC" w:rsidRDefault="00E15083" w:rsidP="00E15083">
            <w:pPr>
              <w:widowControl w:val="0"/>
              <w:autoSpaceDE w:val="0"/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8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5083" w:rsidRPr="005C3ADC" w:rsidRDefault="00E15083" w:rsidP="00E15083">
            <w:pPr>
              <w:widowControl w:val="0"/>
              <w:autoSpaceDE w:val="0"/>
              <w:jc w:val="center"/>
              <w:rPr>
                <w:b/>
                <w:szCs w:val="28"/>
              </w:rPr>
            </w:pPr>
            <w:r w:rsidRPr="005C3ADC">
              <w:rPr>
                <w:szCs w:val="28"/>
              </w:rPr>
              <w:t>9</w:t>
            </w:r>
          </w:p>
        </w:tc>
      </w:tr>
      <w:tr w:rsidR="00E15083" w:rsidRPr="005C3ADC" w:rsidTr="001354D7">
        <w:trPr>
          <w:gridAfter w:val="1"/>
          <w:wAfter w:w="10" w:type="dxa"/>
          <w:jc w:val="center"/>
        </w:trPr>
        <w:tc>
          <w:tcPr>
            <w:tcW w:w="643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E15083" w:rsidRPr="005C3ADC" w:rsidRDefault="00E15083" w:rsidP="00E15083">
            <w:pPr>
              <w:widowControl w:val="0"/>
              <w:autoSpaceDE w:val="0"/>
              <w:rPr>
                <w:b/>
                <w:szCs w:val="28"/>
              </w:rPr>
            </w:pPr>
            <w:r w:rsidRPr="005C3ADC">
              <w:rPr>
                <w:b/>
                <w:szCs w:val="28"/>
              </w:rPr>
              <w:t>Муниципальная программа «Развитие культуры, физической культуры и спорта, молодежной политики и туризма в Кочевском муниципальном округе»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5083" w:rsidRPr="005C3ADC" w:rsidRDefault="00E15083" w:rsidP="00E15083">
            <w:pPr>
              <w:widowControl w:val="0"/>
              <w:autoSpaceDE w:val="0"/>
              <w:rPr>
                <w:szCs w:val="28"/>
              </w:rPr>
            </w:pPr>
            <w:r w:rsidRPr="005C3ADC">
              <w:rPr>
                <w:b/>
                <w:szCs w:val="28"/>
              </w:rPr>
              <w:t>всего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E15083" w:rsidRPr="005C3ADC" w:rsidRDefault="00417AED" w:rsidP="00E15083">
            <w:pPr>
              <w:jc w:val="center"/>
            </w:pPr>
            <w:r w:rsidRPr="005C3ADC">
              <w:t>49 582,70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E15083" w:rsidRPr="005C3ADC" w:rsidRDefault="00EF59C1" w:rsidP="00E15083">
            <w:pPr>
              <w:jc w:val="center"/>
            </w:pPr>
            <w:r w:rsidRPr="005C3ADC">
              <w:t>42 664,78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E15083" w:rsidRPr="005C3ADC" w:rsidRDefault="00E15083" w:rsidP="00E15083">
            <w:pPr>
              <w:jc w:val="center"/>
            </w:pPr>
            <w:r w:rsidRPr="005C3ADC">
              <w:t>47 306,43</w:t>
            </w:r>
          </w:p>
        </w:tc>
      </w:tr>
      <w:tr w:rsidR="00E15083" w:rsidRPr="005C3ADC" w:rsidTr="001354D7">
        <w:trPr>
          <w:gridAfter w:val="1"/>
          <w:wAfter w:w="10" w:type="dxa"/>
          <w:trHeight w:val="947"/>
          <w:jc w:val="center"/>
        </w:trPr>
        <w:tc>
          <w:tcPr>
            <w:tcW w:w="6438" w:type="dxa"/>
            <w:gridSpan w:val="2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E15083" w:rsidRPr="005C3ADC" w:rsidRDefault="00E15083" w:rsidP="00E15083">
            <w:pPr>
              <w:widowControl w:val="0"/>
              <w:autoSpaceDE w:val="0"/>
              <w:snapToGrid w:val="0"/>
              <w:jc w:val="center"/>
              <w:rPr>
                <w:b/>
                <w:szCs w:val="28"/>
              </w:rPr>
            </w:pP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E15083" w:rsidRPr="005C3ADC" w:rsidRDefault="00E15083" w:rsidP="00E15083">
            <w:pPr>
              <w:widowControl w:val="0"/>
              <w:autoSpaceDE w:val="0"/>
              <w:ind w:left="83" w:right="168"/>
              <w:rPr>
                <w:szCs w:val="28"/>
              </w:rPr>
            </w:pPr>
            <w:r w:rsidRPr="005C3ADC">
              <w:rPr>
                <w:szCs w:val="28"/>
              </w:rPr>
              <w:t>Администрация Кочевского муниципального округа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E15083" w:rsidRPr="005C3ADC" w:rsidRDefault="00417AED" w:rsidP="00E15083">
            <w:pPr>
              <w:jc w:val="center"/>
            </w:pPr>
            <w:r w:rsidRPr="005C3ADC">
              <w:t>49 582,70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E15083" w:rsidRPr="005C3ADC" w:rsidRDefault="00EF59C1" w:rsidP="00E15083">
            <w:pPr>
              <w:jc w:val="center"/>
            </w:pPr>
            <w:r w:rsidRPr="005C3ADC">
              <w:t>42 664,78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E15083" w:rsidRPr="005C3ADC" w:rsidRDefault="00E15083" w:rsidP="00E15083">
            <w:pPr>
              <w:jc w:val="center"/>
            </w:pPr>
            <w:r w:rsidRPr="005C3ADC">
              <w:t>47 306,43</w:t>
            </w:r>
          </w:p>
        </w:tc>
      </w:tr>
      <w:tr w:rsidR="00E15083" w:rsidRPr="005C3ADC" w:rsidTr="001354D7">
        <w:trPr>
          <w:gridAfter w:val="1"/>
          <w:wAfter w:w="10" w:type="dxa"/>
          <w:jc w:val="center"/>
        </w:trPr>
        <w:tc>
          <w:tcPr>
            <w:tcW w:w="643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E15083" w:rsidRPr="005C3ADC" w:rsidRDefault="00E15083" w:rsidP="00E15083">
            <w:pPr>
              <w:widowControl w:val="0"/>
              <w:autoSpaceDE w:val="0"/>
              <w:ind w:left="58"/>
              <w:rPr>
                <w:b/>
                <w:szCs w:val="28"/>
              </w:rPr>
            </w:pPr>
            <w:r w:rsidRPr="005C3ADC">
              <w:rPr>
                <w:b/>
                <w:szCs w:val="28"/>
              </w:rPr>
              <w:t xml:space="preserve">Подпрограмма 1 </w:t>
            </w:r>
          </w:p>
          <w:p w:rsidR="00E15083" w:rsidRPr="005C3ADC" w:rsidRDefault="00E15083" w:rsidP="00E15083">
            <w:pPr>
              <w:widowControl w:val="0"/>
              <w:autoSpaceDE w:val="0"/>
              <w:ind w:left="58"/>
              <w:rPr>
                <w:b/>
                <w:szCs w:val="28"/>
              </w:rPr>
            </w:pPr>
            <w:r w:rsidRPr="005C3ADC">
              <w:rPr>
                <w:b/>
                <w:szCs w:val="28"/>
              </w:rPr>
              <w:t>«Организация клубного дела и досуга населения, музейного и библиотечного обслуживания в Кочевском муниципальном округе»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5083" w:rsidRPr="005C3ADC" w:rsidRDefault="00E15083" w:rsidP="00E15083">
            <w:pPr>
              <w:widowControl w:val="0"/>
              <w:autoSpaceDE w:val="0"/>
              <w:rPr>
                <w:szCs w:val="28"/>
              </w:rPr>
            </w:pPr>
            <w:r w:rsidRPr="005C3ADC">
              <w:rPr>
                <w:b/>
                <w:szCs w:val="28"/>
              </w:rPr>
              <w:t>всего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5083" w:rsidRPr="005C3ADC" w:rsidRDefault="00E15083" w:rsidP="00E15083">
            <w:pPr>
              <w:widowControl w:val="0"/>
              <w:autoSpaceDE w:val="0"/>
              <w:jc w:val="center"/>
              <w:rPr>
                <w:b/>
                <w:color w:val="000000" w:themeColor="text1"/>
                <w:szCs w:val="28"/>
              </w:rPr>
            </w:pPr>
            <w:r w:rsidRPr="005C3ADC">
              <w:rPr>
                <w:b/>
                <w:color w:val="000000" w:themeColor="text1"/>
                <w:szCs w:val="28"/>
              </w:rPr>
              <w:t>37 495,50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5083" w:rsidRPr="005C3ADC" w:rsidRDefault="00E15083" w:rsidP="00B55C0C">
            <w:pPr>
              <w:jc w:val="center"/>
              <w:rPr>
                <w:b/>
                <w:color w:val="000000" w:themeColor="text1"/>
              </w:rPr>
            </w:pPr>
            <w:r w:rsidRPr="005C3ADC">
              <w:rPr>
                <w:b/>
                <w:color w:val="000000" w:themeColor="text1"/>
              </w:rPr>
              <w:t>33</w:t>
            </w:r>
            <w:r w:rsidR="00B55C0C" w:rsidRPr="005C3ADC">
              <w:rPr>
                <w:b/>
                <w:color w:val="000000" w:themeColor="text1"/>
              </w:rPr>
              <w:t> 745,00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5083" w:rsidRPr="005C3ADC" w:rsidRDefault="00E15083" w:rsidP="00E15083">
            <w:pPr>
              <w:jc w:val="center"/>
              <w:rPr>
                <w:b/>
                <w:color w:val="000000" w:themeColor="text1"/>
              </w:rPr>
            </w:pPr>
            <w:r w:rsidRPr="005C3ADC">
              <w:rPr>
                <w:b/>
                <w:color w:val="000000" w:themeColor="text1"/>
                <w:szCs w:val="28"/>
              </w:rPr>
              <w:t>37 261,65</w:t>
            </w:r>
          </w:p>
        </w:tc>
      </w:tr>
      <w:tr w:rsidR="00E15083" w:rsidRPr="005C3ADC" w:rsidTr="001354D7">
        <w:trPr>
          <w:gridAfter w:val="1"/>
          <w:wAfter w:w="10" w:type="dxa"/>
          <w:trHeight w:val="676"/>
          <w:jc w:val="center"/>
        </w:trPr>
        <w:tc>
          <w:tcPr>
            <w:tcW w:w="6438" w:type="dxa"/>
            <w:gridSpan w:val="2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E15083" w:rsidRPr="005C3ADC" w:rsidRDefault="00E15083" w:rsidP="00E15083">
            <w:pPr>
              <w:widowControl w:val="0"/>
              <w:autoSpaceDE w:val="0"/>
              <w:snapToGrid w:val="0"/>
              <w:jc w:val="center"/>
              <w:rPr>
                <w:b/>
                <w:szCs w:val="28"/>
              </w:rPr>
            </w:pP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5083" w:rsidRPr="005C3ADC" w:rsidRDefault="00E15083" w:rsidP="00E15083">
            <w:pPr>
              <w:ind w:left="83" w:right="26"/>
              <w:rPr>
                <w:szCs w:val="28"/>
              </w:rPr>
            </w:pPr>
            <w:r w:rsidRPr="005C3ADC">
              <w:rPr>
                <w:szCs w:val="28"/>
              </w:rPr>
              <w:t>Администрация Кочевского муниципального округа (для МБУК «Кочевский ЦРК»)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5083" w:rsidRPr="005C3ADC" w:rsidRDefault="00E15083" w:rsidP="00E15083">
            <w:pPr>
              <w:widowControl w:val="0"/>
              <w:autoSpaceDE w:val="0"/>
              <w:jc w:val="center"/>
              <w:rPr>
                <w:color w:val="000000" w:themeColor="text1"/>
                <w:szCs w:val="28"/>
              </w:rPr>
            </w:pPr>
            <w:r w:rsidRPr="005C3ADC">
              <w:rPr>
                <w:color w:val="000000" w:themeColor="text1"/>
                <w:szCs w:val="28"/>
              </w:rPr>
              <w:t>25 028,77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5083" w:rsidRPr="005C3ADC" w:rsidRDefault="00E15083" w:rsidP="00880FEE">
            <w:pPr>
              <w:widowControl w:val="0"/>
              <w:autoSpaceDE w:val="0"/>
              <w:jc w:val="center"/>
              <w:rPr>
                <w:color w:val="000000" w:themeColor="text1"/>
                <w:szCs w:val="28"/>
              </w:rPr>
            </w:pPr>
            <w:r w:rsidRPr="005C3ADC">
              <w:rPr>
                <w:color w:val="000000" w:themeColor="text1"/>
                <w:szCs w:val="28"/>
              </w:rPr>
              <w:t>22</w:t>
            </w:r>
            <w:r w:rsidR="00880FEE" w:rsidRPr="005C3ADC">
              <w:rPr>
                <w:color w:val="000000" w:themeColor="text1"/>
                <w:szCs w:val="28"/>
              </w:rPr>
              <w:t> 778,27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5083" w:rsidRPr="005C3ADC" w:rsidRDefault="00E15083" w:rsidP="00E15083">
            <w:pPr>
              <w:widowControl w:val="0"/>
              <w:autoSpaceDE w:val="0"/>
              <w:jc w:val="center"/>
              <w:rPr>
                <w:color w:val="000000" w:themeColor="text1"/>
                <w:szCs w:val="28"/>
              </w:rPr>
            </w:pPr>
            <w:r w:rsidRPr="005C3ADC">
              <w:rPr>
                <w:color w:val="000000" w:themeColor="text1"/>
                <w:szCs w:val="28"/>
              </w:rPr>
              <w:t>24 794,92</w:t>
            </w:r>
          </w:p>
        </w:tc>
      </w:tr>
      <w:tr w:rsidR="00E15083" w:rsidRPr="005C3ADC" w:rsidTr="001354D7">
        <w:trPr>
          <w:gridAfter w:val="1"/>
          <w:wAfter w:w="10" w:type="dxa"/>
          <w:trHeight w:val="676"/>
          <w:jc w:val="center"/>
        </w:trPr>
        <w:tc>
          <w:tcPr>
            <w:tcW w:w="6438" w:type="dxa"/>
            <w:gridSpan w:val="2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5083" w:rsidRPr="005C3ADC" w:rsidRDefault="00E15083" w:rsidP="00E15083">
            <w:pPr>
              <w:widowControl w:val="0"/>
              <w:autoSpaceDE w:val="0"/>
              <w:snapToGrid w:val="0"/>
              <w:jc w:val="center"/>
              <w:rPr>
                <w:b/>
                <w:szCs w:val="28"/>
              </w:rPr>
            </w:pP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5083" w:rsidRPr="005C3ADC" w:rsidRDefault="00E15083" w:rsidP="00235487">
            <w:pPr>
              <w:ind w:left="83" w:right="26"/>
              <w:rPr>
                <w:szCs w:val="28"/>
              </w:rPr>
            </w:pPr>
            <w:r w:rsidRPr="005C3ADC">
              <w:rPr>
                <w:szCs w:val="28"/>
              </w:rPr>
              <w:t xml:space="preserve">Администрация Кочевского муниципального округа (для МБУК «Кочевский </w:t>
            </w:r>
            <w:r w:rsidR="00235487" w:rsidRPr="005C3ADC">
              <w:rPr>
                <w:szCs w:val="28"/>
              </w:rPr>
              <w:t>ЦРК</w:t>
            </w:r>
            <w:r w:rsidRPr="005C3ADC">
              <w:rPr>
                <w:szCs w:val="28"/>
              </w:rPr>
              <w:t>»)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15083" w:rsidRPr="005C3ADC" w:rsidRDefault="00E15083" w:rsidP="00E15083">
            <w:pPr>
              <w:widowControl w:val="0"/>
              <w:autoSpaceDE w:val="0"/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12 466,73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15083" w:rsidRPr="005C3ADC" w:rsidRDefault="00E15083" w:rsidP="00E15083">
            <w:pPr>
              <w:widowControl w:val="0"/>
              <w:autoSpaceDE w:val="0"/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10 966,73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15083" w:rsidRPr="005C3ADC" w:rsidRDefault="00E15083" w:rsidP="00E15083">
            <w:pPr>
              <w:widowControl w:val="0"/>
              <w:autoSpaceDE w:val="0"/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12 466,73</w:t>
            </w:r>
          </w:p>
        </w:tc>
      </w:tr>
      <w:tr w:rsidR="00E15083" w:rsidRPr="005C3ADC" w:rsidTr="00A543E0">
        <w:trPr>
          <w:gridAfter w:val="1"/>
          <w:wAfter w:w="10" w:type="dxa"/>
          <w:trHeight w:val="330"/>
          <w:jc w:val="center"/>
        </w:trPr>
        <w:tc>
          <w:tcPr>
            <w:tcW w:w="643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E15083" w:rsidRPr="005C3ADC" w:rsidRDefault="00E15083" w:rsidP="00E15083">
            <w:pPr>
              <w:widowControl w:val="0"/>
              <w:autoSpaceDE w:val="0"/>
              <w:ind w:left="58"/>
              <w:rPr>
                <w:szCs w:val="28"/>
              </w:rPr>
            </w:pPr>
            <w:r w:rsidRPr="005C3ADC">
              <w:rPr>
                <w:szCs w:val="28"/>
                <w:u w:val="single"/>
              </w:rPr>
              <w:t>Основное мероприятие 1.1.</w:t>
            </w:r>
            <w:r w:rsidRPr="005C3ADC">
              <w:rPr>
                <w:szCs w:val="28"/>
              </w:rPr>
              <w:t xml:space="preserve"> «Развитие культурно-</w:t>
            </w:r>
            <w:r w:rsidRPr="005C3ADC">
              <w:rPr>
                <w:szCs w:val="28"/>
              </w:rPr>
              <w:lastRenderedPageBreak/>
              <w:t>досуговой деятельности, библиотечного и музейного дела»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15083" w:rsidRPr="005C3ADC" w:rsidRDefault="00A543E0" w:rsidP="00E15083">
            <w:pPr>
              <w:ind w:left="83" w:right="26"/>
              <w:rPr>
                <w:b/>
                <w:szCs w:val="28"/>
              </w:rPr>
            </w:pPr>
            <w:r w:rsidRPr="005C3ADC">
              <w:rPr>
                <w:b/>
                <w:szCs w:val="28"/>
              </w:rPr>
              <w:lastRenderedPageBreak/>
              <w:t>всего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15083" w:rsidRPr="005C3ADC" w:rsidRDefault="00A543E0" w:rsidP="00E15083">
            <w:pPr>
              <w:widowControl w:val="0"/>
              <w:autoSpaceDE w:val="0"/>
              <w:jc w:val="center"/>
              <w:rPr>
                <w:b/>
                <w:szCs w:val="28"/>
              </w:rPr>
            </w:pPr>
            <w:r w:rsidRPr="005C3ADC">
              <w:rPr>
                <w:b/>
                <w:szCs w:val="28"/>
              </w:rPr>
              <w:t>37 271,50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15083" w:rsidRPr="005C3ADC" w:rsidRDefault="00A543E0" w:rsidP="00E15083">
            <w:pPr>
              <w:widowControl w:val="0"/>
              <w:autoSpaceDE w:val="0"/>
              <w:jc w:val="center"/>
              <w:rPr>
                <w:b/>
                <w:szCs w:val="28"/>
              </w:rPr>
            </w:pPr>
            <w:r w:rsidRPr="005C3ADC">
              <w:rPr>
                <w:b/>
                <w:szCs w:val="28"/>
              </w:rPr>
              <w:t>33 037,65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15083" w:rsidRPr="005C3ADC" w:rsidRDefault="00A543E0" w:rsidP="00E15083">
            <w:pPr>
              <w:widowControl w:val="0"/>
              <w:autoSpaceDE w:val="0"/>
              <w:jc w:val="center"/>
              <w:rPr>
                <w:b/>
                <w:szCs w:val="28"/>
              </w:rPr>
            </w:pPr>
            <w:r w:rsidRPr="005C3ADC">
              <w:rPr>
                <w:b/>
                <w:szCs w:val="28"/>
              </w:rPr>
              <w:t>33 037,65</w:t>
            </w:r>
          </w:p>
        </w:tc>
      </w:tr>
      <w:tr w:rsidR="00A543E0" w:rsidRPr="005C3ADC" w:rsidTr="00A543E0">
        <w:trPr>
          <w:gridAfter w:val="1"/>
          <w:wAfter w:w="10" w:type="dxa"/>
          <w:trHeight w:val="960"/>
          <w:jc w:val="center"/>
        </w:trPr>
        <w:tc>
          <w:tcPr>
            <w:tcW w:w="6438" w:type="dxa"/>
            <w:gridSpan w:val="2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A543E0" w:rsidRPr="005C3ADC" w:rsidRDefault="00A543E0" w:rsidP="00A543E0">
            <w:pPr>
              <w:widowControl w:val="0"/>
              <w:autoSpaceDE w:val="0"/>
              <w:ind w:left="58"/>
              <w:rPr>
                <w:szCs w:val="28"/>
                <w:u w:val="single"/>
              </w:rPr>
            </w:pP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A543E0" w:rsidRPr="005C3ADC" w:rsidRDefault="00A543E0" w:rsidP="00A543E0">
            <w:pPr>
              <w:ind w:left="83" w:right="26"/>
              <w:rPr>
                <w:szCs w:val="28"/>
              </w:rPr>
            </w:pPr>
          </w:p>
          <w:p w:rsidR="00A543E0" w:rsidRPr="005C3ADC" w:rsidRDefault="00A543E0" w:rsidP="00A543E0">
            <w:pPr>
              <w:ind w:left="83" w:right="26"/>
              <w:rPr>
                <w:szCs w:val="28"/>
              </w:rPr>
            </w:pPr>
            <w:r w:rsidRPr="005C3ADC">
              <w:rPr>
                <w:szCs w:val="28"/>
              </w:rPr>
              <w:t>Администрация Кочевского муниципального округа (для МБУК «Кочевский ЦРК»)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A543E0" w:rsidRPr="005C3ADC" w:rsidRDefault="00A543E0" w:rsidP="00A543E0">
            <w:pPr>
              <w:widowControl w:val="0"/>
              <w:autoSpaceDE w:val="0"/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24 804,77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A543E0" w:rsidRPr="005C3ADC" w:rsidRDefault="00A543E0" w:rsidP="00A543E0">
            <w:pPr>
              <w:widowControl w:val="0"/>
              <w:autoSpaceDE w:val="0"/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22 070,92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A543E0" w:rsidRPr="005C3ADC" w:rsidRDefault="00A543E0" w:rsidP="00A543E0">
            <w:pPr>
              <w:widowControl w:val="0"/>
              <w:autoSpaceDE w:val="0"/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24 570,92</w:t>
            </w:r>
          </w:p>
        </w:tc>
      </w:tr>
      <w:tr w:rsidR="00E15083" w:rsidRPr="005C3ADC" w:rsidTr="001354D7">
        <w:trPr>
          <w:gridAfter w:val="1"/>
          <w:wAfter w:w="10" w:type="dxa"/>
          <w:jc w:val="center"/>
        </w:trPr>
        <w:tc>
          <w:tcPr>
            <w:tcW w:w="6438" w:type="dxa"/>
            <w:gridSpan w:val="2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5083" w:rsidRPr="005C3ADC" w:rsidRDefault="00E15083" w:rsidP="00E15083">
            <w:pPr>
              <w:widowControl w:val="0"/>
              <w:autoSpaceDE w:val="0"/>
              <w:ind w:left="58"/>
              <w:rPr>
                <w:szCs w:val="28"/>
                <w:u w:val="single"/>
              </w:rPr>
            </w:pP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5083" w:rsidRPr="005C3ADC" w:rsidRDefault="00E15083" w:rsidP="00235487">
            <w:pPr>
              <w:ind w:left="83" w:right="26"/>
              <w:rPr>
                <w:szCs w:val="28"/>
              </w:rPr>
            </w:pPr>
            <w:r w:rsidRPr="005C3ADC">
              <w:rPr>
                <w:szCs w:val="28"/>
              </w:rPr>
              <w:t xml:space="preserve">Администрация Кочевского муниципального округа (для МБУК «Кочевский </w:t>
            </w:r>
            <w:r w:rsidR="00235487" w:rsidRPr="005C3ADC">
              <w:rPr>
                <w:szCs w:val="28"/>
              </w:rPr>
              <w:t>ЦРК</w:t>
            </w:r>
            <w:r w:rsidRPr="005C3ADC">
              <w:rPr>
                <w:szCs w:val="28"/>
              </w:rPr>
              <w:t>»)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15083" w:rsidRPr="005C3ADC" w:rsidRDefault="00E15083" w:rsidP="00E15083">
            <w:pPr>
              <w:widowControl w:val="0"/>
              <w:autoSpaceDE w:val="0"/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12 466,73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15083" w:rsidRPr="005C3ADC" w:rsidRDefault="00E15083" w:rsidP="00E15083">
            <w:pPr>
              <w:widowControl w:val="0"/>
              <w:autoSpaceDE w:val="0"/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10 966,73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15083" w:rsidRPr="005C3ADC" w:rsidRDefault="00E15083" w:rsidP="00E15083">
            <w:pPr>
              <w:widowControl w:val="0"/>
              <w:autoSpaceDE w:val="0"/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12 466,73</w:t>
            </w:r>
          </w:p>
        </w:tc>
      </w:tr>
      <w:tr w:rsidR="00E15083" w:rsidRPr="005C3ADC" w:rsidTr="001354D7">
        <w:trPr>
          <w:gridAfter w:val="1"/>
          <w:wAfter w:w="10" w:type="dxa"/>
          <w:jc w:val="center"/>
        </w:trPr>
        <w:tc>
          <w:tcPr>
            <w:tcW w:w="6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5083" w:rsidRPr="005C3ADC" w:rsidRDefault="00E15083" w:rsidP="00E15083">
            <w:pPr>
              <w:widowControl w:val="0"/>
              <w:autoSpaceDE w:val="0"/>
              <w:ind w:left="58"/>
              <w:rPr>
                <w:szCs w:val="28"/>
              </w:rPr>
            </w:pPr>
            <w:r w:rsidRPr="005C3ADC">
              <w:rPr>
                <w:szCs w:val="28"/>
              </w:rPr>
              <w:t>Мероприятие 1.1.1. Финансовое обеспечение выполнения муниципального задания на оказание муниципальных услуг (выполнение работ) в области культурно-досуговой деятельности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5083" w:rsidRPr="005C3ADC" w:rsidRDefault="00E15083" w:rsidP="00E15083">
            <w:pPr>
              <w:ind w:left="83" w:right="26"/>
              <w:rPr>
                <w:szCs w:val="28"/>
              </w:rPr>
            </w:pPr>
            <w:r w:rsidRPr="005C3ADC">
              <w:rPr>
                <w:szCs w:val="28"/>
              </w:rPr>
              <w:t>Администрация Кочевского муниципального округа (для МБУК «Кочевский ЦРК»)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5083" w:rsidRPr="005C3ADC" w:rsidRDefault="00E15083" w:rsidP="00E15083">
            <w:pPr>
              <w:widowControl w:val="0"/>
              <w:autoSpaceDE w:val="0"/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24 570,92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5083" w:rsidRPr="005C3ADC" w:rsidRDefault="00E15083" w:rsidP="00E15083">
            <w:pPr>
              <w:widowControl w:val="0"/>
              <w:autoSpaceDE w:val="0"/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22 070,92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5083" w:rsidRPr="005C3ADC" w:rsidRDefault="00E15083" w:rsidP="00E15083">
            <w:pPr>
              <w:widowControl w:val="0"/>
              <w:autoSpaceDE w:val="0"/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24 570,92</w:t>
            </w:r>
          </w:p>
        </w:tc>
      </w:tr>
      <w:tr w:rsidR="00E15083" w:rsidRPr="005C3ADC" w:rsidTr="001354D7">
        <w:trPr>
          <w:gridAfter w:val="1"/>
          <w:wAfter w:w="10" w:type="dxa"/>
          <w:jc w:val="center"/>
        </w:trPr>
        <w:tc>
          <w:tcPr>
            <w:tcW w:w="6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15083" w:rsidRPr="005C3ADC" w:rsidRDefault="00E15083" w:rsidP="00E15083">
            <w:pPr>
              <w:widowControl w:val="0"/>
              <w:autoSpaceDE w:val="0"/>
              <w:ind w:left="58"/>
              <w:rPr>
                <w:szCs w:val="28"/>
              </w:rPr>
            </w:pPr>
            <w:r w:rsidRPr="005C3ADC">
              <w:rPr>
                <w:szCs w:val="28"/>
              </w:rPr>
              <w:t>Мероприятие 1.1.2. Финансовое обеспечение выполнения муниципального задания на оказание муниципальных услуг (выполнение работ) в области библиотечного и музейного дела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15083" w:rsidRPr="005C3ADC" w:rsidRDefault="00E15083" w:rsidP="00235487">
            <w:pPr>
              <w:ind w:left="83" w:right="26"/>
              <w:rPr>
                <w:szCs w:val="28"/>
              </w:rPr>
            </w:pPr>
            <w:r w:rsidRPr="005C3ADC">
              <w:rPr>
                <w:szCs w:val="28"/>
              </w:rPr>
              <w:t xml:space="preserve">Администрация Кочевского муниципального округа (для МБУК «Кочевский </w:t>
            </w:r>
            <w:r w:rsidR="00235487" w:rsidRPr="005C3ADC">
              <w:rPr>
                <w:szCs w:val="28"/>
              </w:rPr>
              <w:t>ЦРК</w:t>
            </w:r>
            <w:r w:rsidRPr="005C3ADC">
              <w:rPr>
                <w:szCs w:val="28"/>
              </w:rPr>
              <w:t>»)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15083" w:rsidRPr="005C3ADC" w:rsidRDefault="00E15083" w:rsidP="00E15083">
            <w:pPr>
              <w:widowControl w:val="0"/>
              <w:autoSpaceDE w:val="0"/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12 466,73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15083" w:rsidRPr="005C3ADC" w:rsidRDefault="00E15083" w:rsidP="00E15083">
            <w:pPr>
              <w:widowControl w:val="0"/>
              <w:autoSpaceDE w:val="0"/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10 966,73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15083" w:rsidRPr="005C3ADC" w:rsidRDefault="00E15083" w:rsidP="00E15083">
            <w:pPr>
              <w:widowControl w:val="0"/>
              <w:autoSpaceDE w:val="0"/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12 466,73</w:t>
            </w:r>
          </w:p>
        </w:tc>
      </w:tr>
      <w:tr w:rsidR="00E15083" w:rsidRPr="005C3ADC" w:rsidTr="001354D7">
        <w:trPr>
          <w:gridAfter w:val="1"/>
          <w:wAfter w:w="10" w:type="dxa"/>
          <w:jc w:val="center"/>
        </w:trPr>
        <w:tc>
          <w:tcPr>
            <w:tcW w:w="6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15083" w:rsidRPr="005C3ADC" w:rsidRDefault="00E15083" w:rsidP="00E15083">
            <w:pPr>
              <w:widowControl w:val="0"/>
              <w:autoSpaceDE w:val="0"/>
              <w:ind w:left="58"/>
              <w:rPr>
                <w:szCs w:val="28"/>
              </w:rPr>
            </w:pPr>
            <w:r w:rsidRPr="005C3ADC">
              <w:rPr>
                <w:szCs w:val="28"/>
              </w:rPr>
              <w:t xml:space="preserve">Мероприятие 1.1.3. Ремонтные работы в Большекочинском СДК 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15083" w:rsidRPr="005C3ADC" w:rsidRDefault="00E15083" w:rsidP="00E15083">
            <w:pPr>
              <w:ind w:left="83" w:right="26"/>
              <w:rPr>
                <w:szCs w:val="28"/>
              </w:rPr>
            </w:pPr>
            <w:r w:rsidRPr="005C3ADC">
              <w:rPr>
                <w:szCs w:val="28"/>
              </w:rPr>
              <w:t>Администрация Кочевского муниципального округа (для МБУК «Кочевский ЦРК»)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15083" w:rsidRPr="005C3ADC" w:rsidRDefault="00E15083" w:rsidP="00E15083">
            <w:pPr>
              <w:widowControl w:val="0"/>
              <w:autoSpaceDE w:val="0"/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233,85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15083" w:rsidRPr="005C3ADC" w:rsidRDefault="00E15083" w:rsidP="00E15083">
            <w:pPr>
              <w:widowControl w:val="0"/>
              <w:autoSpaceDE w:val="0"/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0,00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E15083" w:rsidRPr="005C3ADC" w:rsidRDefault="00E15083" w:rsidP="00E15083">
            <w:pPr>
              <w:widowControl w:val="0"/>
              <w:autoSpaceDE w:val="0"/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0,00</w:t>
            </w:r>
          </w:p>
        </w:tc>
      </w:tr>
      <w:tr w:rsidR="00E15083" w:rsidRPr="005C3ADC" w:rsidTr="001354D7">
        <w:trPr>
          <w:gridAfter w:val="1"/>
          <w:wAfter w:w="10" w:type="dxa"/>
          <w:jc w:val="center"/>
        </w:trPr>
        <w:tc>
          <w:tcPr>
            <w:tcW w:w="6438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5083" w:rsidRPr="005C3ADC" w:rsidRDefault="00E15083" w:rsidP="00E15083">
            <w:pPr>
              <w:widowControl w:val="0"/>
              <w:autoSpaceDE w:val="0"/>
              <w:ind w:left="58"/>
              <w:rPr>
                <w:szCs w:val="28"/>
              </w:rPr>
            </w:pPr>
            <w:r w:rsidRPr="005C3ADC">
              <w:rPr>
                <w:szCs w:val="28"/>
                <w:u w:val="single"/>
              </w:rPr>
              <w:t>Основное мероприятие 1.2.</w:t>
            </w:r>
            <w:r w:rsidRPr="005C3ADC">
              <w:rPr>
                <w:szCs w:val="28"/>
              </w:rPr>
              <w:t xml:space="preserve"> «Содержание и укрепление материально-технической базы»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5083" w:rsidRPr="005C3ADC" w:rsidRDefault="00E15083" w:rsidP="00E15083">
            <w:pPr>
              <w:ind w:left="83" w:right="26"/>
              <w:rPr>
                <w:szCs w:val="28"/>
              </w:rPr>
            </w:pPr>
            <w:r w:rsidRPr="005C3ADC">
              <w:rPr>
                <w:szCs w:val="28"/>
              </w:rPr>
              <w:t>Администрация Кочевского муниципального округа (для МБУК «Кочевский ЦРК»)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5083" w:rsidRPr="005C3ADC" w:rsidRDefault="00E15083" w:rsidP="00E15083">
            <w:pPr>
              <w:widowControl w:val="0"/>
              <w:autoSpaceDE w:val="0"/>
              <w:jc w:val="center"/>
              <w:rPr>
                <w:b/>
                <w:szCs w:val="28"/>
              </w:rPr>
            </w:pPr>
            <w:r w:rsidRPr="005C3ADC">
              <w:rPr>
                <w:b/>
                <w:szCs w:val="28"/>
              </w:rPr>
              <w:t>224,00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5083" w:rsidRPr="005C3ADC" w:rsidRDefault="00B55C0C" w:rsidP="00E15083">
            <w:pPr>
              <w:widowControl w:val="0"/>
              <w:autoSpaceDE w:val="0"/>
              <w:jc w:val="center"/>
              <w:rPr>
                <w:b/>
                <w:szCs w:val="28"/>
              </w:rPr>
            </w:pPr>
            <w:r w:rsidRPr="005C3ADC">
              <w:rPr>
                <w:b/>
                <w:szCs w:val="28"/>
              </w:rPr>
              <w:t>623,85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5083" w:rsidRPr="005C3ADC" w:rsidRDefault="00E15083" w:rsidP="00E15083">
            <w:pPr>
              <w:widowControl w:val="0"/>
              <w:autoSpaceDE w:val="0"/>
              <w:jc w:val="center"/>
              <w:rPr>
                <w:b/>
                <w:szCs w:val="28"/>
              </w:rPr>
            </w:pPr>
            <w:r w:rsidRPr="005C3ADC">
              <w:rPr>
                <w:b/>
                <w:szCs w:val="28"/>
              </w:rPr>
              <w:t>224,00</w:t>
            </w:r>
          </w:p>
        </w:tc>
      </w:tr>
      <w:tr w:rsidR="00E15083" w:rsidRPr="005C3ADC" w:rsidTr="001354D7">
        <w:trPr>
          <w:gridAfter w:val="1"/>
          <w:wAfter w:w="10" w:type="dxa"/>
          <w:jc w:val="center"/>
        </w:trPr>
        <w:tc>
          <w:tcPr>
            <w:tcW w:w="6438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5083" w:rsidRPr="005C3ADC" w:rsidRDefault="00E15083" w:rsidP="00E15083">
            <w:pPr>
              <w:widowControl w:val="0"/>
              <w:autoSpaceDE w:val="0"/>
              <w:ind w:left="58"/>
              <w:rPr>
                <w:szCs w:val="28"/>
              </w:rPr>
            </w:pPr>
            <w:r w:rsidRPr="005C3ADC">
              <w:rPr>
                <w:szCs w:val="28"/>
              </w:rPr>
              <w:t>Мероприятие 1.2.1. Содержание и укрепление материально-технической базы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5083" w:rsidRPr="005C3ADC" w:rsidRDefault="00E15083" w:rsidP="00E15083">
            <w:pPr>
              <w:ind w:left="83" w:right="26"/>
              <w:rPr>
                <w:szCs w:val="28"/>
              </w:rPr>
            </w:pPr>
            <w:r w:rsidRPr="005C3ADC">
              <w:rPr>
                <w:szCs w:val="28"/>
              </w:rPr>
              <w:t>Администрация Кочевского муниципального округа (для МБУК «Кочевский ЦРК»)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5083" w:rsidRPr="005C3ADC" w:rsidRDefault="00E15083" w:rsidP="00E15083">
            <w:pPr>
              <w:widowControl w:val="0"/>
              <w:autoSpaceDE w:val="0"/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224,00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15083" w:rsidRPr="005C3ADC" w:rsidRDefault="00E15083" w:rsidP="00E15083">
            <w:pPr>
              <w:widowControl w:val="0"/>
              <w:autoSpaceDE w:val="0"/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224,00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15083" w:rsidRPr="005C3ADC" w:rsidRDefault="00E15083" w:rsidP="00E15083">
            <w:pPr>
              <w:widowControl w:val="0"/>
              <w:autoSpaceDE w:val="0"/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224,00</w:t>
            </w:r>
          </w:p>
        </w:tc>
      </w:tr>
      <w:tr w:rsidR="00E21842" w:rsidRPr="005C3ADC" w:rsidTr="001354D7">
        <w:trPr>
          <w:gridAfter w:val="1"/>
          <w:wAfter w:w="10" w:type="dxa"/>
          <w:jc w:val="center"/>
        </w:trPr>
        <w:tc>
          <w:tcPr>
            <w:tcW w:w="6438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092C9E">
            <w:pPr>
              <w:widowControl w:val="0"/>
              <w:autoSpaceDE w:val="0"/>
              <w:ind w:left="58"/>
              <w:rPr>
                <w:color w:val="000000"/>
                <w:szCs w:val="28"/>
              </w:rPr>
            </w:pPr>
            <w:r w:rsidRPr="005C3ADC">
              <w:rPr>
                <w:color w:val="000000"/>
                <w:szCs w:val="28"/>
              </w:rPr>
              <w:lastRenderedPageBreak/>
              <w:t xml:space="preserve">Мероприятие </w:t>
            </w:r>
            <w:r w:rsidR="00092C9E" w:rsidRPr="005C3ADC">
              <w:rPr>
                <w:color w:val="000000"/>
                <w:szCs w:val="28"/>
              </w:rPr>
              <w:t>1.2.2</w:t>
            </w:r>
            <w:r w:rsidRPr="005C3ADC">
              <w:rPr>
                <w:color w:val="000000"/>
                <w:szCs w:val="28"/>
              </w:rPr>
              <w:t xml:space="preserve">.  </w:t>
            </w:r>
            <w:r w:rsidR="00092C9E" w:rsidRPr="005C3ADC">
              <w:rPr>
                <w:color w:val="000000"/>
                <w:szCs w:val="28"/>
              </w:rPr>
              <w:t>Обеспечение развития и укрепления материально-технической базы домов культуры в населенных пунктах с числом жителей до 50 тысяч человек на условиях софинансирования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ind w:left="83" w:right="26"/>
              <w:rPr>
                <w:color w:val="000000"/>
                <w:szCs w:val="28"/>
              </w:rPr>
            </w:pPr>
            <w:r w:rsidRPr="005C3ADC">
              <w:rPr>
                <w:szCs w:val="28"/>
              </w:rPr>
              <w:t>Администрация Кочевского муниципального округа (для МБУК «Кочевский ЦРК»)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widowControl w:val="0"/>
              <w:autoSpaceDE w:val="0"/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0,00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widowControl w:val="0"/>
              <w:autoSpaceDE w:val="0"/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399,85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widowControl w:val="0"/>
              <w:autoSpaceDE w:val="0"/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0,00</w:t>
            </w:r>
          </w:p>
        </w:tc>
      </w:tr>
      <w:tr w:rsidR="006331D6" w:rsidRPr="005C3ADC" w:rsidTr="006331D6">
        <w:trPr>
          <w:gridAfter w:val="1"/>
          <w:wAfter w:w="10" w:type="dxa"/>
          <w:jc w:val="center"/>
        </w:trPr>
        <w:tc>
          <w:tcPr>
            <w:tcW w:w="6438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1D6" w:rsidRPr="005C3ADC" w:rsidRDefault="00092C9E" w:rsidP="006331D6">
            <w:pPr>
              <w:widowControl w:val="0"/>
              <w:autoSpaceDE w:val="0"/>
              <w:ind w:left="58"/>
              <w:rPr>
                <w:szCs w:val="28"/>
              </w:rPr>
            </w:pPr>
            <w:r w:rsidRPr="005C3ADC">
              <w:rPr>
                <w:szCs w:val="28"/>
              </w:rPr>
              <w:t>Основное мероприятие 1.4</w:t>
            </w:r>
            <w:r w:rsidR="006331D6" w:rsidRPr="005C3ADC">
              <w:rPr>
                <w:szCs w:val="28"/>
              </w:rPr>
              <w:t>. Приобретение ноутбука и внешнего жесткого диска Юксеевскому СДК для участия</w:t>
            </w:r>
            <w:r w:rsidR="006331D6" w:rsidRPr="005C3ADC">
              <w:t xml:space="preserve"> </w:t>
            </w:r>
            <w:r w:rsidR="006331D6" w:rsidRPr="005C3ADC">
              <w:rPr>
                <w:szCs w:val="28"/>
              </w:rPr>
              <w:t xml:space="preserve">в проекте «Социальный кинозал» </w:t>
            </w:r>
          </w:p>
          <w:p w:rsidR="006331D6" w:rsidRPr="005C3ADC" w:rsidRDefault="006331D6" w:rsidP="006331D6">
            <w:pPr>
              <w:widowControl w:val="0"/>
              <w:autoSpaceDE w:val="0"/>
              <w:ind w:left="58"/>
              <w:rPr>
                <w:szCs w:val="28"/>
              </w:rPr>
            </w:pP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1D6" w:rsidRPr="005C3ADC" w:rsidRDefault="006331D6" w:rsidP="006331D6">
            <w:pPr>
              <w:ind w:left="83" w:right="26"/>
              <w:rPr>
                <w:szCs w:val="28"/>
              </w:rPr>
            </w:pPr>
            <w:r w:rsidRPr="005C3ADC">
              <w:rPr>
                <w:szCs w:val="28"/>
              </w:rPr>
              <w:t>Администрация Кочевского муниципального округа (для МБУК «Кочевский ЦРК»)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1D6" w:rsidRPr="005C3ADC" w:rsidRDefault="006331D6" w:rsidP="006331D6">
            <w:pPr>
              <w:widowControl w:val="0"/>
              <w:autoSpaceDE w:val="0"/>
              <w:jc w:val="center"/>
              <w:rPr>
                <w:b/>
                <w:szCs w:val="28"/>
              </w:rPr>
            </w:pPr>
            <w:r w:rsidRPr="005C3ADC">
              <w:rPr>
                <w:b/>
                <w:szCs w:val="28"/>
              </w:rPr>
              <w:t>0,00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331D6" w:rsidRPr="005C3ADC" w:rsidRDefault="006331D6" w:rsidP="006331D6">
            <w:pPr>
              <w:widowControl w:val="0"/>
              <w:autoSpaceDE w:val="0"/>
              <w:jc w:val="center"/>
              <w:rPr>
                <w:b/>
                <w:szCs w:val="28"/>
              </w:rPr>
            </w:pPr>
            <w:r w:rsidRPr="005C3ADC">
              <w:rPr>
                <w:b/>
                <w:szCs w:val="28"/>
              </w:rPr>
              <w:t>83,50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331D6" w:rsidRPr="005C3ADC" w:rsidRDefault="006331D6" w:rsidP="006331D6">
            <w:pPr>
              <w:widowControl w:val="0"/>
              <w:autoSpaceDE w:val="0"/>
              <w:jc w:val="center"/>
              <w:rPr>
                <w:b/>
                <w:szCs w:val="28"/>
              </w:rPr>
            </w:pPr>
            <w:r w:rsidRPr="005C3ADC">
              <w:rPr>
                <w:b/>
                <w:szCs w:val="28"/>
              </w:rPr>
              <w:t>0,00</w:t>
            </w:r>
          </w:p>
        </w:tc>
      </w:tr>
      <w:tr w:rsidR="00092C9E" w:rsidRPr="005C3ADC" w:rsidTr="006331D6">
        <w:trPr>
          <w:gridAfter w:val="1"/>
          <w:wAfter w:w="10" w:type="dxa"/>
          <w:jc w:val="center"/>
        </w:trPr>
        <w:tc>
          <w:tcPr>
            <w:tcW w:w="6438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2C9E" w:rsidRPr="005C3ADC" w:rsidRDefault="00092C9E" w:rsidP="00092C9E">
            <w:pPr>
              <w:widowControl w:val="0"/>
              <w:autoSpaceDE w:val="0"/>
              <w:ind w:left="58"/>
              <w:jc w:val="both"/>
              <w:rPr>
                <w:szCs w:val="28"/>
              </w:rPr>
            </w:pPr>
            <w:r w:rsidRPr="005C3ADC">
              <w:rPr>
                <w:szCs w:val="28"/>
              </w:rPr>
              <w:t>Мероприятие 1.4.1. Организация и проведение мероприятий в сфере культуры на территории Пермского края на условиях софинансирования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2C9E" w:rsidRPr="005C3ADC" w:rsidRDefault="00092C9E" w:rsidP="00092C9E">
            <w:pPr>
              <w:ind w:left="83" w:right="26"/>
              <w:rPr>
                <w:szCs w:val="28"/>
              </w:rPr>
            </w:pPr>
            <w:r w:rsidRPr="005C3ADC">
              <w:rPr>
                <w:szCs w:val="28"/>
              </w:rPr>
              <w:t>Администрация Кочевского муниципального округа (для МБУК «Кочевский ЦРК»)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2C9E" w:rsidRPr="005C3ADC" w:rsidRDefault="00092C9E" w:rsidP="00092C9E">
            <w:pPr>
              <w:widowControl w:val="0"/>
              <w:autoSpaceDE w:val="0"/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0,00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2C9E" w:rsidRPr="005C3ADC" w:rsidRDefault="00092C9E" w:rsidP="00092C9E">
            <w:pPr>
              <w:widowControl w:val="0"/>
              <w:autoSpaceDE w:val="0"/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83,50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92C9E" w:rsidRPr="005C3ADC" w:rsidRDefault="00092C9E" w:rsidP="00092C9E">
            <w:pPr>
              <w:widowControl w:val="0"/>
              <w:autoSpaceDE w:val="0"/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0,00</w:t>
            </w:r>
          </w:p>
        </w:tc>
      </w:tr>
      <w:tr w:rsidR="00E21842" w:rsidRPr="005C3ADC" w:rsidTr="001354D7">
        <w:trPr>
          <w:gridAfter w:val="1"/>
          <w:wAfter w:w="10" w:type="dxa"/>
          <w:trHeight w:val="414"/>
          <w:jc w:val="center"/>
        </w:trPr>
        <w:tc>
          <w:tcPr>
            <w:tcW w:w="643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widowControl w:val="0"/>
              <w:autoSpaceDE w:val="0"/>
              <w:ind w:left="58"/>
              <w:rPr>
                <w:b/>
                <w:szCs w:val="28"/>
              </w:rPr>
            </w:pPr>
            <w:r w:rsidRPr="005C3ADC">
              <w:rPr>
                <w:b/>
                <w:szCs w:val="28"/>
              </w:rPr>
              <w:t>Подпрограмма 2</w:t>
            </w:r>
          </w:p>
          <w:p w:rsidR="00E21842" w:rsidRPr="005C3ADC" w:rsidRDefault="00E21842" w:rsidP="00E21842">
            <w:pPr>
              <w:widowControl w:val="0"/>
              <w:autoSpaceDE w:val="0"/>
              <w:ind w:left="58"/>
              <w:rPr>
                <w:b/>
                <w:szCs w:val="28"/>
              </w:rPr>
            </w:pPr>
            <w:r w:rsidRPr="005C3ADC">
              <w:rPr>
                <w:b/>
                <w:szCs w:val="28"/>
              </w:rPr>
              <w:t xml:space="preserve">«Организация дополнительного образования художественно-эстетической направленности  в Кочевском муниципальном округе» 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rPr>
                <w:szCs w:val="28"/>
              </w:rPr>
            </w:pPr>
            <w:r w:rsidRPr="005C3ADC">
              <w:rPr>
                <w:b/>
                <w:szCs w:val="28"/>
              </w:rPr>
              <w:t>всего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1842" w:rsidRPr="005C3ADC" w:rsidRDefault="00417AED" w:rsidP="00E21842">
            <w:pPr>
              <w:widowControl w:val="0"/>
              <w:autoSpaceDE w:val="0"/>
              <w:jc w:val="center"/>
              <w:rPr>
                <w:b/>
                <w:szCs w:val="28"/>
              </w:rPr>
            </w:pPr>
            <w:r w:rsidRPr="005C3ADC">
              <w:rPr>
                <w:b/>
                <w:szCs w:val="28"/>
              </w:rPr>
              <w:t>5 972,82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jc w:val="center"/>
              <w:rPr>
                <w:b/>
              </w:rPr>
            </w:pPr>
            <w:r w:rsidRPr="005C3ADC">
              <w:rPr>
                <w:b/>
                <w:szCs w:val="28"/>
              </w:rPr>
              <w:t>4 828,28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jc w:val="center"/>
              <w:rPr>
                <w:b/>
              </w:rPr>
            </w:pPr>
            <w:r w:rsidRPr="005C3ADC">
              <w:rPr>
                <w:b/>
                <w:szCs w:val="28"/>
              </w:rPr>
              <w:t>5</w:t>
            </w:r>
            <w:r w:rsidR="00A543E0" w:rsidRPr="005C3ADC">
              <w:rPr>
                <w:b/>
                <w:szCs w:val="28"/>
              </w:rPr>
              <w:t xml:space="preserve"> </w:t>
            </w:r>
            <w:r w:rsidRPr="005C3ADC">
              <w:rPr>
                <w:b/>
                <w:szCs w:val="28"/>
              </w:rPr>
              <w:t>828,28</w:t>
            </w:r>
          </w:p>
        </w:tc>
      </w:tr>
      <w:tr w:rsidR="00E21842" w:rsidRPr="005C3ADC" w:rsidTr="001354D7">
        <w:trPr>
          <w:gridAfter w:val="1"/>
          <w:wAfter w:w="10" w:type="dxa"/>
          <w:trHeight w:val="408"/>
          <w:jc w:val="center"/>
        </w:trPr>
        <w:tc>
          <w:tcPr>
            <w:tcW w:w="6438" w:type="dxa"/>
            <w:gridSpan w:val="2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widowControl w:val="0"/>
              <w:autoSpaceDE w:val="0"/>
              <w:snapToGrid w:val="0"/>
              <w:ind w:left="58"/>
              <w:rPr>
                <w:b/>
                <w:szCs w:val="28"/>
              </w:rPr>
            </w:pP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ind w:left="78"/>
              <w:rPr>
                <w:szCs w:val="28"/>
              </w:rPr>
            </w:pPr>
            <w:r w:rsidRPr="005C3ADC">
              <w:rPr>
                <w:szCs w:val="28"/>
              </w:rPr>
              <w:t>Администрация Кочевского муниципального округа (для МБУ ДО «Кочевская ДШИ»)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1842" w:rsidRPr="005C3ADC" w:rsidRDefault="00417AED" w:rsidP="00E21842">
            <w:pPr>
              <w:widowControl w:val="0"/>
              <w:autoSpaceDE w:val="0"/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5 972,82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jc w:val="center"/>
            </w:pPr>
            <w:r w:rsidRPr="005C3ADC">
              <w:rPr>
                <w:szCs w:val="28"/>
              </w:rPr>
              <w:t>4 828,28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jc w:val="center"/>
            </w:pPr>
            <w:r w:rsidRPr="005C3ADC">
              <w:rPr>
                <w:szCs w:val="28"/>
              </w:rPr>
              <w:t>5</w:t>
            </w:r>
            <w:r w:rsidR="00A543E0" w:rsidRPr="005C3ADC">
              <w:rPr>
                <w:szCs w:val="28"/>
              </w:rPr>
              <w:t xml:space="preserve"> </w:t>
            </w:r>
            <w:r w:rsidRPr="005C3ADC">
              <w:rPr>
                <w:szCs w:val="28"/>
              </w:rPr>
              <w:t>828,28</w:t>
            </w:r>
          </w:p>
        </w:tc>
      </w:tr>
      <w:tr w:rsidR="00E21842" w:rsidRPr="005C3ADC" w:rsidTr="001354D7">
        <w:trPr>
          <w:gridAfter w:val="1"/>
          <w:wAfter w:w="10" w:type="dxa"/>
          <w:trHeight w:val="210"/>
          <w:jc w:val="center"/>
        </w:trPr>
        <w:tc>
          <w:tcPr>
            <w:tcW w:w="6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suppressAutoHyphens/>
              <w:ind w:left="58"/>
              <w:rPr>
                <w:szCs w:val="28"/>
                <w:lang w:eastAsia="zh-CN"/>
              </w:rPr>
            </w:pPr>
            <w:r w:rsidRPr="005C3ADC">
              <w:rPr>
                <w:szCs w:val="28"/>
                <w:u w:val="single"/>
                <w:lang w:eastAsia="zh-CN"/>
              </w:rPr>
              <w:t>Основное мероприятие</w:t>
            </w:r>
            <w:r w:rsidRPr="005C3ADC">
              <w:rPr>
                <w:szCs w:val="28"/>
                <w:lang w:eastAsia="zh-CN"/>
              </w:rPr>
              <w:t xml:space="preserve"> 2.1. «Развитие дополнительного образования художественно-эстетического направления»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ind w:left="78"/>
              <w:rPr>
                <w:szCs w:val="28"/>
              </w:rPr>
            </w:pPr>
            <w:r w:rsidRPr="005C3ADC">
              <w:rPr>
                <w:szCs w:val="28"/>
              </w:rPr>
              <w:t>Администрация Кочевского муниципального округа (для МБУ ДО «Кочевская ДШИ»)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1842" w:rsidRPr="005C3ADC" w:rsidRDefault="00417AED" w:rsidP="00E21842">
            <w:pPr>
              <w:widowControl w:val="0"/>
              <w:autoSpaceDE w:val="0"/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5 972,82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jc w:val="center"/>
            </w:pPr>
            <w:r w:rsidRPr="005C3ADC">
              <w:rPr>
                <w:szCs w:val="28"/>
              </w:rPr>
              <w:t>4 828,28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jc w:val="center"/>
            </w:pPr>
            <w:r w:rsidRPr="005C3ADC">
              <w:rPr>
                <w:szCs w:val="28"/>
              </w:rPr>
              <w:t>5</w:t>
            </w:r>
            <w:r w:rsidR="00A543E0" w:rsidRPr="005C3ADC">
              <w:rPr>
                <w:szCs w:val="28"/>
              </w:rPr>
              <w:t xml:space="preserve"> </w:t>
            </w:r>
            <w:r w:rsidRPr="005C3ADC">
              <w:rPr>
                <w:szCs w:val="28"/>
              </w:rPr>
              <w:t>828,28</w:t>
            </w:r>
          </w:p>
        </w:tc>
      </w:tr>
      <w:tr w:rsidR="00E21842" w:rsidRPr="005C3ADC" w:rsidTr="001354D7">
        <w:trPr>
          <w:gridAfter w:val="1"/>
          <w:wAfter w:w="10" w:type="dxa"/>
          <w:trHeight w:val="210"/>
          <w:jc w:val="center"/>
        </w:trPr>
        <w:tc>
          <w:tcPr>
            <w:tcW w:w="6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suppressAutoHyphens/>
              <w:ind w:left="58"/>
              <w:rPr>
                <w:szCs w:val="28"/>
                <w:lang w:eastAsia="zh-CN"/>
              </w:rPr>
            </w:pPr>
            <w:r w:rsidRPr="005C3ADC">
              <w:rPr>
                <w:szCs w:val="28"/>
                <w:lang w:eastAsia="zh-CN"/>
              </w:rPr>
              <w:t xml:space="preserve">Мероприятие 2.1.1. Финансовое обеспечение выполнения муниципального задания на оказание муниципальных услуг (выполнение работ) в области искусств 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ind w:left="78"/>
              <w:rPr>
                <w:szCs w:val="28"/>
              </w:rPr>
            </w:pPr>
            <w:r w:rsidRPr="005C3ADC">
              <w:rPr>
                <w:szCs w:val="28"/>
              </w:rPr>
              <w:t>Администрация Кочевского муниципального округа (для МБУ ДО «Кочевская ДШИ»)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1842" w:rsidRPr="005C3ADC" w:rsidRDefault="00417AED" w:rsidP="00417AED">
            <w:pPr>
              <w:widowControl w:val="0"/>
              <w:autoSpaceDE w:val="0"/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5 905,66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jc w:val="center"/>
            </w:pPr>
            <w:r w:rsidRPr="005C3ADC">
              <w:rPr>
                <w:szCs w:val="28"/>
              </w:rPr>
              <w:t>4 828,28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jc w:val="center"/>
            </w:pPr>
            <w:r w:rsidRPr="005C3ADC">
              <w:rPr>
                <w:szCs w:val="28"/>
              </w:rPr>
              <w:t>5</w:t>
            </w:r>
            <w:r w:rsidR="00A543E0" w:rsidRPr="005C3ADC">
              <w:rPr>
                <w:szCs w:val="28"/>
              </w:rPr>
              <w:t xml:space="preserve"> </w:t>
            </w:r>
            <w:r w:rsidRPr="005C3ADC">
              <w:rPr>
                <w:szCs w:val="28"/>
              </w:rPr>
              <w:t>828,28</w:t>
            </w:r>
          </w:p>
        </w:tc>
      </w:tr>
      <w:tr w:rsidR="00417AED" w:rsidRPr="005C3ADC" w:rsidTr="001354D7">
        <w:trPr>
          <w:gridAfter w:val="1"/>
          <w:wAfter w:w="10" w:type="dxa"/>
          <w:trHeight w:val="210"/>
          <w:jc w:val="center"/>
        </w:trPr>
        <w:tc>
          <w:tcPr>
            <w:tcW w:w="6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7AED" w:rsidRPr="005C3ADC" w:rsidRDefault="00417AED" w:rsidP="00E21842">
            <w:pPr>
              <w:suppressAutoHyphens/>
              <w:ind w:left="58"/>
              <w:rPr>
                <w:szCs w:val="28"/>
                <w:lang w:eastAsia="zh-CN"/>
              </w:rPr>
            </w:pPr>
            <w:r w:rsidRPr="005C3ADC">
              <w:rPr>
                <w:szCs w:val="28"/>
                <w:lang w:eastAsia="zh-CN"/>
              </w:rPr>
              <w:t xml:space="preserve">Мероприятие 2.1.2. Компенсация расходов на оплату стоимости проезда и провоза багажа к месту использования отпуска и обратно для лиц, </w:t>
            </w:r>
            <w:r w:rsidRPr="005C3ADC">
              <w:rPr>
                <w:szCs w:val="28"/>
                <w:lang w:eastAsia="zh-CN"/>
              </w:rPr>
              <w:lastRenderedPageBreak/>
              <w:t>работающих в районах Крайнего Севера и приравненных к ним местностях, и членов их семей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7AED" w:rsidRPr="005C3ADC" w:rsidRDefault="00417AED" w:rsidP="00E21842">
            <w:pPr>
              <w:ind w:left="78"/>
              <w:rPr>
                <w:szCs w:val="28"/>
              </w:rPr>
            </w:pPr>
            <w:r w:rsidRPr="005C3ADC">
              <w:rPr>
                <w:szCs w:val="28"/>
              </w:rPr>
              <w:lastRenderedPageBreak/>
              <w:t>Администрация Кочевского муниципального округа (для МБУ ДО «Кочевская ДШИ»)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7AED" w:rsidRPr="005C3ADC" w:rsidRDefault="00417AED" w:rsidP="00E21842">
            <w:pPr>
              <w:widowControl w:val="0"/>
              <w:autoSpaceDE w:val="0"/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67,16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17AED" w:rsidRPr="005C3ADC" w:rsidRDefault="00417AED" w:rsidP="00E21842">
            <w:pPr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0,00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17AED" w:rsidRPr="005C3ADC" w:rsidRDefault="00417AED" w:rsidP="00E21842">
            <w:pPr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0,00</w:t>
            </w:r>
          </w:p>
        </w:tc>
      </w:tr>
      <w:tr w:rsidR="00E21842" w:rsidRPr="005C3ADC" w:rsidTr="001354D7">
        <w:trPr>
          <w:gridAfter w:val="1"/>
          <w:wAfter w:w="10" w:type="dxa"/>
          <w:trHeight w:val="210"/>
          <w:jc w:val="center"/>
        </w:trPr>
        <w:tc>
          <w:tcPr>
            <w:tcW w:w="643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widowControl w:val="0"/>
              <w:autoSpaceDE w:val="0"/>
              <w:ind w:left="58"/>
              <w:rPr>
                <w:b/>
                <w:szCs w:val="28"/>
              </w:rPr>
            </w:pPr>
            <w:r w:rsidRPr="005C3ADC">
              <w:rPr>
                <w:b/>
                <w:szCs w:val="28"/>
              </w:rPr>
              <w:lastRenderedPageBreak/>
              <w:t xml:space="preserve">Подпрограмма 3 </w:t>
            </w:r>
          </w:p>
          <w:p w:rsidR="00E21842" w:rsidRPr="005C3ADC" w:rsidRDefault="00E21842" w:rsidP="00E21842">
            <w:pPr>
              <w:suppressAutoHyphens/>
              <w:ind w:left="58"/>
              <w:rPr>
                <w:szCs w:val="28"/>
                <w:lang w:eastAsia="zh-CN"/>
              </w:rPr>
            </w:pPr>
            <w:r w:rsidRPr="005C3ADC">
              <w:rPr>
                <w:b/>
                <w:szCs w:val="28"/>
                <w:lang w:eastAsia="zh-CN"/>
              </w:rPr>
              <w:t>«Развитие физической культуры и спорта в Кочевском муниципальном округе»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rPr>
                <w:b/>
                <w:szCs w:val="28"/>
              </w:rPr>
            </w:pPr>
            <w:r w:rsidRPr="005C3ADC">
              <w:rPr>
                <w:b/>
                <w:szCs w:val="28"/>
              </w:rPr>
              <w:t>всего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1842" w:rsidRPr="005C3ADC" w:rsidRDefault="00417AED" w:rsidP="00E21842">
            <w:pPr>
              <w:jc w:val="center"/>
              <w:rPr>
                <w:b/>
              </w:rPr>
            </w:pPr>
            <w:r w:rsidRPr="005C3ADC">
              <w:rPr>
                <w:b/>
                <w:szCs w:val="28"/>
              </w:rPr>
              <w:t>5 734,38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1842" w:rsidRPr="005C3ADC" w:rsidRDefault="00E21842" w:rsidP="00880FEE">
            <w:pPr>
              <w:jc w:val="center"/>
              <w:rPr>
                <w:b/>
              </w:rPr>
            </w:pPr>
            <w:r w:rsidRPr="005C3ADC">
              <w:rPr>
                <w:b/>
                <w:szCs w:val="28"/>
              </w:rPr>
              <w:t>3</w:t>
            </w:r>
            <w:r w:rsidR="00A543E0" w:rsidRPr="005C3ADC">
              <w:rPr>
                <w:b/>
                <w:szCs w:val="28"/>
              </w:rPr>
              <w:t xml:space="preserve"> </w:t>
            </w:r>
            <w:r w:rsidR="00880FEE" w:rsidRPr="005C3ADC">
              <w:rPr>
                <w:b/>
                <w:szCs w:val="28"/>
              </w:rPr>
              <w:t>631</w:t>
            </w:r>
            <w:r w:rsidRPr="005C3ADC">
              <w:rPr>
                <w:b/>
                <w:szCs w:val="28"/>
              </w:rPr>
              <w:t>,50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21842" w:rsidRPr="005C3ADC" w:rsidRDefault="00E21842" w:rsidP="00E21842">
            <w:pPr>
              <w:jc w:val="center"/>
              <w:rPr>
                <w:b/>
              </w:rPr>
            </w:pPr>
            <w:r w:rsidRPr="005C3ADC">
              <w:rPr>
                <w:b/>
                <w:szCs w:val="28"/>
              </w:rPr>
              <w:t>3</w:t>
            </w:r>
            <w:r w:rsidR="00A543E0" w:rsidRPr="005C3ADC">
              <w:rPr>
                <w:b/>
                <w:szCs w:val="28"/>
              </w:rPr>
              <w:t xml:space="preserve"> </w:t>
            </w:r>
            <w:r w:rsidRPr="005C3ADC">
              <w:rPr>
                <w:b/>
                <w:szCs w:val="28"/>
              </w:rPr>
              <w:t>756,5</w:t>
            </w:r>
            <w:r w:rsidR="00A604F7" w:rsidRPr="005C3ADC">
              <w:rPr>
                <w:b/>
                <w:szCs w:val="28"/>
              </w:rPr>
              <w:t>0</w:t>
            </w:r>
          </w:p>
        </w:tc>
      </w:tr>
      <w:tr w:rsidR="00E21842" w:rsidRPr="005C3ADC" w:rsidTr="001354D7">
        <w:trPr>
          <w:gridAfter w:val="1"/>
          <w:wAfter w:w="10" w:type="dxa"/>
          <w:trHeight w:val="210"/>
          <w:jc w:val="center"/>
        </w:trPr>
        <w:tc>
          <w:tcPr>
            <w:tcW w:w="6438" w:type="dxa"/>
            <w:gridSpan w:val="2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widowControl w:val="0"/>
              <w:autoSpaceDE w:val="0"/>
              <w:rPr>
                <w:szCs w:val="28"/>
              </w:rPr>
            </w:pP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1842" w:rsidRPr="005C3ADC" w:rsidRDefault="00E21842" w:rsidP="00E21842">
            <w:pPr>
              <w:ind w:left="78"/>
            </w:pPr>
            <w:r w:rsidRPr="005C3ADC">
              <w:rPr>
                <w:szCs w:val="28"/>
              </w:rPr>
              <w:t>Администрация Кочевского муниципального округа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widowControl w:val="0"/>
              <w:autoSpaceDE w:val="0"/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100,00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100,00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100,00</w:t>
            </w:r>
          </w:p>
        </w:tc>
      </w:tr>
      <w:tr w:rsidR="00E21842" w:rsidRPr="005C3ADC" w:rsidTr="001354D7">
        <w:trPr>
          <w:gridAfter w:val="1"/>
          <w:wAfter w:w="10" w:type="dxa"/>
          <w:trHeight w:val="210"/>
          <w:jc w:val="center"/>
        </w:trPr>
        <w:tc>
          <w:tcPr>
            <w:tcW w:w="6438" w:type="dxa"/>
            <w:gridSpan w:val="2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widowControl w:val="0"/>
              <w:autoSpaceDE w:val="0"/>
              <w:rPr>
                <w:szCs w:val="28"/>
              </w:rPr>
            </w:pP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1842" w:rsidRPr="005C3ADC" w:rsidRDefault="00E21842" w:rsidP="00E21842">
            <w:pPr>
              <w:ind w:left="78"/>
              <w:rPr>
                <w:szCs w:val="28"/>
              </w:rPr>
            </w:pPr>
            <w:r w:rsidRPr="005C3ADC">
              <w:rPr>
                <w:szCs w:val="28"/>
              </w:rPr>
              <w:t>Администрация Кочевского муниципального округа (для - МБУ «Кочевская СШ»)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1842" w:rsidRPr="005C3ADC" w:rsidRDefault="0013506B" w:rsidP="00E21842">
            <w:pPr>
              <w:widowControl w:val="0"/>
              <w:autoSpaceDE w:val="0"/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5 634,38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1842" w:rsidRPr="005C3ADC" w:rsidRDefault="00880FEE" w:rsidP="00E21842">
            <w:pPr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3 531,50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3656,50</w:t>
            </w:r>
          </w:p>
        </w:tc>
      </w:tr>
      <w:tr w:rsidR="00E21842" w:rsidRPr="005C3ADC" w:rsidTr="001354D7">
        <w:trPr>
          <w:gridAfter w:val="1"/>
          <w:wAfter w:w="10" w:type="dxa"/>
          <w:trHeight w:val="210"/>
          <w:jc w:val="center"/>
        </w:trPr>
        <w:tc>
          <w:tcPr>
            <w:tcW w:w="643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ind w:left="89" w:right="66"/>
              <w:jc w:val="both"/>
              <w:rPr>
                <w:szCs w:val="28"/>
              </w:rPr>
            </w:pPr>
            <w:r w:rsidRPr="005C3ADC">
              <w:rPr>
                <w:szCs w:val="28"/>
                <w:u w:val="single"/>
              </w:rPr>
              <w:t>Основное мероприятие 3.1.</w:t>
            </w:r>
            <w:r w:rsidRPr="005C3ADC">
              <w:rPr>
                <w:szCs w:val="28"/>
              </w:rPr>
              <w:t xml:space="preserve"> «Организация и проведение спортивно-массовых мероприятий»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1842" w:rsidRPr="005C3ADC" w:rsidRDefault="00E21842" w:rsidP="00E21842">
            <w:pPr>
              <w:ind w:left="78"/>
            </w:pPr>
            <w:r w:rsidRPr="005C3ADC">
              <w:rPr>
                <w:szCs w:val="28"/>
              </w:rPr>
              <w:t>Администрация Кочевского муниципального округа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widowControl w:val="0"/>
              <w:autoSpaceDE w:val="0"/>
              <w:jc w:val="center"/>
              <w:rPr>
                <w:b/>
                <w:szCs w:val="28"/>
              </w:rPr>
            </w:pPr>
            <w:r w:rsidRPr="005C3ADC">
              <w:rPr>
                <w:b/>
                <w:szCs w:val="28"/>
              </w:rPr>
              <w:t>100,00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jc w:val="center"/>
              <w:rPr>
                <w:b/>
                <w:szCs w:val="28"/>
              </w:rPr>
            </w:pPr>
            <w:r w:rsidRPr="005C3ADC">
              <w:rPr>
                <w:b/>
                <w:szCs w:val="28"/>
              </w:rPr>
              <w:t>100,00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jc w:val="center"/>
              <w:rPr>
                <w:b/>
                <w:szCs w:val="28"/>
              </w:rPr>
            </w:pPr>
            <w:r w:rsidRPr="005C3ADC">
              <w:rPr>
                <w:b/>
                <w:szCs w:val="28"/>
              </w:rPr>
              <w:t>100,00</w:t>
            </w:r>
          </w:p>
        </w:tc>
      </w:tr>
      <w:tr w:rsidR="00E21842" w:rsidRPr="005C3ADC" w:rsidTr="001354D7">
        <w:trPr>
          <w:gridAfter w:val="1"/>
          <w:wAfter w:w="10" w:type="dxa"/>
          <w:trHeight w:val="210"/>
          <w:jc w:val="center"/>
        </w:trPr>
        <w:tc>
          <w:tcPr>
            <w:tcW w:w="6438" w:type="dxa"/>
            <w:gridSpan w:val="2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ind w:left="89" w:right="66"/>
              <w:jc w:val="both"/>
              <w:rPr>
                <w:szCs w:val="28"/>
                <w:u w:val="single"/>
              </w:rPr>
            </w:pP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1842" w:rsidRPr="005C3ADC" w:rsidRDefault="00E21842" w:rsidP="00E21842">
            <w:pPr>
              <w:ind w:left="78"/>
              <w:rPr>
                <w:szCs w:val="28"/>
              </w:rPr>
            </w:pPr>
            <w:r w:rsidRPr="005C3ADC">
              <w:rPr>
                <w:szCs w:val="28"/>
              </w:rPr>
              <w:t>Администрация Кочевского муниципального округа (для - МБУ «Кочевская СШ»)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widowControl w:val="0"/>
              <w:autoSpaceDE w:val="0"/>
              <w:jc w:val="center"/>
              <w:rPr>
                <w:b/>
                <w:szCs w:val="28"/>
              </w:rPr>
            </w:pPr>
            <w:r w:rsidRPr="005C3ADC">
              <w:rPr>
                <w:b/>
                <w:szCs w:val="28"/>
              </w:rPr>
              <w:t>360,00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jc w:val="center"/>
              <w:rPr>
                <w:b/>
              </w:rPr>
            </w:pPr>
            <w:r w:rsidRPr="005C3ADC">
              <w:rPr>
                <w:b/>
              </w:rPr>
              <w:t>360,00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jc w:val="center"/>
              <w:rPr>
                <w:b/>
              </w:rPr>
            </w:pPr>
            <w:r w:rsidRPr="005C3ADC">
              <w:rPr>
                <w:b/>
              </w:rPr>
              <w:t>360,00</w:t>
            </w:r>
          </w:p>
        </w:tc>
      </w:tr>
      <w:tr w:rsidR="00E21842" w:rsidRPr="005C3ADC" w:rsidTr="001354D7">
        <w:trPr>
          <w:gridAfter w:val="1"/>
          <w:wAfter w:w="10" w:type="dxa"/>
          <w:trHeight w:val="210"/>
          <w:jc w:val="center"/>
        </w:trPr>
        <w:tc>
          <w:tcPr>
            <w:tcW w:w="6438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ind w:left="89" w:right="66"/>
              <w:jc w:val="both"/>
              <w:rPr>
                <w:szCs w:val="28"/>
              </w:rPr>
            </w:pPr>
            <w:r w:rsidRPr="005C3ADC">
              <w:rPr>
                <w:szCs w:val="28"/>
              </w:rPr>
              <w:t>Мероприятие 3.1.1. Обеспечение условий участия в выездных спортивных мероприятиях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1842" w:rsidRPr="005C3ADC" w:rsidRDefault="00E21842" w:rsidP="00E21842">
            <w:pPr>
              <w:ind w:left="78"/>
            </w:pPr>
            <w:r w:rsidRPr="005C3ADC">
              <w:rPr>
                <w:szCs w:val="28"/>
              </w:rPr>
              <w:t>Администрация Кочевского муниципального округа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widowControl w:val="0"/>
              <w:autoSpaceDE w:val="0"/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100,00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100,00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100,00</w:t>
            </w:r>
          </w:p>
        </w:tc>
      </w:tr>
      <w:tr w:rsidR="00E21842" w:rsidRPr="005C3ADC" w:rsidTr="001354D7">
        <w:trPr>
          <w:gridAfter w:val="1"/>
          <w:wAfter w:w="10" w:type="dxa"/>
          <w:trHeight w:val="210"/>
          <w:jc w:val="center"/>
        </w:trPr>
        <w:tc>
          <w:tcPr>
            <w:tcW w:w="6438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tabs>
                <w:tab w:val="left" w:pos="626"/>
              </w:tabs>
              <w:ind w:left="89" w:right="66"/>
              <w:jc w:val="both"/>
              <w:rPr>
                <w:szCs w:val="28"/>
              </w:rPr>
            </w:pPr>
            <w:r w:rsidRPr="005C3ADC">
              <w:rPr>
                <w:szCs w:val="28"/>
              </w:rPr>
              <w:t>Мероприятие 3.1.2. Обеспечение организации спортивно-массовых мероприятий на территории муниципального округа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1842" w:rsidRPr="005C3ADC" w:rsidRDefault="00E21842" w:rsidP="00E21842">
            <w:pPr>
              <w:ind w:left="78"/>
            </w:pPr>
            <w:r w:rsidRPr="005C3ADC">
              <w:rPr>
                <w:szCs w:val="28"/>
              </w:rPr>
              <w:t>Администрация Кочевского муниципального округа (для - МБУ «Кочевская СШ»)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widowControl w:val="0"/>
              <w:autoSpaceDE w:val="0"/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360,00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360,00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360,00</w:t>
            </w:r>
          </w:p>
        </w:tc>
      </w:tr>
      <w:tr w:rsidR="00E21842" w:rsidRPr="005C3ADC" w:rsidTr="001354D7">
        <w:trPr>
          <w:gridAfter w:val="1"/>
          <w:wAfter w:w="10" w:type="dxa"/>
          <w:trHeight w:val="210"/>
          <w:jc w:val="center"/>
        </w:trPr>
        <w:tc>
          <w:tcPr>
            <w:tcW w:w="6438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ind w:left="89" w:right="66"/>
              <w:jc w:val="both"/>
              <w:rPr>
                <w:szCs w:val="28"/>
              </w:rPr>
            </w:pPr>
            <w:r w:rsidRPr="005C3ADC">
              <w:rPr>
                <w:szCs w:val="28"/>
                <w:u w:val="single"/>
              </w:rPr>
              <w:t>Основное мероприятие 3.2</w:t>
            </w:r>
            <w:r w:rsidRPr="005C3ADC">
              <w:rPr>
                <w:szCs w:val="28"/>
              </w:rPr>
              <w:t>. «Развитие инфраструктуры для занятий массовым спортом»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1842" w:rsidRPr="005C3ADC" w:rsidRDefault="00E21842" w:rsidP="00E21842">
            <w:pPr>
              <w:ind w:left="78"/>
            </w:pPr>
            <w:r w:rsidRPr="005C3ADC">
              <w:rPr>
                <w:szCs w:val="28"/>
              </w:rPr>
              <w:t>Администрация Кочевского муниципального округа (для - МБУ «Кочевская СШ»)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widowControl w:val="0"/>
              <w:autoSpaceDE w:val="0"/>
              <w:jc w:val="center"/>
              <w:rPr>
                <w:b/>
                <w:szCs w:val="28"/>
              </w:rPr>
            </w:pPr>
            <w:r w:rsidRPr="005C3ADC">
              <w:rPr>
                <w:b/>
                <w:szCs w:val="28"/>
              </w:rPr>
              <w:t>211,13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jc w:val="center"/>
              <w:rPr>
                <w:b/>
                <w:szCs w:val="28"/>
              </w:rPr>
            </w:pPr>
            <w:r w:rsidRPr="005C3ADC">
              <w:rPr>
                <w:b/>
                <w:szCs w:val="28"/>
              </w:rPr>
              <w:t>140,00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jc w:val="center"/>
              <w:rPr>
                <w:b/>
                <w:szCs w:val="28"/>
              </w:rPr>
            </w:pPr>
            <w:r w:rsidRPr="005C3ADC">
              <w:rPr>
                <w:b/>
                <w:szCs w:val="28"/>
              </w:rPr>
              <w:t>140,00</w:t>
            </w:r>
          </w:p>
        </w:tc>
      </w:tr>
      <w:tr w:rsidR="00E21842" w:rsidRPr="005C3ADC" w:rsidTr="001354D7">
        <w:trPr>
          <w:gridAfter w:val="1"/>
          <w:wAfter w:w="10" w:type="dxa"/>
          <w:trHeight w:val="210"/>
          <w:jc w:val="center"/>
        </w:trPr>
        <w:tc>
          <w:tcPr>
            <w:tcW w:w="6438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ind w:left="89" w:right="66"/>
              <w:jc w:val="both"/>
              <w:rPr>
                <w:szCs w:val="28"/>
              </w:rPr>
            </w:pPr>
            <w:r w:rsidRPr="005C3ADC">
              <w:rPr>
                <w:szCs w:val="28"/>
              </w:rPr>
              <w:t>Мероприятие 3.2.1. Приобретение спортивного инвентаря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1842" w:rsidRPr="005C3ADC" w:rsidRDefault="00E21842" w:rsidP="00E21842">
            <w:pPr>
              <w:ind w:left="78"/>
            </w:pPr>
            <w:r w:rsidRPr="005C3ADC">
              <w:rPr>
                <w:szCs w:val="28"/>
              </w:rPr>
              <w:t>Администрация Кочевского муниципального округа (для - МБУ «Кочевская СШ»)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widowControl w:val="0"/>
              <w:autoSpaceDE w:val="0"/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171,13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100,00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100,00</w:t>
            </w:r>
          </w:p>
        </w:tc>
      </w:tr>
      <w:tr w:rsidR="00E21842" w:rsidRPr="005C3ADC" w:rsidTr="001354D7">
        <w:trPr>
          <w:gridAfter w:val="1"/>
          <w:wAfter w:w="10" w:type="dxa"/>
          <w:trHeight w:val="210"/>
          <w:jc w:val="center"/>
        </w:trPr>
        <w:tc>
          <w:tcPr>
            <w:tcW w:w="6438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ind w:left="89" w:right="66"/>
              <w:jc w:val="both"/>
              <w:rPr>
                <w:szCs w:val="28"/>
              </w:rPr>
            </w:pPr>
            <w:r w:rsidRPr="005C3ADC">
              <w:rPr>
                <w:szCs w:val="28"/>
              </w:rPr>
              <w:lastRenderedPageBreak/>
              <w:t>Мероприятие 3.2.2. Приобретение спортивных материалов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21842" w:rsidRPr="005C3ADC" w:rsidRDefault="00E21842" w:rsidP="00E21842">
            <w:pPr>
              <w:ind w:left="78"/>
            </w:pPr>
            <w:r w:rsidRPr="005C3ADC">
              <w:rPr>
                <w:szCs w:val="28"/>
              </w:rPr>
              <w:t>Администрация Кочевского муниципального округа (для - МБУ «Кочевская СШ»)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widowControl w:val="0"/>
              <w:autoSpaceDE w:val="0"/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40,00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40,00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40,00</w:t>
            </w:r>
          </w:p>
        </w:tc>
      </w:tr>
      <w:tr w:rsidR="00E21842" w:rsidRPr="005C3ADC" w:rsidTr="001354D7">
        <w:trPr>
          <w:gridAfter w:val="1"/>
          <w:wAfter w:w="10" w:type="dxa"/>
          <w:trHeight w:val="210"/>
          <w:jc w:val="center"/>
        </w:trPr>
        <w:tc>
          <w:tcPr>
            <w:tcW w:w="6438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ind w:left="89" w:right="66"/>
              <w:jc w:val="both"/>
              <w:rPr>
                <w:szCs w:val="28"/>
                <w:u w:val="single"/>
              </w:rPr>
            </w:pPr>
            <w:r w:rsidRPr="005C3ADC">
              <w:rPr>
                <w:szCs w:val="28"/>
                <w:u w:val="single"/>
              </w:rPr>
              <w:t>Основное мероприятие 3.4.</w:t>
            </w:r>
            <w:r w:rsidRPr="005C3ADC">
              <w:rPr>
                <w:szCs w:val="28"/>
              </w:rPr>
              <w:t xml:space="preserve"> «Организация  проведения занятий физкультурно-спортивной направленности»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ind w:left="78"/>
              <w:rPr>
                <w:szCs w:val="28"/>
              </w:rPr>
            </w:pPr>
            <w:r w:rsidRPr="005C3ADC">
              <w:rPr>
                <w:szCs w:val="28"/>
              </w:rPr>
              <w:t>Администрация Кочевского муниципального округа (для - МБУ «Кочевская СШ»)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1842" w:rsidRPr="005C3ADC" w:rsidRDefault="0013506B" w:rsidP="00E21842">
            <w:pPr>
              <w:jc w:val="center"/>
              <w:rPr>
                <w:b/>
                <w:szCs w:val="28"/>
              </w:rPr>
            </w:pPr>
            <w:r w:rsidRPr="005C3ADC">
              <w:rPr>
                <w:b/>
                <w:szCs w:val="28"/>
              </w:rPr>
              <w:t>5 063,25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jc w:val="center"/>
              <w:rPr>
                <w:b/>
                <w:szCs w:val="28"/>
              </w:rPr>
            </w:pPr>
            <w:r w:rsidRPr="005C3ADC">
              <w:rPr>
                <w:b/>
                <w:szCs w:val="28"/>
              </w:rPr>
              <w:t>2 656,50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jc w:val="center"/>
              <w:rPr>
                <w:b/>
                <w:szCs w:val="28"/>
              </w:rPr>
            </w:pPr>
            <w:r w:rsidRPr="005C3ADC">
              <w:rPr>
                <w:b/>
                <w:szCs w:val="28"/>
              </w:rPr>
              <w:t>3156,50</w:t>
            </w:r>
          </w:p>
        </w:tc>
      </w:tr>
      <w:tr w:rsidR="00E21842" w:rsidRPr="005C3ADC" w:rsidTr="001354D7">
        <w:trPr>
          <w:gridAfter w:val="1"/>
          <w:wAfter w:w="10" w:type="dxa"/>
          <w:trHeight w:val="210"/>
          <w:jc w:val="center"/>
        </w:trPr>
        <w:tc>
          <w:tcPr>
            <w:tcW w:w="6438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ind w:left="89" w:right="66"/>
              <w:jc w:val="both"/>
              <w:rPr>
                <w:szCs w:val="28"/>
              </w:rPr>
            </w:pPr>
            <w:r w:rsidRPr="005C3ADC">
              <w:rPr>
                <w:szCs w:val="28"/>
              </w:rPr>
              <w:t>Мероприятие 3.4.1. Финансовое обеспечение муниципального задания на оказание муниципальных услуг (выполнение работ) на обеспечение деятельности центров спортивной подготовки, проведения мероприятий в спортивных учреждениях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ind w:left="78"/>
              <w:rPr>
                <w:szCs w:val="28"/>
              </w:rPr>
            </w:pPr>
            <w:r w:rsidRPr="005C3ADC">
              <w:rPr>
                <w:szCs w:val="28"/>
              </w:rPr>
              <w:t>Администрация Кочевского муниципального округа (для - МБУ «Кочевская СШ»)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1842" w:rsidRPr="005C3ADC" w:rsidRDefault="00417AED" w:rsidP="00E21842">
            <w:pPr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5 006,14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2 656,50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3156,50</w:t>
            </w:r>
          </w:p>
        </w:tc>
      </w:tr>
      <w:tr w:rsidR="00E21842" w:rsidRPr="005C3ADC" w:rsidTr="001354D7">
        <w:trPr>
          <w:gridAfter w:val="1"/>
          <w:wAfter w:w="10" w:type="dxa"/>
          <w:trHeight w:val="210"/>
          <w:jc w:val="center"/>
        </w:trPr>
        <w:tc>
          <w:tcPr>
            <w:tcW w:w="6438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ind w:left="89" w:right="66"/>
              <w:jc w:val="both"/>
              <w:rPr>
                <w:szCs w:val="28"/>
              </w:rPr>
            </w:pPr>
            <w:r w:rsidRPr="005C3ADC">
              <w:rPr>
                <w:szCs w:val="28"/>
              </w:rPr>
              <w:t>Мероприятие 3.4.2. Приобретение оборудования и материалов для приведения организаций спортивной направленности в нормативное состояние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ind w:left="78"/>
              <w:rPr>
                <w:szCs w:val="28"/>
              </w:rPr>
            </w:pPr>
            <w:r w:rsidRPr="005C3ADC">
              <w:rPr>
                <w:szCs w:val="28"/>
              </w:rPr>
              <w:t>Администрация Кочевского муниципального округа (для - МБУ «Кочевская СШ»)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47,11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0,00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0,00</w:t>
            </w:r>
          </w:p>
        </w:tc>
      </w:tr>
      <w:tr w:rsidR="00E21842" w:rsidRPr="005C3ADC" w:rsidTr="001354D7">
        <w:trPr>
          <w:gridAfter w:val="1"/>
          <w:wAfter w:w="10" w:type="dxa"/>
          <w:trHeight w:val="210"/>
          <w:jc w:val="center"/>
        </w:trPr>
        <w:tc>
          <w:tcPr>
            <w:tcW w:w="6438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ind w:left="89" w:right="66"/>
              <w:jc w:val="both"/>
              <w:rPr>
                <w:szCs w:val="28"/>
              </w:rPr>
            </w:pPr>
            <w:r w:rsidRPr="005C3ADC">
              <w:rPr>
                <w:szCs w:val="28"/>
              </w:rPr>
              <w:t>Мероприятие 3.4.3. Реализация дополнительных мероприятий, связанных с обеспечением деятельности организаций спортивной направленности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ind w:left="78"/>
              <w:rPr>
                <w:szCs w:val="28"/>
              </w:rPr>
            </w:pPr>
            <w:r w:rsidRPr="005C3ADC">
              <w:rPr>
                <w:szCs w:val="28"/>
              </w:rPr>
              <w:t>Администрация Кочевского муниципального округа (для - МБУ «Кочевская СШ»)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10,00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0,00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0,00</w:t>
            </w:r>
          </w:p>
        </w:tc>
      </w:tr>
      <w:tr w:rsidR="00092C9E" w:rsidRPr="005C3ADC" w:rsidTr="001354D7">
        <w:trPr>
          <w:gridAfter w:val="1"/>
          <w:wAfter w:w="10" w:type="dxa"/>
          <w:trHeight w:val="210"/>
          <w:jc w:val="center"/>
        </w:trPr>
        <w:tc>
          <w:tcPr>
            <w:tcW w:w="6438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092C9E" w:rsidRPr="005C3ADC" w:rsidRDefault="00092C9E" w:rsidP="00092C9E">
            <w:pPr>
              <w:ind w:left="89" w:right="66"/>
              <w:jc w:val="both"/>
              <w:rPr>
                <w:szCs w:val="28"/>
              </w:rPr>
            </w:pPr>
            <w:r w:rsidRPr="005C3ADC">
              <w:rPr>
                <w:szCs w:val="28"/>
                <w:u w:val="single"/>
              </w:rPr>
              <w:t>Основное мероприятие 3.5.</w:t>
            </w:r>
            <w:r w:rsidRPr="005C3ADC">
              <w:rPr>
                <w:szCs w:val="28"/>
              </w:rPr>
              <w:t xml:space="preserve"> Софинансирование расходных обязательств на мероприятия по устройству и оснащению спортивным оборудованием и инвентарем крытых спортивных площадок (текущий ремонт физкультурных и спортивных залов)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2C9E" w:rsidRPr="005C3ADC" w:rsidRDefault="00092C9E" w:rsidP="00092C9E">
            <w:pPr>
              <w:ind w:left="83" w:right="26"/>
              <w:rPr>
                <w:szCs w:val="28"/>
              </w:rPr>
            </w:pPr>
            <w:r w:rsidRPr="005C3ADC">
              <w:rPr>
                <w:szCs w:val="28"/>
              </w:rPr>
              <w:t>Администрация Кочевского муниципального округа (для МБУК «Кочевский ЦРК»)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2C9E" w:rsidRPr="005C3ADC" w:rsidRDefault="00092C9E" w:rsidP="00092C9E">
            <w:pPr>
              <w:widowControl w:val="0"/>
              <w:autoSpaceDE w:val="0"/>
              <w:jc w:val="center"/>
              <w:rPr>
                <w:b/>
                <w:szCs w:val="28"/>
              </w:rPr>
            </w:pPr>
            <w:r w:rsidRPr="005C3ADC">
              <w:rPr>
                <w:b/>
                <w:szCs w:val="28"/>
              </w:rPr>
              <w:t>0,00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2C9E" w:rsidRPr="005C3ADC" w:rsidRDefault="00092C9E" w:rsidP="00092C9E">
            <w:pPr>
              <w:widowControl w:val="0"/>
              <w:autoSpaceDE w:val="0"/>
              <w:jc w:val="center"/>
              <w:rPr>
                <w:b/>
                <w:szCs w:val="28"/>
              </w:rPr>
            </w:pPr>
            <w:r w:rsidRPr="005C3ADC">
              <w:rPr>
                <w:b/>
                <w:szCs w:val="28"/>
              </w:rPr>
              <w:t>375,00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92C9E" w:rsidRPr="005C3ADC" w:rsidRDefault="00092C9E" w:rsidP="00092C9E">
            <w:pPr>
              <w:widowControl w:val="0"/>
              <w:autoSpaceDE w:val="0"/>
              <w:jc w:val="center"/>
              <w:rPr>
                <w:b/>
                <w:szCs w:val="28"/>
              </w:rPr>
            </w:pPr>
            <w:r w:rsidRPr="005C3ADC">
              <w:rPr>
                <w:b/>
                <w:szCs w:val="28"/>
              </w:rPr>
              <w:t>0,00</w:t>
            </w:r>
          </w:p>
        </w:tc>
      </w:tr>
      <w:tr w:rsidR="00092C9E" w:rsidRPr="005C3ADC" w:rsidTr="001354D7">
        <w:trPr>
          <w:gridAfter w:val="1"/>
          <w:wAfter w:w="10" w:type="dxa"/>
          <w:trHeight w:val="210"/>
          <w:jc w:val="center"/>
        </w:trPr>
        <w:tc>
          <w:tcPr>
            <w:tcW w:w="6438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092C9E" w:rsidRPr="005C3ADC" w:rsidRDefault="00092C9E" w:rsidP="00092C9E">
            <w:pPr>
              <w:ind w:left="89" w:right="66"/>
              <w:jc w:val="both"/>
              <w:rPr>
                <w:szCs w:val="28"/>
              </w:rPr>
            </w:pPr>
            <w:r w:rsidRPr="005C3ADC">
              <w:rPr>
                <w:szCs w:val="28"/>
              </w:rPr>
              <w:lastRenderedPageBreak/>
              <w:t>Мероприятие 3.5.1.</w:t>
            </w:r>
            <w:r w:rsidRPr="005C3ADC">
              <w:t xml:space="preserve"> </w:t>
            </w:r>
            <w:r w:rsidRPr="005C3ADC">
              <w:rPr>
                <w:szCs w:val="28"/>
              </w:rPr>
              <w:t xml:space="preserve">Устройство спортивных площадок и оснащение объектов спортивным оборудованием и инвентарем для занятий физической культурой и спортом на условиях софинансирования 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2C9E" w:rsidRPr="005C3ADC" w:rsidRDefault="00092C9E" w:rsidP="00092C9E">
            <w:pPr>
              <w:ind w:left="83" w:right="26"/>
              <w:rPr>
                <w:szCs w:val="28"/>
              </w:rPr>
            </w:pPr>
            <w:r w:rsidRPr="005C3ADC">
              <w:rPr>
                <w:szCs w:val="28"/>
              </w:rPr>
              <w:t>Администрация Кочевского муниципального округа (для МБУК «Кочевский ЦРК»)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2C9E" w:rsidRPr="005C3ADC" w:rsidRDefault="00092C9E" w:rsidP="00092C9E">
            <w:pPr>
              <w:widowControl w:val="0"/>
              <w:autoSpaceDE w:val="0"/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0,00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92C9E" w:rsidRPr="005C3ADC" w:rsidRDefault="00092C9E" w:rsidP="00092C9E">
            <w:pPr>
              <w:widowControl w:val="0"/>
              <w:autoSpaceDE w:val="0"/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375,00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92C9E" w:rsidRPr="005C3ADC" w:rsidRDefault="00092C9E" w:rsidP="00092C9E">
            <w:pPr>
              <w:widowControl w:val="0"/>
              <w:autoSpaceDE w:val="0"/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0,00</w:t>
            </w:r>
          </w:p>
        </w:tc>
      </w:tr>
      <w:tr w:rsidR="00E21842" w:rsidRPr="005C3ADC" w:rsidTr="001354D7">
        <w:trPr>
          <w:gridAfter w:val="1"/>
          <w:wAfter w:w="10" w:type="dxa"/>
          <w:trHeight w:val="210"/>
          <w:jc w:val="center"/>
        </w:trPr>
        <w:tc>
          <w:tcPr>
            <w:tcW w:w="643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widowControl w:val="0"/>
              <w:autoSpaceDE w:val="0"/>
              <w:ind w:left="200"/>
              <w:rPr>
                <w:b/>
                <w:szCs w:val="28"/>
              </w:rPr>
            </w:pPr>
            <w:r w:rsidRPr="005C3ADC">
              <w:rPr>
                <w:b/>
                <w:szCs w:val="28"/>
              </w:rPr>
              <w:t xml:space="preserve">Подпрограмма 4 </w:t>
            </w:r>
          </w:p>
          <w:p w:rsidR="00E21842" w:rsidRPr="005C3ADC" w:rsidRDefault="00E21842" w:rsidP="00E21842">
            <w:pPr>
              <w:widowControl w:val="0"/>
              <w:autoSpaceDE w:val="0"/>
              <w:ind w:left="200" w:right="142"/>
              <w:rPr>
                <w:szCs w:val="28"/>
              </w:rPr>
            </w:pPr>
            <w:r w:rsidRPr="005C3ADC">
              <w:rPr>
                <w:b/>
                <w:szCs w:val="28"/>
              </w:rPr>
              <w:t>«Гармонизация межнациональных отношений в Кочевском муниципальном округе»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rPr>
                <w:b/>
                <w:szCs w:val="28"/>
              </w:rPr>
            </w:pPr>
            <w:r w:rsidRPr="005C3ADC">
              <w:rPr>
                <w:b/>
                <w:szCs w:val="28"/>
              </w:rPr>
              <w:t>всего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widowControl w:val="0"/>
              <w:autoSpaceDE w:val="0"/>
              <w:jc w:val="center"/>
              <w:rPr>
                <w:b/>
                <w:szCs w:val="28"/>
              </w:rPr>
            </w:pPr>
            <w:r w:rsidRPr="005C3ADC">
              <w:rPr>
                <w:b/>
                <w:szCs w:val="28"/>
              </w:rPr>
              <w:t>150,00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jc w:val="center"/>
              <w:rPr>
                <w:b/>
                <w:szCs w:val="28"/>
              </w:rPr>
            </w:pPr>
            <w:r w:rsidRPr="005C3ADC">
              <w:rPr>
                <w:b/>
                <w:szCs w:val="28"/>
              </w:rPr>
              <w:t>150,00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jc w:val="center"/>
              <w:rPr>
                <w:b/>
                <w:szCs w:val="28"/>
              </w:rPr>
            </w:pPr>
            <w:r w:rsidRPr="005C3ADC">
              <w:rPr>
                <w:b/>
                <w:szCs w:val="28"/>
              </w:rPr>
              <w:t>150,00</w:t>
            </w:r>
          </w:p>
        </w:tc>
      </w:tr>
      <w:tr w:rsidR="0013506B" w:rsidRPr="005C3ADC" w:rsidTr="001354D7">
        <w:trPr>
          <w:gridAfter w:val="1"/>
          <w:wAfter w:w="10" w:type="dxa"/>
          <w:trHeight w:val="210"/>
          <w:jc w:val="center"/>
        </w:trPr>
        <w:tc>
          <w:tcPr>
            <w:tcW w:w="6438" w:type="dxa"/>
            <w:gridSpan w:val="2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13506B" w:rsidRPr="005C3ADC" w:rsidRDefault="0013506B" w:rsidP="0013506B">
            <w:pPr>
              <w:widowControl w:val="0"/>
              <w:autoSpaceDE w:val="0"/>
              <w:rPr>
                <w:szCs w:val="28"/>
              </w:rPr>
            </w:pP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3506B" w:rsidRPr="005C3ADC" w:rsidRDefault="0013506B" w:rsidP="0013506B">
            <w:pPr>
              <w:ind w:left="83" w:right="26"/>
              <w:rPr>
                <w:szCs w:val="28"/>
              </w:rPr>
            </w:pPr>
            <w:r w:rsidRPr="005C3ADC">
              <w:rPr>
                <w:szCs w:val="28"/>
              </w:rPr>
              <w:t>Администрация Кочевского муниципального округа (для МБУК «Кочевский ЦРК»)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3506B" w:rsidRPr="005C3ADC" w:rsidRDefault="0013506B" w:rsidP="0013506B">
            <w:pPr>
              <w:widowControl w:val="0"/>
              <w:autoSpaceDE w:val="0"/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150,00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3506B" w:rsidRPr="005C3ADC" w:rsidRDefault="0013506B" w:rsidP="0013506B">
            <w:pPr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150,00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3506B" w:rsidRPr="005C3ADC" w:rsidRDefault="0013506B" w:rsidP="0013506B">
            <w:pPr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150,00</w:t>
            </w:r>
          </w:p>
        </w:tc>
      </w:tr>
      <w:tr w:rsidR="00E21842" w:rsidRPr="005C3ADC" w:rsidTr="001354D7">
        <w:trPr>
          <w:gridAfter w:val="1"/>
          <w:wAfter w:w="10" w:type="dxa"/>
          <w:trHeight w:val="766"/>
          <w:jc w:val="center"/>
        </w:trPr>
        <w:tc>
          <w:tcPr>
            <w:tcW w:w="6438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widowControl w:val="0"/>
              <w:autoSpaceDE w:val="0"/>
              <w:ind w:left="200" w:right="59"/>
              <w:rPr>
                <w:szCs w:val="28"/>
              </w:rPr>
            </w:pPr>
            <w:r w:rsidRPr="005C3ADC">
              <w:rPr>
                <w:szCs w:val="28"/>
                <w:u w:val="single"/>
              </w:rPr>
              <w:t>Основное мероприятие 4.1</w:t>
            </w:r>
            <w:r w:rsidRPr="005C3ADC">
              <w:rPr>
                <w:szCs w:val="28"/>
              </w:rPr>
              <w:t>. «Организация и проведение государственных и региональных праздников, праздников народного календаря, конкурсов проектов»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ind w:left="83" w:right="26"/>
              <w:rPr>
                <w:szCs w:val="28"/>
              </w:rPr>
            </w:pPr>
            <w:r w:rsidRPr="005C3ADC">
              <w:rPr>
                <w:szCs w:val="28"/>
              </w:rPr>
              <w:t>Администрация Кочевского муниципального округа (для МБУК «Кочевский ЦРК»)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1842" w:rsidRPr="005C3ADC" w:rsidRDefault="00235487" w:rsidP="00E21842">
            <w:pPr>
              <w:widowControl w:val="0"/>
              <w:autoSpaceDE w:val="0"/>
              <w:jc w:val="center"/>
              <w:rPr>
                <w:b/>
                <w:szCs w:val="28"/>
              </w:rPr>
            </w:pPr>
            <w:r w:rsidRPr="005C3ADC">
              <w:rPr>
                <w:b/>
                <w:szCs w:val="28"/>
              </w:rPr>
              <w:t>108,00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1842" w:rsidRPr="005C3ADC" w:rsidRDefault="00235487" w:rsidP="00E21842">
            <w:pPr>
              <w:widowControl w:val="0"/>
              <w:autoSpaceDE w:val="0"/>
              <w:jc w:val="center"/>
              <w:rPr>
                <w:b/>
                <w:szCs w:val="28"/>
              </w:rPr>
            </w:pPr>
            <w:r w:rsidRPr="005C3ADC">
              <w:rPr>
                <w:b/>
                <w:szCs w:val="28"/>
              </w:rPr>
              <w:t>108,00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21842" w:rsidRPr="005C3ADC" w:rsidRDefault="00235487" w:rsidP="00E21842">
            <w:pPr>
              <w:widowControl w:val="0"/>
              <w:autoSpaceDE w:val="0"/>
              <w:jc w:val="center"/>
              <w:rPr>
                <w:b/>
                <w:szCs w:val="28"/>
              </w:rPr>
            </w:pPr>
            <w:r w:rsidRPr="005C3ADC">
              <w:rPr>
                <w:b/>
                <w:szCs w:val="28"/>
              </w:rPr>
              <w:t>108,00</w:t>
            </w:r>
          </w:p>
        </w:tc>
      </w:tr>
      <w:tr w:rsidR="00E21842" w:rsidRPr="005C3ADC" w:rsidTr="001354D7">
        <w:trPr>
          <w:gridAfter w:val="1"/>
          <w:wAfter w:w="10" w:type="dxa"/>
          <w:trHeight w:val="210"/>
          <w:jc w:val="center"/>
        </w:trPr>
        <w:tc>
          <w:tcPr>
            <w:tcW w:w="643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widowControl w:val="0"/>
              <w:autoSpaceDE w:val="0"/>
              <w:ind w:left="200" w:right="59"/>
              <w:rPr>
                <w:szCs w:val="28"/>
              </w:rPr>
            </w:pPr>
            <w:r w:rsidRPr="005C3ADC">
              <w:rPr>
                <w:szCs w:val="28"/>
              </w:rPr>
              <w:t>Мероприятие 4.1.1 Проведение районных конкурсов проектов «КУЛЬТУРНАЯ Перезагрузка», «Когда душа поёт», «Библиотека – 2022»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ind w:left="83" w:right="26"/>
              <w:rPr>
                <w:szCs w:val="28"/>
              </w:rPr>
            </w:pPr>
            <w:r w:rsidRPr="005C3ADC">
              <w:rPr>
                <w:szCs w:val="28"/>
              </w:rPr>
              <w:t>Администрация Кочевского муниципального округа (для МБУК «Кочевский ЦРК»)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widowControl w:val="0"/>
              <w:autoSpaceDE w:val="0"/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28,00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widowControl w:val="0"/>
              <w:autoSpaceDE w:val="0"/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28,00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widowControl w:val="0"/>
              <w:autoSpaceDE w:val="0"/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28,00</w:t>
            </w:r>
          </w:p>
        </w:tc>
      </w:tr>
      <w:tr w:rsidR="00E21842" w:rsidRPr="005C3ADC" w:rsidTr="001354D7">
        <w:trPr>
          <w:gridAfter w:val="1"/>
          <w:wAfter w:w="10" w:type="dxa"/>
          <w:trHeight w:val="210"/>
          <w:jc w:val="center"/>
        </w:trPr>
        <w:tc>
          <w:tcPr>
            <w:tcW w:w="6438" w:type="dxa"/>
            <w:gridSpan w:val="2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widowControl w:val="0"/>
              <w:autoSpaceDE w:val="0"/>
              <w:ind w:left="200" w:right="59"/>
              <w:rPr>
                <w:szCs w:val="28"/>
              </w:rPr>
            </w:pP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13506B">
            <w:pPr>
              <w:ind w:left="83" w:right="26"/>
              <w:rPr>
                <w:szCs w:val="28"/>
              </w:rPr>
            </w:pPr>
            <w:r w:rsidRPr="005C3ADC">
              <w:rPr>
                <w:szCs w:val="28"/>
              </w:rPr>
              <w:t xml:space="preserve">Администрация Кочевского муниципального округа (для МБУК «Кочевский </w:t>
            </w:r>
            <w:r w:rsidR="0013506B" w:rsidRPr="005C3ADC">
              <w:rPr>
                <w:szCs w:val="28"/>
              </w:rPr>
              <w:t>ЦРК</w:t>
            </w:r>
            <w:r w:rsidRPr="005C3ADC">
              <w:rPr>
                <w:szCs w:val="28"/>
              </w:rPr>
              <w:t>»)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widowControl w:val="0"/>
              <w:autoSpaceDE w:val="0"/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12,00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widowControl w:val="0"/>
              <w:autoSpaceDE w:val="0"/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12,00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widowControl w:val="0"/>
              <w:autoSpaceDE w:val="0"/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12,00</w:t>
            </w:r>
          </w:p>
        </w:tc>
      </w:tr>
      <w:tr w:rsidR="00E21842" w:rsidRPr="005C3ADC" w:rsidTr="001354D7">
        <w:trPr>
          <w:gridAfter w:val="1"/>
          <w:wAfter w:w="10" w:type="dxa"/>
          <w:trHeight w:val="210"/>
          <w:jc w:val="center"/>
        </w:trPr>
        <w:tc>
          <w:tcPr>
            <w:tcW w:w="643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widowControl w:val="0"/>
              <w:autoSpaceDE w:val="0"/>
              <w:ind w:left="200" w:right="59"/>
              <w:rPr>
                <w:szCs w:val="28"/>
              </w:rPr>
            </w:pPr>
            <w:r w:rsidRPr="005C3ADC">
              <w:rPr>
                <w:szCs w:val="28"/>
              </w:rPr>
              <w:t>Мероприятие 4.1.2. Проведение государственных и традиционных праздников народного календаря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ind w:left="83" w:right="26"/>
              <w:rPr>
                <w:szCs w:val="28"/>
              </w:rPr>
            </w:pPr>
            <w:r w:rsidRPr="005C3ADC">
              <w:rPr>
                <w:szCs w:val="28"/>
              </w:rPr>
              <w:t>Администрация Кочевского муниципального округа (для МБУК «Кочевский ЦРК»)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widowControl w:val="0"/>
              <w:autoSpaceDE w:val="0"/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40,00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widowControl w:val="0"/>
              <w:autoSpaceDE w:val="0"/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40,00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widowControl w:val="0"/>
              <w:autoSpaceDE w:val="0"/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40,00</w:t>
            </w:r>
          </w:p>
        </w:tc>
      </w:tr>
      <w:tr w:rsidR="00E21842" w:rsidRPr="005C3ADC" w:rsidTr="001354D7">
        <w:trPr>
          <w:gridAfter w:val="1"/>
          <w:wAfter w:w="10" w:type="dxa"/>
          <w:trHeight w:val="210"/>
          <w:jc w:val="center"/>
        </w:trPr>
        <w:tc>
          <w:tcPr>
            <w:tcW w:w="6438" w:type="dxa"/>
            <w:gridSpan w:val="2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widowControl w:val="0"/>
              <w:autoSpaceDE w:val="0"/>
              <w:ind w:left="200" w:right="59"/>
              <w:rPr>
                <w:szCs w:val="28"/>
              </w:rPr>
            </w:pP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13506B">
            <w:pPr>
              <w:ind w:left="83" w:right="26"/>
              <w:rPr>
                <w:szCs w:val="28"/>
              </w:rPr>
            </w:pPr>
            <w:r w:rsidRPr="005C3ADC">
              <w:rPr>
                <w:szCs w:val="28"/>
              </w:rPr>
              <w:t xml:space="preserve">Администрация Кочевского муниципального округа (для МБУК «Кочевский </w:t>
            </w:r>
            <w:r w:rsidR="0013506B" w:rsidRPr="005C3ADC">
              <w:rPr>
                <w:szCs w:val="28"/>
              </w:rPr>
              <w:t>ЦРК</w:t>
            </w:r>
            <w:r w:rsidRPr="005C3ADC">
              <w:rPr>
                <w:szCs w:val="28"/>
              </w:rPr>
              <w:t>»)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widowControl w:val="0"/>
              <w:autoSpaceDE w:val="0"/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15,00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widowControl w:val="0"/>
              <w:autoSpaceDE w:val="0"/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15,00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widowControl w:val="0"/>
              <w:autoSpaceDE w:val="0"/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15,00</w:t>
            </w:r>
          </w:p>
        </w:tc>
      </w:tr>
      <w:tr w:rsidR="00E21842" w:rsidRPr="005C3ADC" w:rsidTr="001354D7">
        <w:trPr>
          <w:gridAfter w:val="1"/>
          <w:wAfter w:w="10" w:type="dxa"/>
          <w:trHeight w:val="210"/>
          <w:jc w:val="center"/>
        </w:trPr>
        <w:tc>
          <w:tcPr>
            <w:tcW w:w="6438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widowControl w:val="0"/>
              <w:autoSpaceDE w:val="0"/>
              <w:ind w:left="200" w:right="59"/>
              <w:rPr>
                <w:szCs w:val="28"/>
              </w:rPr>
            </w:pPr>
            <w:r w:rsidRPr="005C3ADC">
              <w:rPr>
                <w:szCs w:val="28"/>
              </w:rPr>
              <w:lastRenderedPageBreak/>
              <w:t>Мероприятие 4.1.3. Проведение мероприятий, посвященных пропаганде коми-пермяцкого языка и культуры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ind w:left="83" w:right="26"/>
              <w:rPr>
                <w:szCs w:val="28"/>
              </w:rPr>
            </w:pPr>
            <w:r w:rsidRPr="005C3ADC">
              <w:rPr>
                <w:szCs w:val="28"/>
              </w:rPr>
              <w:t>Администрация Кочевского муниципального округа (для МБУК «Кочевский ЦРК»)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widowControl w:val="0"/>
              <w:autoSpaceDE w:val="0"/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13,00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13,00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13,00</w:t>
            </w:r>
          </w:p>
        </w:tc>
      </w:tr>
      <w:tr w:rsidR="00E21842" w:rsidRPr="005C3ADC" w:rsidTr="001354D7">
        <w:trPr>
          <w:gridAfter w:val="1"/>
          <w:wAfter w:w="10" w:type="dxa"/>
          <w:trHeight w:val="210"/>
          <w:jc w:val="center"/>
        </w:trPr>
        <w:tc>
          <w:tcPr>
            <w:tcW w:w="6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widowControl w:val="0"/>
              <w:autoSpaceDE w:val="0"/>
              <w:ind w:left="200" w:right="59"/>
              <w:rPr>
                <w:szCs w:val="28"/>
              </w:rPr>
            </w:pPr>
            <w:r w:rsidRPr="005C3ADC">
              <w:rPr>
                <w:szCs w:val="28"/>
                <w:u w:val="single"/>
              </w:rPr>
              <w:t>Основное мероприятие 4.2</w:t>
            </w:r>
            <w:r w:rsidRPr="005C3ADC">
              <w:rPr>
                <w:szCs w:val="28"/>
              </w:rPr>
              <w:t>. «Организация и проведение межмуниципальных фестивалей на территории округа»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ind w:left="83" w:right="26"/>
              <w:rPr>
                <w:szCs w:val="28"/>
              </w:rPr>
            </w:pPr>
            <w:r w:rsidRPr="005C3ADC">
              <w:rPr>
                <w:szCs w:val="28"/>
              </w:rPr>
              <w:t>Администрация Кочевского муниципального округа (для МБУК «Кочевский ЦРК»)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widowControl w:val="0"/>
              <w:autoSpaceDE w:val="0"/>
              <w:jc w:val="center"/>
              <w:rPr>
                <w:b/>
                <w:szCs w:val="28"/>
              </w:rPr>
            </w:pPr>
            <w:r w:rsidRPr="005C3ADC">
              <w:rPr>
                <w:b/>
                <w:szCs w:val="28"/>
              </w:rPr>
              <w:t>32,00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jc w:val="center"/>
              <w:rPr>
                <w:b/>
                <w:szCs w:val="28"/>
              </w:rPr>
            </w:pPr>
            <w:r w:rsidRPr="005C3ADC">
              <w:rPr>
                <w:b/>
                <w:szCs w:val="28"/>
              </w:rPr>
              <w:t>32,00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jc w:val="center"/>
              <w:rPr>
                <w:b/>
                <w:szCs w:val="28"/>
              </w:rPr>
            </w:pPr>
            <w:r w:rsidRPr="005C3ADC">
              <w:rPr>
                <w:b/>
                <w:szCs w:val="28"/>
              </w:rPr>
              <w:t>32,00</w:t>
            </w:r>
          </w:p>
        </w:tc>
      </w:tr>
      <w:tr w:rsidR="00E21842" w:rsidRPr="005C3ADC" w:rsidTr="001354D7">
        <w:trPr>
          <w:gridAfter w:val="1"/>
          <w:wAfter w:w="10" w:type="dxa"/>
          <w:trHeight w:val="210"/>
          <w:jc w:val="center"/>
        </w:trPr>
        <w:tc>
          <w:tcPr>
            <w:tcW w:w="6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widowControl w:val="0"/>
              <w:autoSpaceDE w:val="0"/>
              <w:ind w:left="200" w:right="59"/>
              <w:rPr>
                <w:szCs w:val="28"/>
                <w:u w:val="single"/>
              </w:rPr>
            </w:pPr>
            <w:r w:rsidRPr="005C3ADC">
              <w:rPr>
                <w:szCs w:val="28"/>
                <w:u w:val="single"/>
              </w:rPr>
              <w:t xml:space="preserve">Мероприятие 4.2.1. </w:t>
            </w:r>
            <w:r w:rsidRPr="005C3ADC">
              <w:rPr>
                <w:szCs w:val="28"/>
              </w:rPr>
              <w:t>Организация и проведение межмуниципальных фестивалей на территории округа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ind w:left="83" w:right="26"/>
              <w:rPr>
                <w:szCs w:val="28"/>
              </w:rPr>
            </w:pPr>
            <w:r w:rsidRPr="005C3ADC">
              <w:rPr>
                <w:szCs w:val="28"/>
              </w:rPr>
              <w:t>Администрация Кочевского муниципального округа (для МБУК «Кочевский ЦРК»)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widowControl w:val="0"/>
              <w:autoSpaceDE w:val="0"/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32,00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32,00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32,00</w:t>
            </w:r>
          </w:p>
        </w:tc>
      </w:tr>
      <w:tr w:rsidR="00E21842" w:rsidRPr="005C3ADC" w:rsidTr="001354D7">
        <w:trPr>
          <w:gridAfter w:val="1"/>
          <w:wAfter w:w="10" w:type="dxa"/>
          <w:trHeight w:val="1077"/>
          <w:jc w:val="center"/>
        </w:trPr>
        <w:tc>
          <w:tcPr>
            <w:tcW w:w="6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widowControl w:val="0"/>
              <w:autoSpaceDE w:val="0"/>
              <w:ind w:left="58" w:right="59"/>
              <w:rPr>
                <w:szCs w:val="28"/>
              </w:rPr>
            </w:pPr>
            <w:r w:rsidRPr="005C3ADC">
              <w:rPr>
                <w:szCs w:val="28"/>
                <w:u w:val="single"/>
              </w:rPr>
              <w:t>Основное мероприятие 4.3</w:t>
            </w:r>
            <w:r w:rsidRPr="005C3ADC">
              <w:rPr>
                <w:szCs w:val="28"/>
              </w:rPr>
              <w:t>. «Организация работы по привлечению большего количества посетителей мероприятий этнокультурной направленности»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13506B">
            <w:pPr>
              <w:ind w:left="83" w:right="26"/>
              <w:rPr>
                <w:szCs w:val="28"/>
              </w:rPr>
            </w:pPr>
            <w:r w:rsidRPr="005C3ADC">
              <w:rPr>
                <w:szCs w:val="28"/>
              </w:rPr>
              <w:t xml:space="preserve">Администрация Кочевского муниципального округа (для МБУК «Кочевский </w:t>
            </w:r>
            <w:r w:rsidR="0013506B" w:rsidRPr="005C3ADC">
              <w:rPr>
                <w:szCs w:val="28"/>
              </w:rPr>
              <w:t>ЦРК</w:t>
            </w:r>
            <w:r w:rsidRPr="005C3ADC">
              <w:rPr>
                <w:szCs w:val="28"/>
              </w:rPr>
              <w:t>»)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widowControl w:val="0"/>
              <w:autoSpaceDE w:val="0"/>
              <w:jc w:val="center"/>
              <w:rPr>
                <w:b/>
                <w:szCs w:val="28"/>
              </w:rPr>
            </w:pPr>
            <w:r w:rsidRPr="005C3ADC">
              <w:rPr>
                <w:b/>
                <w:szCs w:val="28"/>
              </w:rPr>
              <w:t>10,0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jc w:val="center"/>
              <w:rPr>
                <w:b/>
                <w:szCs w:val="28"/>
              </w:rPr>
            </w:pPr>
            <w:r w:rsidRPr="005C3ADC">
              <w:rPr>
                <w:b/>
                <w:szCs w:val="28"/>
              </w:rPr>
              <w:t>10,0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jc w:val="center"/>
              <w:rPr>
                <w:b/>
                <w:szCs w:val="28"/>
              </w:rPr>
            </w:pPr>
            <w:r w:rsidRPr="005C3ADC">
              <w:rPr>
                <w:b/>
                <w:szCs w:val="28"/>
              </w:rPr>
              <w:t>10,0</w:t>
            </w:r>
          </w:p>
        </w:tc>
      </w:tr>
      <w:tr w:rsidR="00E21842" w:rsidRPr="005C3ADC" w:rsidTr="001354D7">
        <w:trPr>
          <w:gridAfter w:val="1"/>
          <w:wAfter w:w="10" w:type="dxa"/>
          <w:trHeight w:val="210"/>
          <w:jc w:val="center"/>
        </w:trPr>
        <w:tc>
          <w:tcPr>
            <w:tcW w:w="6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widowControl w:val="0"/>
              <w:autoSpaceDE w:val="0"/>
              <w:ind w:left="58" w:right="59"/>
              <w:rPr>
                <w:szCs w:val="28"/>
                <w:u w:val="single"/>
              </w:rPr>
            </w:pPr>
            <w:r w:rsidRPr="005C3ADC">
              <w:rPr>
                <w:szCs w:val="28"/>
              </w:rPr>
              <w:t>Мероприятие 4.3.1. «Приобретение музейных экспонатов»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13506B">
            <w:pPr>
              <w:ind w:left="83" w:right="26"/>
              <w:rPr>
                <w:szCs w:val="28"/>
              </w:rPr>
            </w:pPr>
            <w:r w:rsidRPr="005C3ADC">
              <w:rPr>
                <w:szCs w:val="28"/>
              </w:rPr>
              <w:t xml:space="preserve">Администрация Кочевского муниципального округа (для МБУК «Кочевский </w:t>
            </w:r>
            <w:r w:rsidR="0013506B" w:rsidRPr="005C3ADC">
              <w:rPr>
                <w:szCs w:val="28"/>
              </w:rPr>
              <w:t>ЦРК</w:t>
            </w:r>
            <w:r w:rsidRPr="005C3ADC">
              <w:rPr>
                <w:szCs w:val="28"/>
              </w:rPr>
              <w:t>»)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widowControl w:val="0"/>
              <w:autoSpaceDE w:val="0"/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10,0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10,0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10,0</w:t>
            </w:r>
          </w:p>
        </w:tc>
      </w:tr>
      <w:tr w:rsidR="00E21842" w:rsidRPr="005C3ADC" w:rsidTr="001354D7">
        <w:trPr>
          <w:gridBefore w:val="1"/>
          <w:wBefore w:w="10" w:type="dxa"/>
          <w:trHeight w:val="210"/>
          <w:jc w:val="center"/>
        </w:trPr>
        <w:tc>
          <w:tcPr>
            <w:tcW w:w="643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widowControl w:val="0"/>
              <w:autoSpaceDE w:val="0"/>
              <w:ind w:left="200"/>
              <w:rPr>
                <w:b/>
                <w:szCs w:val="28"/>
              </w:rPr>
            </w:pPr>
            <w:r w:rsidRPr="005C3ADC">
              <w:rPr>
                <w:b/>
                <w:szCs w:val="28"/>
              </w:rPr>
              <w:t xml:space="preserve">Подпрограмма 5 </w:t>
            </w:r>
          </w:p>
          <w:p w:rsidR="00E21842" w:rsidRPr="005C3ADC" w:rsidRDefault="00E21842" w:rsidP="00E21842">
            <w:pPr>
              <w:widowControl w:val="0"/>
              <w:autoSpaceDE w:val="0"/>
              <w:ind w:left="200" w:right="59"/>
              <w:rPr>
                <w:szCs w:val="28"/>
                <w:u w:val="single"/>
              </w:rPr>
            </w:pPr>
            <w:r w:rsidRPr="005C3ADC">
              <w:rPr>
                <w:b/>
                <w:szCs w:val="28"/>
              </w:rPr>
              <w:t>«Развитие молодежной политики и развитие инфраструктуры культурной деятельности в Кочевском муниципальном округе»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ind w:left="83" w:right="26"/>
              <w:rPr>
                <w:b/>
                <w:szCs w:val="28"/>
              </w:rPr>
            </w:pPr>
            <w:r w:rsidRPr="005C3ADC">
              <w:rPr>
                <w:b/>
                <w:szCs w:val="28"/>
              </w:rPr>
              <w:t>всего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1842" w:rsidRPr="005C3ADC" w:rsidRDefault="0013506B" w:rsidP="00E21842">
            <w:pPr>
              <w:widowControl w:val="0"/>
              <w:autoSpaceDE w:val="0"/>
              <w:jc w:val="center"/>
              <w:rPr>
                <w:b/>
                <w:szCs w:val="28"/>
              </w:rPr>
            </w:pPr>
            <w:r w:rsidRPr="005C3ADC">
              <w:rPr>
                <w:b/>
                <w:szCs w:val="28"/>
              </w:rPr>
              <w:t>230,00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jc w:val="center"/>
              <w:rPr>
                <w:b/>
                <w:szCs w:val="28"/>
              </w:rPr>
            </w:pPr>
            <w:r w:rsidRPr="005C3ADC">
              <w:rPr>
                <w:b/>
                <w:szCs w:val="28"/>
              </w:rPr>
              <w:t>310,00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jc w:val="center"/>
              <w:rPr>
                <w:b/>
                <w:szCs w:val="28"/>
              </w:rPr>
            </w:pPr>
            <w:r w:rsidRPr="005C3ADC">
              <w:rPr>
                <w:b/>
                <w:szCs w:val="28"/>
              </w:rPr>
              <w:t>310,00</w:t>
            </w:r>
          </w:p>
        </w:tc>
      </w:tr>
      <w:tr w:rsidR="00E21842" w:rsidRPr="005C3ADC" w:rsidTr="001354D7">
        <w:trPr>
          <w:gridBefore w:val="1"/>
          <w:wBefore w:w="10" w:type="dxa"/>
          <w:trHeight w:val="210"/>
          <w:jc w:val="center"/>
        </w:trPr>
        <w:tc>
          <w:tcPr>
            <w:tcW w:w="6438" w:type="dxa"/>
            <w:gridSpan w:val="2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widowControl w:val="0"/>
              <w:autoSpaceDE w:val="0"/>
              <w:ind w:left="200"/>
              <w:rPr>
                <w:b/>
                <w:szCs w:val="28"/>
              </w:rPr>
            </w:pP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ind w:left="83" w:right="26"/>
              <w:rPr>
                <w:szCs w:val="28"/>
              </w:rPr>
            </w:pPr>
            <w:r w:rsidRPr="005C3ADC">
              <w:rPr>
                <w:szCs w:val="28"/>
              </w:rPr>
              <w:t>Администрация Кочевского муниципального округа (для МБУК «Кочевский ЦРК»)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1842" w:rsidRPr="005C3ADC" w:rsidRDefault="0013506B" w:rsidP="00E21842">
            <w:pPr>
              <w:widowControl w:val="0"/>
              <w:autoSpaceDE w:val="0"/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23</w:t>
            </w:r>
            <w:r w:rsidR="00E21842" w:rsidRPr="005C3ADC">
              <w:rPr>
                <w:szCs w:val="28"/>
              </w:rPr>
              <w:t>0,00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1842" w:rsidRPr="005C3ADC" w:rsidRDefault="0013506B" w:rsidP="00E21842">
            <w:pPr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3</w:t>
            </w:r>
            <w:r w:rsidR="00E21842" w:rsidRPr="005C3ADC">
              <w:rPr>
                <w:szCs w:val="28"/>
              </w:rPr>
              <w:t>10,00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1842" w:rsidRPr="005C3ADC" w:rsidRDefault="0013506B" w:rsidP="00E21842">
            <w:pPr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3</w:t>
            </w:r>
            <w:r w:rsidR="00E21842" w:rsidRPr="005C3ADC">
              <w:rPr>
                <w:szCs w:val="28"/>
              </w:rPr>
              <w:t>10,00</w:t>
            </w:r>
          </w:p>
        </w:tc>
      </w:tr>
      <w:tr w:rsidR="00E21842" w:rsidRPr="005C3ADC" w:rsidTr="001354D7">
        <w:trPr>
          <w:gridBefore w:val="1"/>
          <w:wBefore w:w="10" w:type="dxa"/>
          <w:trHeight w:val="210"/>
          <w:jc w:val="center"/>
        </w:trPr>
        <w:tc>
          <w:tcPr>
            <w:tcW w:w="6438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widowControl w:val="0"/>
              <w:autoSpaceDE w:val="0"/>
              <w:ind w:right="59"/>
              <w:rPr>
                <w:szCs w:val="28"/>
                <w:u w:val="single"/>
              </w:rPr>
            </w:pPr>
            <w:r w:rsidRPr="005C3ADC">
              <w:rPr>
                <w:szCs w:val="28"/>
                <w:u w:val="single"/>
              </w:rPr>
              <w:t>Основное мероприятие 5.1.</w:t>
            </w:r>
            <w:r w:rsidRPr="005C3ADC">
              <w:rPr>
                <w:szCs w:val="28"/>
              </w:rPr>
              <w:t xml:space="preserve"> Развитие молодежной политики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ind w:left="83" w:right="26"/>
              <w:rPr>
                <w:szCs w:val="28"/>
              </w:rPr>
            </w:pPr>
            <w:r w:rsidRPr="005C3ADC">
              <w:rPr>
                <w:szCs w:val="28"/>
              </w:rPr>
              <w:t>Администрация Кочевского муниципального округа (для МБУК «Кочевский ЦРК»)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1842" w:rsidRPr="005C3ADC" w:rsidRDefault="0013506B" w:rsidP="00E21842">
            <w:pPr>
              <w:widowControl w:val="0"/>
              <w:autoSpaceDE w:val="0"/>
              <w:jc w:val="center"/>
              <w:rPr>
                <w:b/>
                <w:szCs w:val="28"/>
              </w:rPr>
            </w:pPr>
            <w:r w:rsidRPr="005C3ADC">
              <w:rPr>
                <w:b/>
                <w:szCs w:val="28"/>
              </w:rPr>
              <w:t>17</w:t>
            </w:r>
            <w:r w:rsidR="00E21842" w:rsidRPr="005C3ADC">
              <w:rPr>
                <w:b/>
                <w:szCs w:val="28"/>
              </w:rPr>
              <w:t>5,00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1842" w:rsidRPr="005C3ADC" w:rsidRDefault="0013506B" w:rsidP="00E21842">
            <w:pPr>
              <w:jc w:val="center"/>
              <w:rPr>
                <w:b/>
                <w:szCs w:val="28"/>
              </w:rPr>
            </w:pPr>
            <w:r w:rsidRPr="005C3ADC">
              <w:rPr>
                <w:b/>
                <w:szCs w:val="28"/>
              </w:rPr>
              <w:t>17</w:t>
            </w:r>
            <w:r w:rsidR="00E21842" w:rsidRPr="005C3ADC">
              <w:rPr>
                <w:b/>
                <w:szCs w:val="28"/>
              </w:rPr>
              <w:t>5,00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1842" w:rsidRPr="005C3ADC" w:rsidRDefault="0013506B" w:rsidP="00E21842">
            <w:pPr>
              <w:jc w:val="center"/>
              <w:rPr>
                <w:b/>
                <w:szCs w:val="28"/>
              </w:rPr>
            </w:pPr>
            <w:r w:rsidRPr="005C3ADC">
              <w:rPr>
                <w:b/>
                <w:szCs w:val="28"/>
              </w:rPr>
              <w:t>17</w:t>
            </w:r>
            <w:r w:rsidR="00E21842" w:rsidRPr="005C3ADC">
              <w:rPr>
                <w:b/>
                <w:szCs w:val="28"/>
              </w:rPr>
              <w:t>5,00</w:t>
            </w:r>
          </w:p>
        </w:tc>
      </w:tr>
      <w:tr w:rsidR="00E21842" w:rsidRPr="005C3ADC" w:rsidTr="001354D7">
        <w:trPr>
          <w:gridBefore w:val="1"/>
          <w:wBefore w:w="10" w:type="dxa"/>
          <w:trHeight w:val="210"/>
          <w:jc w:val="center"/>
        </w:trPr>
        <w:tc>
          <w:tcPr>
            <w:tcW w:w="6438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widowControl w:val="0"/>
              <w:autoSpaceDE w:val="0"/>
              <w:ind w:left="58" w:right="59"/>
              <w:rPr>
                <w:szCs w:val="28"/>
                <w:u w:val="single"/>
              </w:rPr>
            </w:pPr>
            <w:r w:rsidRPr="005C3ADC">
              <w:rPr>
                <w:szCs w:val="28"/>
              </w:rPr>
              <w:t xml:space="preserve">Мероприятие 5.1.1. «Организация и проведение культурно-массовых и других форм мероприятий для молодежи 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ind w:left="83" w:right="26"/>
              <w:rPr>
                <w:szCs w:val="28"/>
              </w:rPr>
            </w:pPr>
            <w:r w:rsidRPr="005C3ADC">
              <w:rPr>
                <w:szCs w:val="28"/>
              </w:rPr>
              <w:t>Администрация Кочевского муниципального округа (для МБУК «Кочевский ЦРК»)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widowControl w:val="0"/>
              <w:autoSpaceDE w:val="0"/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100,00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100,0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100,0</w:t>
            </w:r>
          </w:p>
        </w:tc>
      </w:tr>
      <w:tr w:rsidR="00E21842" w:rsidRPr="005C3ADC" w:rsidTr="001354D7">
        <w:trPr>
          <w:gridBefore w:val="1"/>
          <w:wBefore w:w="10" w:type="dxa"/>
          <w:trHeight w:val="210"/>
          <w:jc w:val="center"/>
        </w:trPr>
        <w:tc>
          <w:tcPr>
            <w:tcW w:w="6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widowControl w:val="0"/>
              <w:autoSpaceDE w:val="0"/>
              <w:ind w:left="58" w:right="59"/>
              <w:jc w:val="both"/>
              <w:rPr>
                <w:szCs w:val="28"/>
                <w:u w:val="single"/>
              </w:rPr>
            </w:pPr>
            <w:r w:rsidRPr="005C3ADC">
              <w:rPr>
                <w:szCs w:val="28"/>
              </w:rPr>
              <w:lastRenderedPageBreak/>
              <w:t>Мероприятие 5.1.2. «Организация участия творческой молодежи в международных, общероссийских, межрегиональных форумах и прочих мероприятиях»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ind w:left="83" w:right="26"/>
              <w:rPr>
                <w:szCs w:val="28"/>
              </w:rPr>
            </w:pPr>
            <w:r w:rsidRPr="005C3ADC">
              <w:rPr>
                <w:szCs w:val="28"/>
              </w:rPr>
              <w:t>Администрация Кочевского муниципального округа (для МБУК «Кочевский ЦРК»)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widowControl w:val="0"/>
              <w:autoSpaceDE w:val="0"/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10,00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10,00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10,00</w:t>
            </w:r>
          </w:p>
        </w:tc>
      </w:tr>
      <w:tr w:rsidR="00E21842" w:rsidRPr="005C3ADC" w:rsidTr="001354D7">
        <w:trPr>
          <w:gridBefore w:val="1"/>
          <w:wBefore w:w="10" w:type="dxa"/>
          <w:trHeight w:val="210"/>
          <w:jc w:val="center"/>
        </w:trPr>
        <w:tc>
          <w:tcPr>
            <w:tcW w:w="6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widowControl w:val="0"/>
              <w:autoSpaceDE w:val="0"/>
              <w:ind w:left="58" w:right="59"/>
              <w:jc w:val="both"/>
              <w:rPr>
                <w:szCs w:val="28"/>
              </w:rPr>
            </w:pPr>
            <w:r w:rsidRPr="005C3ADC">
              <w:rPr>
                <w:szCs w:val="28"/>
              </w:rPr>
              <w:t>Мероприятие 5.1.3. «Проведение мероприятий клуба молодой семьи»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13506B">
            <w:pPr>
              <w:ind w:left="83" w:right="26"/>
              <w:rPr>
                <w:szCs w:val="28"/>
              </w:rPr>
            </w:pPr>
            <w:r w:rsidRPr="005C3ADC">
              <w:rPr>
                <w:szCs w:val="28"/>
              </w:rPr>
              <w:t xml:space="preserve">Администрация Кочевского муниципального округа (для МБУК «Кочевский </w:t>
            </w:r>
            <w:r w:rsidR="0013506B" w:rsidRPr="005C3ADC">
              <w:rPr>
                <w:szCs w:val="28"/>
              </w:rPr>
              <w:t>ЦРК</w:t>
            </w:r>
            <w:r w:rsidRPr="005C3ADC">
              <w:rPr>
                <w:szCs w:val="28"/>
              </w:rPr>
              <w:t>»)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widowControl w:val="0"/>
              <w:autoSpaceDE w:val="0"/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20,00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20,00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20,00</w:t>
            </w:r>
          </w:p>
        </w:tc>
      </w:tr>
      <w:tr w:rsidR="00E21842" w:rsidRPr="005C3ADC" w:rsidTr="001354D7">
        <w:trPr>
          <w:gridBefore w:val="1"/>
          <w:wBefore w:w="10" w:type="dxa"/>
          <w:trHeight w:val="210"/>
          <w:jc w:val="center"/>
        </w:trPr>
        <w:tc>
          <w:tcPr>
            <w:tcW w:w="6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widowControl w:val="0"/>
              <w:autoSpaceDE w:val="0"/>
              <w:ind w:left="58" w:right="59"/>
              <w:jc w:val="both"/>
              <w:rPr>
                <w:szCs w:val="28"/>
              </w:rPr>
            </w:pPr>
            <w:r w:rsidRPr="005C3ADC">
              <w:rPr>
                <w:szCs w:val="28"/>
              </w:rPr>
              <w:t>Мероприятие 5.1.4. Проведение спортивного фестиваля для молодых семей Кочевского муниципального округа «ГТО всей семьей»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ind w:left="83" w:right="26"/>
              <w:rPr>
                <w:szCs w:val="28"/>
              </w:rPr>
            </w:pPr>
            <w:r w:rsidRPr="005C3ADC">
              <w:rPr>
                <w:szCs w:val="28"/>
              </w:rPr>
              <w:t>Администрация Кочевского муниципального округа (для МБУК «Кочевский ЦРК»)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widowControl w:val="0"/>
              <w:autoSpaceDE w:val="0"/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20,00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20,00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20,00</w:t>
            </w:r>
          </w:p>
        </w:tc>
      </w:tr>
      <w:tr w:rsidR="00E21842" w:rsidRPr="005C3ADC" w:rsidTr="001354D7">
        <w:trPr>
          <w:gridBefore w:val="1"/>
          <w:wBefore w:w="10" w:type="dxa"/>
          <w:trHeight w:val="210"/>
          <w:jc w:val="center"/>
        </w:trPr>
        <w:tc>
          <w:tcPr>
            <w:tcW w:w="6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widowControl w:val="0"/>
              <w:autoSpaceDE w:val="0"/>
              <w:ind w:left="58" w:right="59"/>
              <w:jc w:val="both"/>
              <w:rPr>
                <w:szCs w:val="28"/>
              </w:rPr>
            </w:pPr>
            <w:r w:rsidRPr="005C3ADC">
              <w:rPr>
                <w:szCs w:val="28"/>
              </w:rPr>
              <w:t>Мероприятие 5.1.5. «Проведение конкурса молодежных  социальных проектов»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ind w:left="83" w:right="26"/>
              <w:rPr>
                <w:szCs w:val="28"/>
              </w:rPr>
            </w:pPr>
            <w:r w:rsidRPr="005C3ADC">
              <w:rPr>
                <w:szCs w:val="28"/>
              </w:rPr>
              <w:t>Администрация Кочевского муниципального округа (для МБУК «Кочевский ЦРК»)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widowControl w:val="0"/>
              <w:autoSpaceDE w:val="0"/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25,00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25,00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25,00</w:t>
            </w:r>
          </w:p>
        </w:tc>
      </w:tr>
      <w:tr w:rsidR="00E21842" w:rsidRPr="005C3ADC" w:rsidTr="001354D7">
        <w:trPr>
          <w:gridBefore w:val="1"/>
          <w:wBefore w:w="10" w:type="dxa"/>
          <w:trHeight w:val="210"/>
          <w:jc w:val="center"/>
        </w:trPr>
        <w:tc>
          <w:tcPr>
            <w:tcW w:w="6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widowControl w:val="0"/>
              <w:autoSpaceDE w:val="0"/>
              <w:ind w:left="58" w:right="59"/>
              <w:jc w:val="both"/>
              <w:rPr>
                <w:szCs w:val="28"/>
                <w:u w:val="single"/>
              </w:rPr>
            </w:pPr>
            <w:r w:rsidRPr="005C3ADC">
              <w:rPr>
                <w:szCs w:val="28"/>
                <w:u w:val="single"/>
              </w:rPr>
              <w:t>Основное мероприятие 5.2.</w:t>
            </w:r>
            <w:r w:rsidRPr="005C3ADC">
              <w:rPr>
                <w:szCs w:val="28"/>
              </w:rPr>
              <w:t xml:space="preserve"> Реализация регионального проекта «Социальная активность (Пермский край)»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ind w:left="83" w:right="26"/>
              <w:rPr>
                <w:szCs w:val="28"/>
              </w:rPr>
            </w:pPr>
            <w:r w:rsidRPr="005C3ADC">
              <w:rPr>
                <w:szCs w:val="28"/>
              </w:rPr>
              <w:t>Администрация Кочевского муниципального округа (для МБУК «Кочевский ЦРК»)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widowControl w:val="0"/>
              <w:autoSpaceDE w:val="0"/>
              <w:jc w:val="center"/>
              <w:rPr>
                <w:b/>
                <w:szCs w:val="28"/>
              </w:rPr>
            </w:pPr>
            <w:r w:rsidRPr="005C3ADC">
              <w:rPr>
                <w:b/>
                <w:szCs w:val="28"/>
              </w:rPr>
              <w:t>55,00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jc w:val="center"/>
              <w:rPr>
                <w:b/>
                <w:szCs w:val="28"/>
              </w:rPr>
            </w:pPr>
            <w:r w:rsidRPr="005C3ADC">
              <w:rPr>
                <w:b/>
                <w:szCs w:val="28"/>
              </w:rPr>
              <w:t>55,00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jc w:val="center"/>
              <w:rPr>
                <w:b/>
                <w:szCs w:val="28"/>
              </w:rPr>
            </w:pPr>
            <w:r w:rsidRPr="005C3ADC">
              <w:rPr>
                <w:b/>
                <w:szCs w:val="28"/>
              </w:rPr>
              <w:t>55,00</w:t>
            </w:r>
          </w:p>
        </w:tc>
      </w:tr>
      <w:tr w:rsidR="00E21842" w:rsidRPr="005C3ADC" w:rsidTr="001354D7">
        <w:trPr>
          <w:gridBefore w:val="1"/>
          <w:wBefore w:w="10" w:type="dxa"/>
          <w:trHeight w:val="210"/>
          <w:jc w:val="center"/>
        </w:trPr>
        <w:tc>
          <w:tcPr>
            <w:tcW w:w="6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widowControl w:val="0"/>
              <w:autoSpaceDE w:val="0"/>
              <w:ind w:left="58" w:right="59"/>
              <w:jc w:val="both"/>
              <w:rPr>
                <w:szCs w:val="28"/>
              </w:rPr>
            </w:pPr>
            <w:r w:rsidRPr="005C3ADC">
              <w:rPr>
                <w:szCs w:val="28"/>
              </w:rPr>
              <w:t>Мероприятие 5.2.1. Проведение акций, приуроченных к памятным датам и событиям.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ind w:left="83" w:right="26"/>
              <w:rPr>
                <w:szCs w:val="28"/>
              </w:rPr>
            </w:pPr>
            <w:r w:rsidRPr="005C3ADC">
              <w:rPr>
                <w:szCs w:val="28"/>
              </w:rPr>
              <w:t>Администрация Кочевского муниципального округа (для МБУК «Кочевский ЦРК»)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widowControl w:val="0"/>
              <w:autoSpaceDE w:val="0"/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10,00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10,00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10,00</w:t>
            </w:r>
          </w:p>
        </w:tc>
      </w:tr>
      <w:tr w:rsidR="00E21842" w:rsidRPr="005C3ADC" w:rsidTr="001354D7">
        <w:trPr>
          <w:gridBefore w:val="1"/>
          <w:wBefore w:w="10" w:type="dxa"/>
          <w:trHeight w:val="210"/>
          <w:jc w:val="center"/>
        </w:trPr>
        <w:tc>
          <w:tcPr>
            <w:tcW w:w="6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widowControl w:val="0"/>
              <w:autoSpaceDE w:val="0"/>
              <w:ind w:left="58" w:right="59"/>
              <w:jc w:val="both"/>
              <w:rPr>
                <w:szCs w:val="28"/>
              </w:rPr>
            </w:pPr>
            <w:r w:rsidRPr="005C3ADC">
              <w:rPr>
                <w:szCs w:val="28"/>
              </w:rPr>
              <w:t>Мероприятие 5.2.2. Вечер-чествование «Люди доброй воли», посвященный Международному Дню добровольца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ind w:left="83" w:right="26"/>
              <w:rPr>
                <w:szCs w:val="28"/>
              </w:rPr>
            </w:pPr>
            <w:r w:rsidRPr="005C3ADC">
              <w:rPr>
                <w:szCs w:val="28"/>
              </w:rPr>
              <w:t>Администрация Кочевского муниципального округа (для МБУК «Кочевский ЦРК»)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widowControl w:val="0"/>
              <w:autoSpaceDE w:val="0"/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10,00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10,00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10,00</w:t>
            </w:r>
          </w:p>
        </w:tc>
      </w:tr>
      <w:tr w:rsidR="00E21842" w:rsidRPr="005C3ADC" w:rsidTr="001354D7">
        <w:trPr>
          <w:gridBefore w:val="1"/>
          <w:wBefore w:w="10" w:type="dxa"/>
          <w:trHeight w:val="210"/>
          <w:jc w:val="center"/>
        </w:trPr>
        <w:tc>
          <w:tcPr>
            <w:tcW w:w="6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widowControl w:val="0"/>
              <w:autoSpaceDE w:val="0"/>
              <w:ind w:left="58" w:right="59"/>
              <w:jc w:val="both"/>
              <w:rPr>
                <w:szCs w:val="28"/>
              </w:rPr>
            </w:pPr>
            <w:r w:rsidRPr="005C3ADC">
              <w:rPr>
                <w:szCs w:val="28"/>
              </w:rPr>
              <w:t>Мероприятие 5.2.3. Форум для добровольцев и добровольческих объединений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ind w:left="83" w:right="26"/>
              <w:rPr>
                <w:szCs w:val="28"/>
              </w:rPr>
            </w:pPr>
            <w:r w:rsidRPr="005C3ADC">
              <w:rPr>
                <w:szCs w:val="28"/>
              </w:rPr>
              <w:t>Администрация Кочевского муниципального округа (для МБУК «Кочевский ЦРК»)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widowControl w:val="0"/>
              <w:autoSpaceDE w:val="0"/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10,00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10,00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10,00</w:t>
            </w:r>
          </w:p>
        </w:tc>
      </w:tr>
      <w:tr w:rsidR="00E21842" w:rsidRPr="005C3ADC" w:rsidTr="001354D7">
        <w:trPr>
          <w:gridBefore w:val="1"/>
          <w:wBefore w:w="10" w:type="dxa"/>
          <w:trHeight w:val="210"/>
          <w:jc w:val="center"/>
        </w:trPr>
        <w:tc>
          <w:tcPr>
            <w:tcW w:w="6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widowControl w:val="0"/>
              <w:autoSpaceDE w:val="0"/>
              <w:ind w:left="58" w:right="59"/>
              <w:jc w:val="both"/>
              <w:rPr>
                <w:szCs w:val="28"/>
              </w:rPr>
            </w:pPr>
            <w:r w:rsidRPr="005C3ADC">
              <w:rPr>
                <w:szCs w:val="28"/>
              </w:rPr>
              <w:lastRenderedPageBreak/>
              <w:t>Мероприятие 5.2.4. «Проведение конкурса молодежных добровольческих инициатив»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ind w:left="83" w:right="26"/>
              <w:rPr>
                <w:szCs w:val="28"/>
              </w:rPr>
            </w:pPr>
            <w:r w:rsidRPr="005C3ADC">
              <w:rPr>
                <w:szCs w:val="28"/>
              </w:rPr>
              <w:t>Администрация Кочевского муниципального округа (для МБУК «Кочевский ЦРК»)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widowControl w:val="0"/>
              <w:autoSpaceDE w:val="0"/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25,00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25,00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25,00</w:t>
            </w:r>
          </w:p>
        </w:tc>
      </w:tr>
      <w:tr w:rsidR="00E21842" w:rsidRPr="005C3ADC" w:rsidTr="001354D7">
        <w:trPr>
          <w:gridBefore w:val="1"/>
          <w:wBefore w:w="10" w:type="dxa"/>
          <w:trHeight w:val="210"/>
          <w:jc w:val="center"/>
        </w:trPr>
        <w:tc>
          <w:tcPr>
            <w:tcW w:w="6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widowControl w:val="0"/>
              <w:autoSpaceDE w:val="0"/>
              <w:ind w:right="59"/>
              <w:rPr>
                <w:szCs w:val="28"/>
              </w:rPr>
            </w:pPr>
            <w:r w:rsidRPr="005C3ADC">
              <w:rPr>
                <w:szCs w:val="28"/>
                <w:u w:val="single"/>
              </w:rPr>
              <w:t>Основное мероприятие 5.3.</w:t>
            </w:r>
            <w:r w:rsidRPr="005C3ADC">
              <w:rPr>
                <w:szCs w:val="28"/>
              </w:rPr>
              <w:t xml:space="preserve"> Развитие инфраструктуры культурной деятельности 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13506B">
            <w:pPr>
              <w:ind w:left="83" w:right="26"/>
              <w:rPr>
                <w:szCs w:val="28"/>
              </w:rPr>
            </w:pPr>
            <w:r w:rsidRPr="005C3ADC">
              <w:rPr>
                <w:szCs w:val="28"/>
              </w:rPr>
              <w:t xml:space="preserve">Администрация Кочевского муниципального округа (для МБУК «Кочевский </w:t>
            </w:r>
            <w:r w:rsidR="0013506B" w:rsidRPr="005C3ADC">
              <w:rPr>
                <w:szCs w:val="28"/>
              </w:rPr>
              <w:t>ЦРК</w:t>
            </w:r>
            <w:r w:rsidRPr="005C3ADC">
              <w:rPr>
                <w:szCs w:val="28"/>
              </w:rPr>
              <w:t>»)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1842" w:rsidRPr="005C3ADC" w:rsidRDefault="0013506B" w:rsidP="00E21842">
            <w:pPr>
              <w:widowControl w:val="0"/>
              <w:autoSpaceDE w:val="0"/>
              <w:jc w:val="center"/>
              <w:rPr>
                <w:b/>
                <w:szCs w:val="28"/>
              </w:rPr>
            </w:pPr>
            <w:r w:rsidRPr="005C3ADC">
              <w:rPr>
                <w:b/>
                <w:szCs w:val="28"/>
              </w:rPr>
              <w:t>0</w:t>
            </w:r>
            <w:r w:rsidR="00E21842" w:rsidRPr="005C3ADC">
              <w:rPr>
                <w:b/>
                <w:szCs w:val="28"/>
              </w:rPr>
              <w:t>0,00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jc w:val="center"/>
              <w:rPr>
                <w:b/>
                <w:szCs w:val="28"/>
              </w:rPr>
            </w:pPr>
            <w:r w:rsidRPr="005C3ADC">
              <w:rPr>
                <w:b/>
                <w:szCs w:val="28"/>
              </w:rPr>
              <w:t>80,00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jc w:val="center"/>
              <w:rPr>
                <w:b/>
                <w:szCs w:val="28"/>
              </w:rPr>
            </w:pPr>
            <w:r w:rsidRPr="005C3ADC">
              <w:rPr>
                <w:b/>
                <w:szCs w:val="28"/>
              </w:rPr>
              <w:t>80,00</w:t>
            </w:r>
          </w:p>
        </w:tc>
      </w:tr>
      <w:tr w:rsidR="00E21842" w:rsidRPr="005C3ADC" w:rsidTr="001354D7">
        <w:trPr>
          <w:gridBefore w:val="1"/>
          <w:wBefore w:w="10" w:type="dxa"/>
          <w:trHeight w:val="210"/>
          <w:jc w:val="center"/>
        </w:trPr>
        <w:tc>
          <w:tcPr>
            <w:tcW w:w="6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widowControl w:val="0"/>
              <w:autoSpaceDE w:val="0"/>
              <w:ind w:left="58" w:right="59"/>
              <w:jc w:val="both"/>
              <w:rPr>
                <w:szCs w:val="28"/>
              </w:rPr>
            </w:pPr>
            <w:r w:rsidRPr="005C3ADC">
              <w:rPr>
                <w:szCs w:val="28"/>
              </w:rPr>
              <w:t>Мероприятие 5.3.1. Проведение мероприятий для популяризации Музея репрессированных в с. Юксеево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13506B">
            <w:pPr>
              <w:ind w:left="83" w:right="26"/>
              <w:rPr>
                <w:szCs w:val="28"/>
              </w:rPr>
            </w:pPr>
            <w:r w:rsidRPr="005C3ADC">
              <w:rPr>
                <w:szCs w:val="28"/>
              </w:rPr>
              <w:t xml:space="preserve">Администрация Кочевского муниципального округа (для МБУК «Кочевский </w:t>
            </w:r>
            <w:r w:rsidR="0013506B" w:rsidRPr="005C3ADC">
              <w:rPr>
                <w:szCs w:val="28"/>
              </w:rPr>
              <w:t>ЦРК</w:t>
            </w:r>
            <w:r w:rsidRPr="005C3ADC">
              <w:rPr>
                <w:szCs w:val="28"/>
              </w:rPr>
              <w:t>»)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1842" w:rsidRPr="005C3ADC" w:rsidRDefault="0013506B" w:rsidP="00E21842">
            <w:pPr>
              <w:widowControl w:val="0"/>
              <w:autoSpaceDE w:val="0"/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0</w:t>
            </w:r>
            <w:r w:rsidR="00E21842" w:rsidRPr="005C3ADC">
              <w:rPr>
                <w:szCs w:val="28"/>
              </w:rPr>
              <w:t>0,00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20,00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20,00</w:t>
            </w:r>
          </w:p>
        </w:tc>
      </w:tr>
      <w:tr w:rsidR="00E21842" w:rsidRPr="005C3ADC" w:rsidTr="001354D7">
        <w:trPr>
          <w:gridBefore w:val="1"/>
          <w:wBefore w:w="10" w:type="dxa"/>
          <w:trHeight w:val="210"/>
          <w:jc w:val="center"/>
        </w:trPr>
        <w:tc>
          <w:tcPr>
            <w:tcW w:w="6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widowControl w:val="0"/>
              <w:autoSpaceDE w:val="0"/>
              <w:ind w:left="58" w:right="59"/>
              <w:jc w:val="both"/>
              <w:rPr>
                <w:szCs w:val="28"/>
                <w:u w:val="single"/>
              </w:rPr>
            </w:pPr>
            <w:r w:rsidRPr="005C3ADC">
              <w:rPr>
                <w:szCs w:val="28"/>
              </w:rPr>
              <w:t>Мероприятие 5.3.2. Проведение мероприятий для популяризации Парка деревянных скульптур Е.Ф. Утробина в д. Пармайлово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13506B">
            <w:pPr>
              <w:ind w:left="83" w:right="26"/>
              <w:rPr>
                <w:szCs w:val="28"/>
              </w:rPr>
            </w:pPr>
            <w:r w:rsidRPr="005C3ADC">
              <w:rPr>
                <w:szCs w:val="28"/>
              </w:rPr>
              <w:t xml:space="preserve">Администрация Кочевского муниципального округа (для МБУК «Кочевский </w:t>
            </w:r>
            <w:r w:rsidR="0013506B" w:rsidRPr="005C3ADC">
              <w:rPr>
                <w:szCs w:val="28"/>
              </w:rPr>
              <w:t>ЦРК</w:t>
            </w:r>
            <w:r w:rsidRPr="005C3ADC">
              <w:rPr>
                <w:szCs w:val="28"/>
              </w:rPr>
              <w:t>»)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1842" w:rsidRPr="005C3ADC" w:rsidRDefault="0013506B" w:rsidP="00E21842">
            <w:pPr>
              <w:widowControl w:val="0"/>
              <w:autoSpaceDE w:val="0"/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0,00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60,00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60,00</w:t>
            </w:r>
          </w:p>
        </w:tc>
      </w:tr>
      <w:tr w:rsidR="00E21842" w:rsidRPr="005C3ADC" w:rsidTr="001354D7">
        <w:trPr>
          <w:gridBefore w:val="1"/>
          <w:wBefore w:w="10" w:type="dxa"/>
          <w:trHeight w:val="210"/>
          <w:jc w:val="center"/>
        </w:trPr>
        <w:tc>
          <w:tcPr>
            <w:tcW w:w="6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widowControl w:val="0"/>
              <w:autoSpaceDE w:val="0"/>
              <w:ind w:left="58" w:right="59"/>
              <w:jc w:val="both"/>
              <w:rPr>
                <w:szCs w:val="28"/>
              </w:rPr>
            </w:pPr>
            <w:r w:rsidRPr="005C3ADC">
              <w:rPr>
                <w:szCs w:val="28"/>
              </w:rPr>
              <w:t>Мероприятие 5.3.3. Участие в проекте на софинасирование мероприятий по благоустройству для популяризации Парка деревянных скульптур Е.Ф. Утробина в д. Пармайлово</w:t>
            </w:r>
          </w:p>
        </w:tc>
        <w:tc>
          <w:tcPr>
            <w:tcW w:w="39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13506B">
            <w:pPr>
              <w:ind w:left="83" w:right="26"/>
              <w:rPr>
                <w:szCs w:val="28"/>
              </w:rPr>
            </w:pPr>
            <w:r w:rsidRPr="005C3ADC">
              <w:rPr>
                <w:szCs w:val="28"/>
              </w:rPr>
              <w:t xml:space="preserve">Администрация Кочевского муниципального округа (для МБУК «Кочевский </w:t>
            </w:r>
            <w:r w:rsidR="0013506B" w:rsidRPr="005C3ADC">
              <w:rPr>
                <w:szCs w:val="28"/>
              </w:rPr>
              <w:t>ЦРК</w:t>
            </w:r>
            <w:r w:rsidRPr="005C3ADC">
              <w:rPr>
                <w:szCs w:val="28"/>
              </w:rPr>
              <w:t>»)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widowControl w:val="0"/>
              <w:autoSpaceDE w:val="0"/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00,00</w:t>
            </w:r>
          </w:p>
        </w:tc>
        <w:tc>
          <w:tcPr>
            <w:tcW w:w="15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0,00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1842" w:rsidRPr="005C3ADC" w:rsidRDefault="00E21842" w:rsidP="00E21842">
            <w:pPr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0,00</w:t>
            </w:r>
          </w:p>
        </w:tc>
      </w:tr>
    </w:tbl>
    <w:p w:rsidR="00E15083" w:rsidRPr="005C3ADC" w:rsidRDefault="00E15083" w:rsidP="00E15083">
      <w:pPr>
        <w:widowControl w:val="0"/>
        <w:autoSpaceDE w:val="0"/>
        <w:ind w:firstLine="540"/>
        <w:jc w:val="both"/>
        <w:rPr>
          <w:szCs w:val="28"/>
        </w:rPr>
      </w:pPr>
    </w:p>
    <w:p w:rsidR="00E15083" w:rsidRPr="005C3ADC" w:rsidRDefault="00E15083" w:rsidP="00E15083">
      <w:pPr>
        <w:widowControl w:val="0"/>
        <w:autoSpaceDE w:val="0"/>
        <w:ind w:firstLine="540"/>
        <w:jc w:val="both"/>
        <w:rPr>
          <w:szCs w:val="28"/>
        </w:rPr>
      </w:pPr>
    </w:p>
    <w:p w:rsidR="0077655E" w:rsidRPr="005C3ADC" w:rsidRDefault="00E15083" w:rsidP="00E15083">
      <w:pPr>
        <w:widowControl w:val="0"/>
        <w:autoSpaceDE w:val="0"/>
        <w:ind w:firstLine="540"/>
        <w:jc w:val="both"/>
        <w:rPr>
          <w:szCs w:val="28"/>
        </w:rPr>
        <w:sectPr w:rsidR="0077655E" w:rsidRPr="005C3ADC" w:rsidSect="00710B5A">
          <w:pgSz w:w="16838" w:h="11906" w:orient="landscape" w:code="9"/>
          <w:pgMar w:top="1134" w:right="1134" w:bottom="567" w:left="1134" w:header="720" w:footer="720" w:gutter="0"/>
          <w:cols w:space="708"/>
          <w:docGrid w:linePitch="360"/>
        </w:sectPr>
      </w:pPr>
      <w:r w:rsidRPr="005C3ADC">
        <w:rPr>
          <w:szCs w:val="28"/>
        </w:rPr>
        <w:t>&lt;1&gt; Представленные расходы подлежат ежегодному уточнению при формировании бюджета на очередной ф</w:t>
      </w:r>
      <w:r w:rsidR="00BC5174" w:rsidRPr="005C3ADC">
        <w:rPr>
          <w:szCs w:val="28"/>
        </w:rPr>
        <w:t>инансовый год и плановый период</w:t>
      </w:r>
    </w:p>
    <w:p w:rsidR="002C5108" w:rsidRPr="005C3ADC" w:rsidRDefault="002C5108" w:rsidP="002C5108">
      <w:pPr>
        <w:tabs>
          <w:tab w:val="left" w:pos="2085"/>
        </w:tabs>
        <w:jc w:val="right"/>
        <w:rPr>
          <w:szCs w:val="28"/>
          <w:lang w:eastAsia="zh-CN"/>
        </w:rPr>
      </w:pPr>
      <w:r w:rsidRPr="005C3ADC">
        <w:rPr>
          <w:szCs w:val="28"/>
          <w:lang w:eastAsia="zh-CN"/>
        </w:rPr>
        <w:lastRenderedPageBreak/>
        <w:t>Приложение 2</w:t>
      </w:r>
    </w:p>
    <w:p w:rsidR="002C5108" w:rsidRPr="005C3ADC" w:rsidRDefault="002C5108" w:rsidP="002C5108">
      <w:pPr>
        <w:tabs>
          <w:tab w:val="left" w:pos="2085"/>
        </w:tabs>
        <w:jc w:val="right"/>
        <w:rPr>
          <w:szCs w:val="28"/>
          <w:lang w:eastAsia="zh-CN"/>
        </w:rPr>
      </w:pPr>
      <w:r w:rsidRPr="005C3ADC">
        <w:rPr>
          <w:szCs w:val="28"/>
          <w:lang w:eastAsia="zh-CN"/>
        </w:rPr>
        <w:t xml:space="preserve">к Постановлению администрации </w:t>
      </w:r>
    </w:p>
    <w:p w:rsidR="002C5108" w:rsidRPr="005C3ADC" w:rsidRDefault="002C5108" w:rsidP="002C5108">
      <w:pPr>
        <w:tabs>
          <w:tab w:val="left" w:pos="2085"/>
        </w:tabs>
        <w:jc w:val="right"/>
        <w:rPr>
          <w:szCs w:val="28"/>
          <w:lang w:eastAsia="zh-CN"/>
        </w:rPr>
      </w:pPr>
      <w:r w:rsidRPr="005C3ADC">
        <w:rPr>
          <w:szCs w:val="28"/>
          <w:lang w:eastAsia="zh-CN"/>
        </w:rPr>
        <w:t>Кочевского муниципального округа Пермского края</w:t>
      </w:r>
    </w:p>
    <w:p w:rsidR="002C5108" w:rsidRPr="005C3ADC" w:rsidRDefault="005A3880" w:rsidP="002C5108">
      <w:pPr>
        <w:tabs>
          <w:tab w:val="left" w:pos="6379"/>
        </w:tabs>
        <w:jc w:val="right"/>
        <w:rPr>
          <w:szCs w:val="28"/>
        </w:rPr>
      </w:pPr>
      <w:r>
        <w:rPr>
          <w:szCs w:val="28"/>
        </w:rPr>
        <w:t>от 00.00</w:t>
      </w:r>
      <w:bookmarkStart w:id="0" w:name="_GoBack"/>
      <w:bookmarkEnd w:id="0"/>
      <w:r w:rsidR="002C5108" w:rsidRPr="005C3ADC">
        <w:rPr>
          <w:szCs w:val="28"/>
        </w:rPr>
        <w:t>.2022 № 000-293-01-01</w:t>
      </w:r>
    </w:p>
    <w:p w:rsidR="002C5108" w:rsidRPr="005C3ADC" w:rsidRDefault="002C5108" w:rsidP="002C5108">
      <w:pPr>
        <w:widowControl w:val="0"/>
        <w:autoSpaceDE w:val="0"/>
        <w:ind w:firstLine="540"/>
        <w:jc w:val="right"/>
        <w:rPr>
          <w:szCs w:val="28"/>
        </w:rPr>
      </w:pPr>
    </w:p>
    <w:p w:rsidR="002C5108" w:rsidRPr="005C3ADC" w:rsidRDefault="002C5108" w:rsidP="002C5108">
      <w:pPr>
        <w:widowControl w:val="0"/>
        <w:autoSpaceDE w:val="0"/>
        <w:ind w:firstLine="540"/>
        <w:jc w:val="right"/>
        <w:rPr>
          <w:b/>
          <w:szCs w:val="28"/>
        </w:rPr>
      </w:pPr>
      <w:r w:rsidRPr="005C3ADC">
        <w:rPr>
          <w:szCs w:val="28"/>
        </w:rPr>
        <w:t>Приложение 8 к Программе</w:t>
      </w:r>
    </w:p>
    <w:p w:rsidR="002C5108" w:rsidRPr="005C3ADC" w:rsidRDefault="002C5108" w:rsidP="002C5108">
      <w:pPr>
        <w:widowControl w:val="0"/>
        <w:autoSpaceDE w:val="0"/>
        <w:ind w:firstLine="540"/>
        <w:jc w:val="right"/>
        <w:rPr>
          <w:b/>
          <w:szCs w:val="28"/>
        </w:rPr>
      </w:pPr>
    </w:p>
    <w:p w:rsidR="002C5108" w:rsidRPr="005C3ADC" w:rsidRDefault="002C5108" w:rsidP="002C5108">
      <w:pPr>
        <w:widowControl w:val="0"/>
        <w:autoSpaceDE w:val="0"/>
        <w:spacing w:line="280" w:lineRule="exact"/>
        <w:ind w:firstLine="540"/>
        <w:jc w:val="center"/>
        <w:rPr>
          <w:b/>
          <w:szCs w:val="28"/>
        </w:rPr>
      </w:pPr>
      <w:r w:rsidRPr="005C3ADC">
        <w:rPr>
          <w:b/>
          <w:szCs w:val="28"/>
        </w:rPr>
        <w:t>Финансовое обеспечение реализации муниципальной программы</w:t>
      </w:r>
    </w:p>
    <w:p w:rsidR="002C5108" w:rsidRPr="005C3ADC" w:rsidRDefault="002C5108" w:rsidP="002C5108">
      <w:pPr>
        <w:pStyle w:val="af"/>
        <w:spacing w:line="280" w:lineRule="exact"/>
        <w:ind w:right="-308"/>
        <w:jc w:val="center"/>
        <w:rPr>
          <w:b/>
          <w:szCs w:val="28"/>
        </w:rPr>
      </w:pPr>
      <w:r w:rsidRPr="005C3ADC">
        <w:rPr>
          <w:b/>
          <w:szCs w:val="28"/>
        </w:rPr>
        <w:t xml:space="preserve"> «Развитие культуры, физической культуры и спорта, молодежной политики и туризма</w:t>
      </w:r>
    </w:p>
    <w:p w:rsidR="002C5108" w:rsidRPr="005C3ADC" w:rsidRDefault="002C5108" w:rsidP="002C5108">
      <w:pPr>
        <w:pStyle w:val="af"/>
        <w:spacing w:line="280" w:lineRule="exact"/>
        <w:ind w:right="-308"/>
        <w:jc w:val="center"/>
        <w:rPr>
          <w:b/>
          <w:szCs w:val="28"/>
        </w:rPr>
      </w:pPr>
      <w:r w:rsidRPr="005C3ADC">
        <w:rPr>
          <w:b/>
          <w:szCs w:val="28"/>
        </w:rPr>
        <w:t xml:space="preserve"> в Кочевском муниципальном округе» </w:t>
      </w:r>
    </w:p>
    <w:p w:rsidR="002C5108" w:rsidRPr="005C3ADC" w:rsidRDefault="002C5108" w:rsidP="002C5108">
      <w:pPr>
        <w:pStyle w:val="af"/>
        <w:spacing w:line="280" w:lineRule="exact"/>
        <w:ind w:right="-308"/>
        <w:jc w:val="center"/>
        <w:rPr>
          <w:b/>
          <w:szCs w:val="28"/>
        </w:rPr>
      </w:pPr>
      <w:r w:rsidRPr="005C3ADC">
        <w:rPr>
          <w:b/>
          <w:szCs w:val="28"/>
        </w:rPr>
        <w:t xml:space="preserve">за счет средств бюджета Пермского края </w:t>
      </w:r>
    </w:p>
    <w:tbl>
      <w:tblPr>
        <w:tblW w:w="15119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147"/>
        <w:gridCol w:w="7503"/>
        <w:gridCol w:w="10"/>
        <w:gridCol w:w="3675"/>
        <w:gridCol w:w="11"/>
        <w:gridCol w:w="1217"/>
        <w:gridCol w:w="48"/>
        <w:gridCol w:w="1134"/>
        <w:gridCol w:w="93"/>
        <w:gridCol w:w="1105"/>
        <w:gridCol w:w="176"/>
      </w:tblGrid>
      <w:tr w:rsidR="002C5108" w:rsidRPr="005C3ADC" w:rsidTr="002C5108">
        <w:trPr>
          <w:gridBefore w:val="1"/>
          <w:wBefore w:w="147" w:type="dxa"/>
        </w:trPr>
        <w:tc>
          <w:tcPr>
            <w:tcW w:w="751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C5108" w:rsidRPr="005C3ADC" w:rsidRDefault="002C5108" w:rsidP="002C5108">
            <w:pPr>
              <w:widowControl w:val="0"/>
              <w:autoSpaceDE w:val="0"/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Наименование муниципальной программы, подпрограммы, основного мероприятия, мероприятия</w:t>
            </w:r>
          </w:p>
        </w:tc>
        <w:tc>
          <w:tcPr>
            <w:tcW w:w="368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C5108" w:rsidRPr="005C3ADC" w:rsidRDefault="002C5108" w:rsidP="002C5108">
            <w:pPr>
              <w:widowControl w:val="0"/>
              <w:autoSpaceDE w:val="0"/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Ответственный исполнитель, соисполнители, участники (ГРБС)</w:t>
            </w:r>
          </w:p>
        </w:tc>
        <w:tc>
          <w:tcPr>
            <w:tcW w:w="377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5108" w:rsidRPr="005C3ADC" w:rsidRDefault="002C5108" w:rsidP="002C5108">
            <w:pPr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Расходы &lt;1&gt; (тыс. руб.)</w:t>
            </w:r>
          </w:p>
        </w:tc>
      </w:tr>
      <w:tr w:rsidR="002C5108" w:rsidRPr="005C3ADC" w:rsidTr="002C5108">
        <w:trPr>
          <w:gridBefore w:val="1"/>
          <w:wBefore w:w="147" w:type="dxa"/>
        </w:trPr>
        <w:tc>
          <w:tcPr>
            <w:tcW w:w="7513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C5108" w:rsidRPr="005C3ADC" w:rsidRDefault="002C5108" w:rsidP="002C5108">
            <w:pPr>
              <w:widowControl w:val="0"/>
              <w:autoSpaceDE w:val="0"/>
              <w:snapToGrid w:val="0"/>
              <w:jc w:val="center"/>
              <w:rPr>
                <w:szCs w:val="28"/>
              </w:rPr>
            </w:pPr>
          </w:p>
        </w:tc>
        <w:tc>
          <w:tcPr>
            <w:tcW w:w="368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C5108" w:rsidRPr="005C3ADC" w:rsidRDefault="002C5108" w:rsidP="002C5108">
            <w:pPr>
              <w:widowControl w:val="0"/>
              <w:autoSpaceDE w:val="0"/>
              <w:snapToGrid w:val="0"/>
              <w:jc w:val="center"/>
              <w:rPr>
                <w:szCs w:val="28"/>
              </w:rPr>
            </w:pPr>
          </w:p>
        </w:tc>
        <w:tc>
          <w:tcPr>
            <w:tcW w:w="1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C5108" w:rsidRPr="005C3ADC" w:rsidRDefault="002C5108" w:rsidP="002C5108">
            <w:pPr>
              <w:widowControl w:val="0"/>
              <w:autoSpaceDE w:val="0"/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2022 год</w:t>
            </w:r>
          </w:p>
        </w:tc>
        <w:tc>
          <w:tcPr>
            <w:tcW w:w="12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C5108" w:rsidRPr="005C3ADC" w:rsidRDefault="002C5108" w:rsidP="002C5108">
            <w:pPr>
              <w:widowControl w:val="0"/>
              <w:autoSpaceDE w:val="0"/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2023 год</w:t>
            </w:r>
          </w:p>
        </w:tc>
        <w:tc>
          <w:tcPr>
            <w:tcW w:w="12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5108" w:rsidRPr="005C3ADC" w:rsidRDefault="002C5108" w:rsidP="002C5108">
            <w:pPr>
              <w:widowControl w:val="0"/>
              <w:autoSpaceDE w:val="0"/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2024 год</w:t>
            </w:r>
          </w:p>
        </w:tc>
      </w:tr>
      <w:tr w:rsidR="002C5108" w:rsidRPr="005C3ADC" w:rsidTr="002C5108">
        <w:trPr>
          <w:gridBefore w:val="1"/>
          <w:wBefore w:w="147" w:type="dxa"/>
          <w:trHeight w:val="220"/>
        </w:trPr>
        <w:tc>
          <w:tcPr>
            <w:tcW w:w="75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C5108" w:rsidRPr="005C3ADC" w:rsidRDefault="002C5108" w:rsidP="002C5108">
            <w:pPr>
              <w:widowControl w:val="0"/>
              <w:autoSpaceDE w:val="0"/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1</w:t>
            </w:r>
          </w:p>
        </w:tc>
        <w:tc>
          <w:tcPr>
            <w:tcW w:w="36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C5108" w:rsidRPr="005C3ADC" w:rsidRDefault="002C5108" w:rsidP="002C5108">
            <w:pPr>
              <w:widowControl w:val="0"/>
              <w:autoSpaceDE w:val="0"/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2</w:t>
            </w:r>
          </w:p>
        </w:tc>
        <w:tc>
          <w:tcPr>
            <w:tcW w:w="1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C5108" w:rsidRPr="005C3ADC" w:rsidRDefault="002C5108" w:rsidP="002C5108">
            <w:pPr>
              <w:widowControl w:val="0"/>
              <w:autoSpaceDE w:val="0"/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3</w:t>
            </w:r>
          </w:p>
        </w:tc>
        <w:tc>
          <w:tcPr>
            <w:tcW w:w="12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C5108" w:rsidRPr="005C3ADC" w:rsidRDefault="002C5108" w:rsidP="002C5108">
            <w:pPr>
              <w:widowControl w:val="0"/>
              <w:autoSpaceDE w:val="0"/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4</w:t>
            </w:r>
          </w:p>
        </w:tc>
        <w:tc>
          <w:tcPr>
            <w:tcW w:w="12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5108" w:rsidRPr="005C3ADC" w:rsidRDefault="002C5108" w:rsidP="002C5108">
            <w:pPr>
              <w:widowControl w:val="0"/>
              <w:autoSpaceDE w:val="0"/>
              <w:jc w:val="center"/>
              <w:rPr>
                <w:b/>
                <w:szCs w:val="28"/>
              </w:rPr>
            </w:pPr>
            <w:r w:rsidRPr="005C3ADC">
              <w:rPr>
                <w:szCs w:val="28"/>
              </w:rPr>
              <w:t>5</w:t>
            </w:r>
          </w:p>
        </w:tc>
      </w:tr>
      <w:tr w:rsidR="002C5108" w:rsidRPr="005C3ADC" w:rsidTr="002C5108">
        <w:trPr>
          <w:gridBefore w:val="1"/>
          <w:wBefore w:w="147" w:type="dxa"/>
          <w:trHeight w:val="156"/>
        </w:trPr>
        <w:tc>
          <w:tcPr>
            <w:tcW w:w="751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2C5108" w:rsidRPr="005C3ADC" w:rsidRDefault="002C5108" w:rsidP="002C5108">
            <w:pPr>
              <w:widowControl w:val="0"/>
              <w:autoSpaceDE w:val="0"/>
              <w:spacing w:line="280" w:lineRule="exact"/>
              <w:rPr>
                <w:b/>
                <w:szCs w:val="28"/>
              </w:rPr>
            </w:pPr>
            <w:r w:rsidRPr="005C3ADC">
              <w:rPr>
                <w:b/>
                <w:szCs w:val="28"/>
              </w:rPr>
              <w:t>Муниципальная программа «Развитие культуры, физической культуры и спорта, молодежной политики и туризма в Кочевском муниципальном округе»</w:t>
            </w:r>
          </w:p>
        </w:tc>
        <w:tc>
          <w:tcPr>
            <w:tcW w:w="36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C5108" w:rsidRPr="005C3ADC" w:rsidRDefault="002C5108" w:rsidP="002C5108">
            <w:pPr>
              <w:widowControl w:val="0"/>
              <w:autoSpaceDE w:val="0"/>
              <w:spacing w:line="280" w:lineRule="exact"/>
              <w:rPr>
                <w:b/>
                <w:szCs w:val="28"/>
              </w:rPr>
            </w:pPr>
            <w:r w:rsidRPr="005C3ADC">
              <w:rPr>
                <w:b/>
                <w:szCs w:val="28"/>
              </w:rPr>
              <w:t>всего</w:t>
            </w:r>
          </w:p>
        </w:tc>
        <w:tc>
          <w:tcPr>
            <w:tcW w:w="1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C5108" w:rsidRPr="005C3ADC" w:rsidRDefault="002C5108" w:rsidP="002C5108">
            <w:pPr>
              <w:widowControl w:val="0"/>
              <w:autoSpaceDE w:val="0"/>
              <w:spacing w:line="280" w:lineRule="exact"/>
              <w:jc w:val="center"/>
              <w:rPr>
                <w:b/>
                <w:szCs w:val="28"/>
              </w:rPr>
            </w:pPr>
            <w:r w:rsidRPr="005C3ADC">
              <w:rPr>
                <w:b/>
                <w:szCs w:val="28"/>
              </w:rPr>
              <w:t>555,71</w:t>
            </w:r>
          </w:p>
        </w:tc>
        <w:tc>
          <w:tcPr>
            <w:tcW w:w="12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C5108" w:rsidRPr="005C3ADC" w:rsidRDefault="003A370A" w:rsidP="002C5108">
            <w:pPr>
              <w:widowControl w:val="0"/>
              <w:autoSpaceDE w:val="0"/>
              <w:spacing w:line="280" w:lineRule="exact"/>
              <w:jc w:val="center"/>
              <w:rPr>
                <w:b/>
                <w:szCs w:val="28"/>
              </w:rPr>
            </w:pPr>
            <w:r w:rsidRPr="005C3ADC">
              <w:rPr>
                <w:b/>
                <w:szCs w:val="28"/>
              </w:rPr>
              <w:t>1 307</w:t>
            </w:r>
            <w:r w:rsidR="002C5108" w:rsidRPr="005C3ADC">
              <w:rPr>
                <w:b/>
                <w:szCs w:val="28"/>
              </w:rPr>
              <w:t>,00</w:t>
            </w:r>
          </w:p>
        </w:tc>
        <w:tc>
          <w:tcPr>
            <w:tcW w:w="12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5108" w:rsidRPr="005C3ADC" w:rsidRDefault="002C5108" w:rsidP="002C5108">
            <w:pPr>
              <w:widowControl w:val="0"/>
              <w:autoSpaceDE w:val="0"/>
              <w:spacing w:line="280" w:lineRule="exact"/>
              <w:jc w:val="center"/>
              <w:rPr>
                <w:b/>
                <w:szCs w:val="28"/>
              </w:rPr>
            </w:pPr>
            <w:r w:rsidRPr="005C3ADC">
              <w:rPr>
                <w:b/>
                <w:szCs w:val="28"/>
              </w:rPr>
              <w:t>182,00</w:t>
            </w:r>
          </w:p>
        </w:tc>
      </w:tr>
      <w:tr w:rsidR="002C5108" w:rsidRPr="005C3ADC" w:rsidTr="002C5108">
        <w:trPr>
          <w:gridBefore w:val="1"/>
          <w:wBefore w:w="147" w:type="dxa"/>
        </w:trPr>
        <w:tc>
          <w:tcPr>
            <w:tcW w:w="7513" w:type="dxa"/>
            <w:gridSpan w:val="2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2C5108" w:rsidRPr="005C3ADC" w:rsidRDefault="002C5108" w:rsidP="002C5108">
            <w:pPr>
              <w:widowControl w:val="0"/>
              <w:autoSpaceDE w:val="0"/>
              <w:snapToGrid w:val="0"/>
              <w:spacing w:line="280" w:lineRule="exact"/>
              <w:jc w:val="center"/>
              <w:rPr>
                <w:b/>
                <w:szCs w:val="28"/>
              </w:rPr>
            </w:pPr>
          </w:p>
        </w:tc>
        <w:tc>
          <w:tcPr>
            <w:tcW w:w="36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C5108" w:rsidRPr="005C3ADC" w:rsidRDefault="002C5108" w:rsidP="002C5108">
            <w:pPr>
              <w:widowControl w:val="0"/>
              <w:autoSpaceDE w:val="0"/>
              <w:spacing w:line="280" w:lineRule="exact"/>
              <w:ind w:left="83" w:right="168"/>
              <w:rPr>
                <w:szCs w:val="28"/>
              </w:rPr>
            </w:pPr>
            <w:r w:rsidRPr="005C3ADC">
              <w:rPr>
                <w:szCs w:val="28"/>
              </w:rPr>
              <w:t>Администрация Кочевского муниципального округа (для МБУ ДО «Кочевская ДШИ»)</w:t>
            </w:r>
          </w:p>
        </w:tc>
        <w:tc>
          <w:tcPr>
            <w:tcW w:w="1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C5108" w:rsidRPr="005C3ADC" w:rsidRDefault="002C5108" w:rsidP="002C5108">
            <w:pPr>
              <w:widowControl w:val="0"/>
              <w:autoSpaceDE w:val="0"/>
              <w:spacing w:line="280" w:lineRule="exact"/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182,00</w:t>
            </w:r>
          </w:p>
        </w:tc>
        <w:tc>
          <w:tcPr>
            <w:tcW w:w="12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C5108" w:rsidRPr="005C3ADC" w:rsidRDefault="002C5108" w:rsidP="002C5108">
            <w:pPr>
              <w:widowControl w:val="0"/>
              <w:autoSpaceDE w:val="0"/>
              <w:spacing w:line="280" w:lineRule="exact"/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182,00</w:t>
            </w:r>
          </w:p>
        </w:tc>
        <w:tc>
          <w:tcPr>
            <w:tcW w:w="12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5108" w:rsidRPr="005C3ADC" w:rsidRDefault="002C5108" w:rsidP="002C5108">
            <w:pPr>
              <w:widowControl w:val="0"/>
              <w:autoSpaceDE w:val="0"/>
              <w:spacing w:line="280" w:lineRule="exact"/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182,00</w:t>
            </w:r>
          </w:p>
        </w:tc>
      </w:tr>
      <w:tr w:rsidR="002C5108" w:rsidRPr="005C3ADC" w:rsidTr="002C5108">
        <w:trPr>
          <w:gridBefore w:val="1"/>
          <w:wBefore w:w="147" w:type="dxa"/>
        </w:trPr>
        <w:tc>
          <w:tcPr>
            <w:tcW w:w="7513" w:type="dxa"/>
            <w:gridSpan w:val="2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2C5108" w:rsidRPr="005C3ADC" w:rsidRDefault="002C5108" w:rsidP="002C5108">
            <w:pPr>
              <w:widowControl w:val="0"/>
              <w:autoSpaceDE w:val="0"/>
              <w:snapToGrid w:val="0"/>
              <w:spacing w:line="280" w:lineRule="exact"/>
              <w:jc w:val="center"/>
              <w:rPr>
                <w:b/>
                <w:szCs w:val="28"/>
              </w:rPr>
            </w:pPr>
          </w:p>
        </w:tc>
        <w:tc>
          <w:tcPr>
            <w:tcW w:w="36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C5108" w:rsidRPr="005C3ADC" w:rsidRDefault="002C5108" w:rsidP="002C5108">
            <w:pPr>
              <w:widowControl w:val="0"/>
              <w:autoSpaceDE w:val="0"/>
              <w:spacing w:line="280" w:lineRule="exact"/>
              <w:ind w:left="83" w:right="168"/>
              <w:rPr>
                <w:szCs w:val="28"/>
              </w:rPr>
            </w:pPr>
            <w:r w:rsidRPr="005C3ADC">
              <w:rPr>
                <w:szCs w:val="28"/>
              </w:rPr>
              <w:t>Администрация Кочевского муниципального округа  (для МБУК «Кочевский МБЦ» и МБУК «Кочевский ЦРК»</w:t>
            </w:r>
          </w:p>
        </w:tc>
        <w:tc>
          <w:tcPr>
            <w:tcW w:w="1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C5108" w:rsidRPr="005C3ADC" w:rsidRDefault="002C5108" w:rsidP="002C5108">
            <w:pPr>
              <w:widowControl w:val="0"/>
              <w:autoSpaceDE w:val="0"/>
              <w:spacing w:line="280" w:lineRule="exact"/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13,16</w:t>
            </w:r>
          </w:p>
        </w:tc>
        <w:tc>
          <w:tcPr>
            <w:tcW w:w="12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C5108" w:rsidRPr="005C3ADC" w:rsidRDefault="002C5108" w:rsidP="002C5108">
            <w:pPr>
              <w:widowControl w:val="0"/>
              <w:autoSpaceDE w:val="0"/>
              <w:spacing w:line="280" w:lineRule="exact"/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0,00</w:t>
            </w:r>
          </w:p>
        </w:tc>
        <w:tc>
          <w:tcPr>
            <w:tcW w:w="12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5108" w:rsidRPr="005C3ADC" w:rsidRDefault="002C5108" w:rsidP="002C5108">
            <w:pPr>
              <w:widowControl w:val="0"/>
              <w:autoSpaceDE w:val="0"/>
              <w:spacing w:line="280" w:lineRule="exact"/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0,00</w:t>
            </w:r>
          </w:p>
        </w:tc>
      </w:tr>
      <w:tr w:rsidR="002C5108" w:rsidRPr="005C3ADC" w:rsidTr="002C5108">
        <w:trPr>
          <w:gridBefore w:val="1"/>
          <w:wBefore w:w="147" w:type="dxa"/>
        </w:trPr>
        <w:tc>
          <w:tcPr>
            <w:tcW w:w="7513" w:type="dxa"/>
            <w:gridSpan w:val="2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2C5108" w:rsidRPr="005C3ADC" w:rsidRDefault="002C5108" w:rsidP="002C5108">
            <w:pPr>
              <w:widowControl w:val="0"/>
              <w:autoSpaceDE w:val="0"/>
              <w:snapToGrid w:val="0"/>
              <w:spacing w:line="280" w:lineRule="exact"/>
              <w:jc w:val="center"/>
              <w:rPr>
                <w:b/>
                <w:szCs w:val="28"/>
              </w:rPr>
            </w:pPr>
          </w:p>
        </w:tc>
        <w:tc>
          <w:tcPr>
            <w:tcW w:w="36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C5108" w:rsidRPr="005C3ADC" w:rsidRDefault="002C5108" w:rsidP="002C5108">
            <w:pPr>
              <w:widowControl w:val="0"/>
              <w:autoSpaceDE w:val="0"/>
              <w:spacing w:line="280" w:lineRule="exact"/>
              <w:ind w:left="83" w:right="168"/>
              <w:rPr>
                <w:szCs w:val="28"/>
              </w:rPr>
            </w:pPr>
            <w:r w:rsidRPr="005C3ADC">
              <w:rPr>
                <w:szCs w:val="28"/>
              </w:rPr>
              <w:t xml:space="preserve">Управление образования администрации Кочевского муниципального округа (для МБОУ «Кочевская </w:t>
            </w:r>
            <w:r w:rsidRPr="005C3ADC">
              <w:rPr>
                <w:szCs w:val="28"/>
              </w:rPr>
              <w:lastRenderedPageBreak/>
              <w:t>СОШ»</w:t>
            </w:r>
          </w:p>
        </w:tc>
        <w:tc>
          <w:tcPr>
            <w:tcW w:w="1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C5108" w:rsidRPr="005C3ADC" w:rsidRDefault="002C5108" w:rsidP="002C5108">
            <w:pPr>
              <w:widowControl w:val="0"/>
              <w:autoSpaceDE w:val="0"/>
              <w:spacing w:line="280" w:lineRule="exact"/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lastRenderedPageBreak/>
              <w:t>360,55</w:t>
            </w:r>
          </w:p>
        </w:tc>
        <w:tc>
          <w:tcPr>
            <w:tcW w:w="12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C5108" w:rsidRPr="005C3ADC" w:rsidRDefault="002C5108" w:rsidP="002C5108">
            <w:pPr>
              <w:widowControl w:val="0"/>
              <w:autoSpaceDE w:val="0"/>
              <w:spacing w:line="280" w:lineRule="exact"/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0,00</w:t>
            </w:r>
          </w:p>
        </w:tc>
        <w:tc>
          <w:tcPr>
            <w:tcW w:w="12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5108" w:rsidRPr="005C3ADC" w:rsidRDefault="002C5108" w:rsidP="002C5108">
            <w:pPr>
              <w:widowControl w:val="0"/>
              <w:autoSpaceDE w:val="0"/>
              <w:spacing w:line="280" w:lineRule="exact"/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0,00</w:t>
            </w:r>
          </w:p>
        </w:tc>
      </w:tr>
      <w:tr w:rsidR="002C5108" w:rsidRPr="005C3ADC" w:rsidTr="002C5108">
        <w:trPr>
          <w:gridBefore w:val="1"/>
          <w:wBefore w:w="147" w:type="dxa"/>
          <w:trHeight w:val="463"/>
        </w:trPr>
        <w:tc>
          <w:tcPr>
            <w:tcW w:w="7513" w:type="dxa"/>
            <w:gridSpan w:val="2"/>
            <w:vMerge w:val="restart"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2C5108" w:rsidRPr="005C3ADC" w:rsidRDefault="002C5108" w:rsidP="002C5108">
            <w:pPr>
              <w:widowControl w:val="0"/>
              <w:autoSpaceDE w:val="0"/>
              <w:spacing w:line="280" w:lineRule="exact"/>
              <w:ind w:left="58"/>
              <w:rPr>
                <w:b/>
                <w:szCs w:val="28"/>
              </w:rPr>
            </w:pPr>
            <w:r w:rsidRPr="005C3ADC">
              <w:rPr>
                <w:b/>
                <w:szCs w:val="28"/>
              </w:rPr>
              <w:lastRenderedPageBreak/>
              <w:t>Подпрограмма 1</w:t>
            </w:r>
          </w:p>
          <w:p w:rsidR="002C5108" w:rsidRPr="005C3ADC" w:rsidRDefault="002C5108" w:rsidP="002C5108">
            <w:pPr>
              <w:widowControl w:val="0"/>
              <w:autoSpaceDE w:val="0"/>
              <w:snapToGrid w:val="0"/>
              <w:spacing w:line="280" w:lineRule="exact"/>
              <w:ind w:firstLine="134"/>
              <w:rPr>
                <w:b/>
                <w:szCs w:val="28"/>
              </w:rPr>
            </w:pPr>
            <w:r w:rsidRPr="005C3ADC">
              <w:rPr>
                <w:b/>
                <w:szCs w:val="28"/>
              </w:rPr>
              <w:t>«Организация клубного дела и досуга населения, музейного и библиотечного обслуживания в Кочевском муниципальном округе»</w:t>
            </w:r>
          </w:p>
        </w:tc>
        <w:tc>
          <w:tcPr>
            <w:tcW w:w="36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2C5108" w:rsidRPr="005C3ADC" w:rsidRDefault="002C5108" w:rsidP="002C5108">
            <w:pPr>
              <w:widowControl w:val="0"/>
              <w:autoSpaceDE w:val="0"/>
              <w:spacing w:line="280" w:lineRule="exact"/>
              <w:ind w:left="83" w:right="168"/>
              <w:rPr>
                <w:b/>
                <w:szCs w:val="28"/>
              </w:rPr>
            </w:pPr>
            <w:r w:rsidRPr="005C3ADC">
              <w:rPr>
                <w:b/>
                <w:szCs w:val="28"/>
              </w:rPr>
              <w:t>Всего</w:t>
            </w:r>
          </w:p>
          <w:p w:rsidR="002C5108" w:rsidRPr="005C3ADC" w:rsidRDefault="002C5108" w:rsidP="002C5108">
            <w:pPr>
              <w:widowControl w:val="0"/>
              <w:autoSpaceDE w:val="0"/>
              <w:spacing w:line="280" w:lineRule="exact"/>
              <w:ind w:left="83" w:right="168"/>
              <w:rPr>
                <w:b/>
                <w:szCs w:val="28"/>
              </w:rPr>
            </w:pPr>
          </w:p>
        </w:tc>
        <w:tc>
          <w:tcPr>
            <w:tcW w:w="12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2C5108" w:rsidRPr="005C3ADC" w:rsidRDefault="002C5108" w:rsidP="002C5108">
            <w:pPr>
              <w:widowControl w:val="0"/>
              <w:autoSpaceDE w:val="0"/>
              <w:spacing w:line="280" w:lineRule="exact"/>
              <w:jc w:val="center"/>
              <w:rPr>
                <w:b/>
                <w:szCs w:val="28"/>
              </w:rPr>
            </w:pPr>
            <w:r w:rsidRPr="005C3ADC">
              <w:rPr>
                <w:b/>
                <w:szCs w:val="28"/>
              </w:rPr>
              <w:t>13,16</w:t>
            </w:r>
          </w:p>
        </w:tc>
        <w:tc>
          <w:tcPr>
            <w:tcW w:w="12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2C5108" w:rsidRPr="005C3ADC" w:rsidRDefault="002C5108" w:rsidP="002C5108">
            <w:pPr>
              <w:widowControl w:val="0"/>
              <w:autoSpaceDE w:val="0"/>
              <w:spacing w:line="280" w:lineRule="exact"/>
              <w:jc w:val="center"/>
              <w:rPr>
                <w:b/>
                <w:szCs w:val="28"/>
              </w:rPr>
            </w:pPr>
            <w:r w:rsidRPr="005C3ADC">
              <w:rPr>
                <w:b/>
                <w:szCs w:val="28"/>
              </w:rPr>
              <w:t>0,00</w:t>
            </w:r>
          </w:p>
        </w:tc>
        <w:tc>
          <w:tcPr>
            <w:tcW w:w="12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C5108" w:rsidRPr="005C3ADC" w:rsidRDefault="002C5108" w:rsidP="002C5108">
            <w:pPr>
              <w:widowControl w:val="0"/>
              <w:autoSpaceDE w:val="0"/>
              <w:spacing w:line="280" w:lineRule="exact"/>
              <w:jc w:val="center"/>
              <w:rPr>
                <w:b/>
                <w:szCs w:val="28"/>
              </w:rPr>
            </w:pPr>
            <w:r w:rsidRPr="005C3ADC">
              <w:rPr>
                <w:b/>
                <w:szCs w:val="28"/>
              </w:rPr>
              <w:t>0,00</w:t>
            </w:r>
          </w:p>
        </w:tc>
      </w:tr>
      <w:tr w:rsidR="002C5108" w:rsidRPr="005C3ADC" w:rsidTr="002C5108">
        <w:trPr>
          <w:gridBefore w:val="1"/>
          <w:wBefore w:w="147" w:type="dxa"/>
          <w:trHeight w:val="1320"/>
        </w:trPr>
        <w:tc>
          <w:tcPr>
            <w:tcW w:w="7513" w:type="dxa"/>
            <w:gridSpan w:val="2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2C5108" w:rsidRPr="005C3ADC" w:rsidRDefault="002C5108" w:rsidP="002C5108">
            <w:pPr>
              <w:widowControl w:val="0"/>
              <w:autoSpaceDE w:val="0"/>
              <w:spacing w:line="280" w:lineRule="exact"/>
              <w:ind w:left="58"/>
              <w:rPr>
                <w:b/>
                <w:szCs w:val="28"/>
              </w:rPr>
            </w:pP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C5108" w:rsidRPr="005C3ADC" w:rsidRDefault="002C5108" w:rsidP="002C5108">
            <w:pPr>
              <w:widowControl w:val="0"/>
              <w:autoSpaceDE w:val="0"/>
              <w:spacing w:line="280" w:lineRule="exact"/>
              <w:ind w:left="83" w:right="168"/>
              <w:rPr>
                <w:szCs w:val="28"/>
              </w:rPr>
            </w:pPr>
            <w:r w:rsidRPr="005C3ADC">
              <w:rPr>
                <w:szCs w:val="28"/>
              </w:rPr>
              <w:t>Администрация Кочевского муниципального округа  (для МБУК «Кочевский МБЦ» и МБУК «Кочевский ЦРК»</w:t>
            </w:r>
          </w:p>
        </w:tc>
        <w:tc>
          <w:tcPr>
            <w:tcW w:w="12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2C5108" w:rsidRPr="005C3ADC" w:rsidRDefault="002C5108" w:rsidP="002C5108">
            <w:pPr>
              <w:widowControl w:val="0"/>
              <w:autoSpaceDE w:val="0"/>
              <w:spacing w:line="280" w:lineRule="exact"/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13,16</w:t>
            </w:r>
          </w:p>
        </w:tc>
        <w:tc>
          <w:tcPr>
            <w:tcW w:w="12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2C5108" w:rsidRPr="005C3ADC" w:rsidRDefault="002C5108" w:rsidP="002C5108">
            <w:pPr>
              <w:widowControl w:val="0"/>
              <w:autoSpaceDE w:val="0"/>
              <w:spacing w:line="280" w:lineRule="exact"/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0,00</w:t>
            </w:r>
          </w:p>
        </w:tc>
        <w:tc>
          <w:tcPr>
            <w:tcW w:w="12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2C5108" w:rsidRPr="005C3ADC" w:rsidRDefault="002C5108" w:rsidP="002C5108">
            <w:pPr>
              <w:widowControl w:val="0"/>
              <w:autoSpaceDE w:val="0"/>
              <w:spacing w:line="280" w:lineRule="exact"/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0,00</w:t>
            </w:r>
          </w:p>
        </w:tc>
      </w:tr>
      <w:tr w:rsidR="002C5108" w:rsidRPr="005C3ADC" w:rsidTr="002C5108">
        <w:trPr>
          <w:gridBefore w:val="1"/>
          <w:wBefore w:w="147" w:type="dxa"/>
        </w:trPr>
        <w:tc>
          <w:tcPr>
            <w:tcW w:w="751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C5108" w:rsidRPr="005C3ADC" w:rsidRDefault="002C5108" w:rsidP="002C5108">
            <w:pPr>
              <w:widowControl w:val="0"/>
              <w:autoSpaceDE w:val="0"/>
              <w:snapToGrid w:val="0"/>
              <w:spacing w:line="280" w:lineRule="exact"/>
              <w:ind w:left="134" w:right="152"/>
              <w:jc w:val="both"/>
              <w:rPr>
                <w:b/>
                <w:szCs w:val="28"/>
              </w:rPr>
            </w:pPr>
            <w:r w:rsidRPr="005C3ADC">
              <w:rPr>
                <w:szCs w:val="28"/>
                <w:u w:val="single"/>
              </w:rPr>
              <w:t>Основное мероприятие</w:t>
            </w:r>
            <w:r w:rsidRPr="005C3ADC">
              <w:rPr>
                <w:szCs w:val="28"/>
              </w:rPr>
              <w:t xml:space="preserve"> 1.3. «Федеральный проект «Творческие люди»</w:t>
            </w:r>
          </w:p>
        </w:tc>
        <w:tc>
          <w:tcPr>
            <w:tcW w:w="36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C5108" w:rsidRPr="005C3ADC" w:rsidRDefault="002C5108" w:rsidP="002C5108">
            <w:pPr>
              <w:widowControl w:val="0"/>
              <w:autoSpaceDE w:val="0"/>
              <w:spacing w:line="280" w:lineRule="exact"/>
              <w:ind w:left="83" w:right="168"/>
              <w:jc w:val="both"/>
              <w:rPr>
                <w:szCs w:val="28"/>
              </w:rPr>
            </w:pPr>
            <w:r w:rsidRPr="005C3ADC">
              <w:rPr>
                <w:szCs w:val="28"/>
              </w:rPr>
              <w:t xml:space="preserve">Администрация Кочевского муниципального округа  (для МБУК «Кочевский МБЦ» и МБУК «Кочевский ЦРК» </w:t>
            </w:r>
          </w:p>
        </w:tc>
        <w:tc>
          <w:tcPr>
            <w:tcW w:w="1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C5108" w:rsidRPr="005C3ADC" w:rsidRDefault="002C5108" w:rsidP="002C5108">
            <w:pPr>
              <w:widowControl w:val="0"/>
              <w:autoSpaceDE w:val="0"/>
              <w:spacing w:line="280" w:lineRule="exact"/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13,16</w:t>
            </w:r>
          </w:p>
        </w:tc>
        <w:tc>
          <w:tcPr>
            <w:tcW w:w="12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C5108" w:rsidRPr="005C3ADC" w:rsidRDefault="002C5108" w:rsidP="002C5108">
            <w:pPr>
              <w:widowControl w:val="0"/>
              <w:autoSpaceDE w:val="0"/>
              <w:spacing w:line="280" w:lineRule="exact"/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0,00</w:t>
            </w:r>
          </w:p>
        </w:tc>
        <w:tc>
          <w:tcPr>
            <w:tcW w:w="12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5108" w:rsidRPr="005C3ADC" w:rsidRDefault="002C5108" w:rsidP="002C5108">
            <w:pPr>
              <w:widowControl w:val="0"/>
              <w:autoSpaceDE w:val="0"/>
              <w:spacing w:line="280" w:lineRule="exact"/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0,00</w:t>
            </w:r>
          </w:p>
        </w:tc>
      </w:tr>
      <w:tr w:rsidR="002C5108" w:rsidRPr="005C3ADC" w:rsidTr="002C5108">
        <w:trPr>
          <w:gridBefore w:val="1"/>
          <w:wBefore w:w="147" w:type="dxa"/>
        </w:trPr>
        <w:tc>
          <w:tcPr>
            <w:tcW w:w="751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C5108" w:rsidRPr="005C3ADC" w:rsidRDefault="002C5108" w:rsidP="002C5108">
            <w:pPr>
              <w:widowControl w:val="0"/>
              <w:autoSpaceDE w:val="0"/>
              <w:snapToGrid w:val="0"/>
              <w:spacing w:line="280" w:lineRule="exact"/>
              <w:ind w:left="134" w:right="152"/>
              <w:jc w:val="both"/>
              <w:rPr>
                <w:szCs w:val="28"/>
                <w:u w:val="single"/>
              </w:rPr>
            </w:pPr>
            <w:r w:rsidRPr="005C3ADC">
              <w:rPr>
                <w:szCs w:val="28"/>
                <w:u w:val="single"/>
              </w:rPr>
              <w:t>Мероприятие 1.3.1.</w:t>
            </w:r>
            <w:r w:rsidRPr="005C3ADC">
              <w:rPr>
                <w:szCs w:val="28"/>
              </w:rPr>
              <w:t xml:space="preserve"> «Государственная поддержка отрасли культуры (государственная поддержка лучших работников сельских учреждений культуры)»</w:t>
            </w:r>
          </w:p>
        </w:tc>
        <w:tc>
          <w:tcPr>
            <w:tcW w:w="36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C5108" w:rsidRPr="005C3ADC" w:rsidRDefault="002C5108" w:rsidP="002C5108">
            <w:pPr>
              <w:widowControl w:val="0"/>
              <w:autoSpaceDE w:val="0"/>
              <w:spacing w:line="280" w:lineRule="exact"/>
              <w:ind w:left="83" w:right="168"/>
              <w:jc w:val="both"/>
              <w:rPr>
                <w:szCs w:val="28"/>
              </w:rPr>
            </w:pPr>
            <w:r w:rsidRPr="005C3ADC">
              <w:rPr>
                <w:szCs w:val="28"/>
              </w:rPr>
              <w:t>Администрация Кочевского муниципального округа  (для МБУК «Кочевский МБЦ» и МБУК «Кочевский ЦРК»  )</w:t>
            </w:r>
          </w:p>
        </w:tc>
        <w:tc>
          <w:tcPr>
            <w:tcW w:w="1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C5108" w:rsidRPr="005C3ADC" w:rsidRDefault="002C5108" w:rsidP="002C5108">
            <w:pPr>
              <w:widowControl w:val="0"/>
              <w:autoSpaceDE w:val="0"/>
              <w:spacing w:line="280" w:lineRule="exact"/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7,90</w:t>
            </w:r>
          </w:p>
        </w:tc>
        <w:tc>
          <w:tcPr>
            <w:tcW w:w="12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C5108" w:rsidRPr="005C3ADC" w:rsidRDefault="002C5108" w:rsidP="002C5108">
            <w:pPr>
              <w:widowControl w:val="0"/>
              <w:autoSpaceDE w:val="0"/>
              <w:spacing w:line="280" w:lineRule="exact"/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0,00</w:t>
            </w:r>
          </w:p>
        </w:tc>
        <w:tc>
          <w:tcPr>
            <w:tcW w:w="12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5108" w:rsidRPr="005C3ADC" w:rsidRDefault="002C5108" w:rsidP="002C5108">
            <w:pPr>
              <w:widowControl w:val="0"/>
              <w:autoSpaceDE w:val="0"/>
              <w:spacing w:line="280" w:lineRule="exact"/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0,00</w:t>
            </w:r>
          </w:p>
        </w:tc>
      </w:tr>
      <w:tr w:rsidR="002C5108" w:rsidRPr="005C3ADC" w:rsidTr="002C5108">
        <w:trPr>
          <w:gridBefore w:val="1"/>
          <w:wBefore w:w="147" w:type="dxa"/>
        </w:trPr>
        <w:tc>
          <w:tcPr>
            <w:tcW w:w="751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C5108" w:rsidRPr="005C3ADC" w:rsidRDefault="002C5108" w:rsidP="002C5108">
            <w:pPr>
              <w:widowControl w:val="0"/>
              <w:autoSpaceDE w:val="0"/>
              <w:snapToGrid w:val="0"/>
              <w:spacing w:line="280" w:lineRule="exact"/>
              <w:ind w:left="134" w:right="152"/>
              <w:jc w:val="both"/>
              <w:rPr>
                <w:szCs w:val="28"/>
                <w:u w:val="single"/>
              </w:rPr>
            </w:pPr>
            <w:r w:rsidRPr="005C3ADC">
              <w:rPr>
                <w:szCs w:val="28"/>
                <w:u w:val="single"/>
              </w:rPr>
              <w:t>Мероприятие 1.3.1.1.</w:t>
            </w:r>
            <w:r w:rsidRPr="005C3ADC">
              <w:rPr>
                <w:szCs w:val="28"/>
              </w:rPr>
              <w:t xml:space="preserve"> «Государственная поддержка отрасли культуры (государственная поддержка лучших работников сельских учреждений культуры)»</w:t>
            </w:r>
          </w:p>
        </w:tc>
        <w:tc>
          <w:tcPr>
            <w:tcW w:w="36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C5108" w:rsidRPr="005C3ADC" w:rsidRDefault="002C5108" w:rsidP="002C5108">
            <w:pPr>
              <w:widowControl w:val="0"/>
              <w:autoSpaceDE w:val="0"/>
              <w:spacing w:line="280" w:lineRule="exact"/>
              <w:ind w:left="83" w:right="168"/>
              <w:jc w:val="both"/>
              <w:rPr>
                <w:szCs w:val="28"/>
              </w:rPr>
            </w:pPr>
            <w:r w:rsidRPr="005C3ADC">
              <w:rPr>
                <w:szCs w:val="28"/>
              </w:rPr>
              <w:t>Администрация Кочевского муниципального округа  (для МБУК «Кочевский ЦРК»)</w:t>
            </w:r>
          </w:p>
        </w:tc>
        <w:tc>
          <w:tcPr>
            <w:tcW w:w="1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C5108" w:rsidRPr="005C3ADC" w:rsidRDefault="002C5108" w:rsidP="002C5108">
            <w:pPr>
              <w:widowControl w:val="0"/>
              <w:autoSpaceDE w:val="0"/>
              <w:spacing w:line="280" w:lineRule="exact"/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5,27</w:t>
            </w:r>
          </w:p>
        </w:tc>
        <w:tc>
          <w:tcPr>
            <w:tcW w:w="12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C5108" w:rsidRPr="005C3ADC" w:rsidRDefault="002C5108" w:rsidP="002C5108">
            <w:pPr>
              <w:widowControl w:val="0"/>
              <w:autoSpaceDE w:val="0"/>
              <w:spacing w:line="280" w:lineRule="exact"/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0,00</w:t>
            </w:r>
          </w:p>
        </w:tc>
        <w:tc>
          <w:tcPr>
            <w:tcW w:w="12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5108" w:rsidRPr="005C3ADC" w:rsidRDefault="002C5108" w:rsidP="002C5108">
            <w:pPr>
              <w:widowControl w:val="0"/>
              <w:autoSpaceDE w:val="0"/>
              <w:spacing w:line="280" w:lineRule="exact"/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0,00</w:t>
            </w:r>
          </w:p>
        </w:tc>
      </w:tr>
      <w:tr w:rsidR="002C5108" w:rsidRPr="005C3ADC" w:rsidTr="002C5108">
        <w:trPr>
          <w:gridBefore w:val="1"/>
          <w:wBefore w:w="147" w:type="dxa"/>
        </w:trPr>
        <w:tc>
          <w:tcPr>
            <w:tcW w:w="751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C5108" w:rsidRPr="005C3ADC" w:rsidRDefault="002C5108" w:rsidP="002C5108">
            <w:pPr>
              <w:widowControl w:val="0"/>
              <w:autoSpaceDE w:val="0"/>
              <w:snapToGrid w:val="0"/>
              <w:spacing w:line="280" w:lineRule="exact"/>
              <w:ind w:left="134" w:right="152"/>
              <w:jc w:val="both"/>
              <w:rPr>
                <w:szCs w:val="28"/>
                <w:u w:val="single"/>
              </w:rPr>
            </w:pPr>
            <w:r w:rsidRPr="005C3ADC">
              <w:rPr>
                <w:szCs w:val="28"/>
                <w:u w:val="single"/>
              </w:rPr>
              <w:t>Мероприятие 1.3.1.2.</w:t>
            </w:r>
            <w:r w:rsidRPr="005C3ADC">
              <w:rPr>
                <w:szCs w:val="28"/>
              </w:rPr>
              <w:t xml:space="preserve"> «Государственная поддержка отрасли культуры (государственная поддержка лучших работников сельских учреждений культуры)»</w:t>
            </w:r>
          </w:p>
        </w:tc>
        <w:tc>
          <w:tcPr>
            <w:tcW w:w="36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C5108" w:rsidRPr="005C3ADC" w:rsidRDefault="002C5108" w:rsidP="002C5108">
            <w:pPr>
              <w:widowControl w:val="0"/>
              <w:autoSpaceDE w:val="0"/>
              <w:spacing w:line="280" w:lineRule="exact"/>
              <w:ind w:left="83" w:right="168"/>
              <w:jc w:val="both"/>
              <w:rPr>
                <w:szCs w:val="28"/>
              </w:rPr>
            </w:pPr>
            <w:r w:rsidRPr="005C3ADC">
              <w:rPr>
                <w:szCs w:val="28"/>
              </w:rPr>
              <w:t>Администрация Кочевского муниципального округа  (для МБУК «Кочевский МБЦ» )</w:t>
            </w:r>
          </w:p>
        </w:tc>
        <w:tc>
          <w:tcPr>
            <w:tcW w:w="1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C5108" w:rsidRPr="005C3ADC" w:rsidRDefault="002C5108" w:rsidP="002C5108">
            <w:pPr>
              <w:widowControl w:val="0"/>
              <w:autoSpaceDE w:val="0"/>
              <w:spacing w:line="280" w:lineRule="exact"/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2,63</w:t>
            </w:r>
          </w:p>
        </w:tc>
        <w:tc>
          <w:tcPr>
            <w:tcW w:w="12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C5108" w:rsidRPr="005C3ADC" w:rsidRDefault="002C5108" w:rsidP="002C5108">
            <w:pPr>
              <w:widowControl w:val="0"/>
              <w:autoSpaceDE w:val="0"/>
              <w:spacing w:line="280" w:lineRule="exact"/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0,00</w:t>
            </w:r>
          </w:p>
        </w:tc>
        <w:tc>
          <w:tcPr>
            <w:tcW w:w="12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5108" w:rsidRPr="005C3ADC" w:rsidRDefault="002C5108" w:rsidP="002C5108">
            <w:pPr>
              <w:widowControl w:val="0"/>
              <w:autoSpaceDE w:val="0"/>
              <w:spacing w:line="280" w:lineRule="exact"/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0,00</w:t>
            </w:r>
          </w:p>
        </w:tc>
      </w:tr>
      <w:tr w:rsidR="002C5108" w:rsidRPr="005C3ADC" w:rsidTr="002C5108">
        <w:trPr>
          <w:gridBefore w:val="1"/>
          <w:wBefore w:w="147" w:type="dxa"/>
        </w:trPr>
        <w:tc>
          <w:tcPr>
            <w:tcW w:w="7513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C5108" w:rsidRPr="005C3ADC" w:rsidRDefault="002C5108" w:rsidP="002C5108">
            <w:pPr>
              <w:widowControl w:val="0"/>
              <w:autoSpaceDE w:val="0"/>
              <w:snapToGrid w:val="0"/>
              <w:spacing w:line="280" w:lineRule="exact"/>
              <w:ind w:left="134" w:right="152"/>
              <w:jc w:val="both"/>
              <w:rPr>
                <w:szCs w:val="28"/>
              </w:rPr>
            </w:pPr>
            <w:r w:rsidRPr="005C3ADC">
              <w:rPr>
                <w:szCs w:val="28"/>
                <w:u w:val="single"/>
              </w:rPr>
              <w:t>Мероприятие 1.3.2.</w:t>
            </w:r>
            <w:r w:rsidRPr="005C3ADC">
              <w:rPr>
                <w:szCs w:val="28"/>
              </w:rPr>
              <w:t xml:space="preserve"> «Государственная поддержка отрасли культуры (государственная поддержка лучших сельских учреждений культуры)»</w:t>
            </w:r>
          </w:p>
          <w:p w:rsidR="002C5108" w:rsidRPr="005C3ADC" w:rsidRDefault="002C5108" w:rsidP="002C5108">
            <w:pPr>
              <w:widowControl w:val="0"/>
              <w:autoSpaceDE w:val="0"/>
              <w:snapToGrid w:val="0"/>
              <w:spacing w:line="280" w:lineRule="exact"/>
              <w:ind w:left="134" w:right="152"/>
              <w:jc w:val="both"/>
              <w:rPr>
                <w:szCs w:val="28"/>
                <w:u w:val="single"/>
              </w:rPr>
            </w:pPr>
          </w:p>
          <w:p w:rsidR="002C5108" w:rsidRPr="005C3ADC" w:rsidRDefault="002C5108" w:rsidP="002C5108">
            <w:pPr>
              <w:widowControl w:val="0"/>
              <w:autoSpaceDE w:val="0"/>
              <w:snapToGrid w:val="0"/>
              <w:spacing w:line="280" w:lineRule="exact"/>
              <w:ind w:left="134" w:right="152"/>
              <w:jc w:val="both"/>
              <w:rPr>
                <w:szCs w:val="28"/>
                <w:u w:val="single"/>
              </w:rPr>
            </w:pPr>
          </w:p>
        </w:tc>
        <w:tc>
          <w:tcPr>
            <w:tcW w:w="36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C5108" w:rsidRPr="005C3ADC" w:rsidRDefault="002C5108" w:rsidP="002C5108">
            <w:pPr>
              <w:widowControl w:val="0"/>
              <w:autoSpaceDE w:val="0"/>
              <w:spacing w:line="280" w:lineRule="exact"/>
              <w:ind w:left="83" w:right="168"/>
              <w:jc w:val="both"/>
              <w:rPr>
                <w:szCs w:val="28"/>
              </w:rPr>
            </w:pPr>
            <w:r w:rsidRPr="005C3ADC">
              <w:rPr>
                <w:szCs w:val="28"/>
              </w:rPr>
              <w:lastRenderedPageBreak/>
              <w:t>Администрация Кочевского муниципального округа (для МБУК «Кочевский МБЦ» )</w:t>
            </w:r>
          </w:p>
          <w:p w:rsidR="002C5108" w:rsidRPr="005C3ADC" w:rsidRDefault="002C5108" w:rsidP="002C5108">
            <w:pPr>
              <w:widowControl w:val="0"/>
              <w:autoSpaceDE w:val="0"/>
              <w:spacing w:line="280" w:lineRule="exact"/>
              <w:ind w:left="83" w:right="168"/>
              <w:jc w:val="both"/>
              <w:rPr>
                <w:szCs w:val="28"/>
              </w:rPr>
            </w:pPr>
          </w:p>
        </w:tc>
        <w:tc>
          <w:tcPr>
            <w:tcW w:w="1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C5108" w:rsidRPr="005C3ADC" w:rsidRDefault="002C5108" w:rsidP="002C5108">
            <w:pPr>
              <w:widowControl w:val="0"/>
              <w:autoSpaceDE w:val="0"/>
              <w:spacing w:line="280" w:lineRule="exact"/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5,26</w:t>
            </w:r>
          </w:p>
        </w:tc>
        <w:tc>
          <w:tcPr>
            <w:tcW w:w="12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C5108" w:rsidRPr="005C3ADC" w:rsidRDefault="002C5108" w:rsidP="002C5108">
            <w:pPr>
              <w:widowControl w:val="0"/>
              <w:autoSpaceDE w:val="0"/>
              <w:spacing w:line="280" w:lineRule="exact"/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0,00</w:t>
            </w:r>
          </w:p>
        </w:tc>
        <w:tc>
          <w:tcPr>
            <w:tcW w:w="12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5108" w:rsidRPr="005C3ADC" w:rsidRDefault="002C5108" w:rsidP="002C5108">
            <w:pPr>
              <w:widowControl w:val="0"/>
              <w:autoSpaceDE w:val="0"/>
              <w:spacing w:line="280" w:lineRule="exact"/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0,00</w:t>
            </w:r>
          </w:p>
        </w:tc>
      </w:tr>
      <w:tr w:rsidR="002C5108" w:rsidRPr="005C3ADC" w:rsidTr="002C5108">
        <w:trPr>
          <w:gridBefore w:val="1"/>
          <w:wBefore w:w="147" w:type="dxa"/>
          <w:trHeight w:val="198"/>
        </w:trPr>
        <w:tc>
          <w:tcPr>
            <w:tcW w:w="751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2C5108" w:rsidRPr="005C3ADC" w:rsidRDefault="002C5108" w:rsidP="002C5108">
            <w:pPr>
              <w:widowControl w:val="0"/>
              <w:autoSpaceDE w:val="0"/>
              <w:spacing w:line="280" w:lineRule="exact"/>
              <w:ind w:left="58"/>
              <w:rPr>
                <w:b/>
                <w:szCs w:val="28"/>
              </w:rPr>
            </w:pPr>
            <w:r w:rsidRPr="005C3ADC">
              <w:rPr>
                <w:b/>
                <w:szCs w:val="28"/>
              </w:rPr>
              <w:lastRenderedPageBreak/>
              <w:t>Подпрограмма 2</w:t>
            </w:r>
          </w:p>
          <w:p w:rsidR="002C5108" w:rsidRPr="005C3ADC" w:rsidRDefault="002C5108" w:rsidP="002C5108">
            <w:pPr>
              <w:widowControl w:val="0"/>
              <w:autoSpaceDE w:val="0"/>
              <w:spacing w:line="280" w:lineRule="exact"/>
              <w:ind w:left="58"/>
              <w:rPr>
                <w:b/>
                <w:szCs w:val="28"/>
              </w:rPr>
            </w:pPr>
            <w:r w:rsidRPr="005C3ADC">
              <w:rPr>
                <w:b/>
                <w:szCs w:val="28"/>
              </w:rPr>
              <w:t xml:space="preserve">«Организация дополнительного образования художественно-эстетической направленности Кочевского муниципального района» </w:t>
            </w:r>
          </w:p>
        </w:tc>
        <w:tc>
          <w:tcPr>
            <w:tcW w:w="36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C5108" w:rsidRPr="005C3ADC" w:rsidRDefault="002C5108" w:rsidP="002C5108">
            <w:pPr>
              <w:spacing w:line="280" w:lineRule="exact"/>
              <w:rPr>
                <w:szCs w:val="28"/>
              </w:rPr>
            </w:pPr>
            <w:r w:rsidRPr="005C3ADC">
              <w:rPr>
                <w:b/>
                <w:szCs w:val="28"/>
              </w:rPr>
              <w:t>всего</w:t>
            </w:r>
          </w:p>
        </w:tc>
        <w:tc>
          <w:tcPr>
            <w:tcW w:w="1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C5108" w:rsidRPr="005C3ADC" w:rsidRDefault="002C5108" w:rsidP="002C5108">
            <w:pPr>
              <w:widowControl w:val="0"/>
              <w:autoSpaceDE w:val="0"/>
              <w:spacing w:line="280" w:lineRule="exact"/>
              <w:jc w:val="center"/>
              <w:rPr>
                <w:b/>
                <w:szCs w:val="28"/>
              </w:rPr>
            </w:pPr>
            <w:r w:rsidRPr="005C3ADC">
              <w:rPr>
                <w:b/>
                <w:szCs w:val="28"/>
              </w:rPr>
              <w:t>182,00</w:t>
            </w:r>
          </w:p>
        </w:tc>
        <w:tc>
          <w:tcPr>
            <w:tcW w:w="12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C5108" w:rsidRPr="005C3ADC" w:rsidRDefault="002C5108" w:rsidP="002C5108">
            <w:pPr>
              <w:widowControl w:val="0"/>
              <w:autoSpaceDE w:val="0"/>
              <w:spacing w:line="280" w:lineRule="exact"/>
              <w:jc w:val="center"/>
              <w:rPr>
                <w:b/>
                <w:szCs w:val="28"/>
              </w:rPr>
            </w:pPr>
            <w:r w:rsidRPr="005C3ADC">
              <w:rPr>
                <w:b/>
                <w:szCs w:val="28"/>
              </w:rPr>
              <w:t>182,00</w:t>
            </w:r>
          </w:p>
        </w:tc>
        <w:tc>
          <w:tcPr>
            <w:tcW w:w="12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5108" w:rsidRPr="005C3ADC" w:rsidRDefault="002C5108" w:rsidP="002C5108">
            <w:pPr>
              <w:widowControl w:val="0"/>
              <w:autoSpaceDE w:val="0"/>
              <w:spacing w:line="280" w:lineRule="exact"/>
              <w:jc w:val="center"/>
              <w:rPr>
                <w:b/>
                <w:szCs w:val="28"/>
              </w:rPr>
            </w:pPr>
            <w:r w:rsidRPr="005C3ADC">
              <w:rPr>
                <w:b/>
                <w:szCs w:val="28"/>
              </w:rPr>
              <w:t>182,00</w:t>
            </w:r>
          </w:p>
        </w:tc>
      </w:tr>
      <w:tr w:rsidR="002C5108" w:rsidRPr="005C3ADC" w:rsidTr="002C5108">
        <w:trPr>
          <w:gridBefore w:val="1"/>
          <w:wBefore w:w="147" w:type="dxa"/>
          <w:trHeight w:val="408"/>
        </w:trPr>
        <w:tc>
          <w:tcPr>
            <w:tcW w:w="7513" w:type="dxa"/>
            <w:gridSpan w:val="2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C5108" w:rsidRPr="005C3ADC" w:rsidRDefault="002C5108" w:rsidP="002C5108">
            <w:pPr>
              <w:widowControl w:val="0"/>
              <w:autoSpaceDE w:val="0"/>
              <w:snapToGrid w:val="0"/>
              <w:spacing w:line="280" w:lineRule="exact"/>
              <w:ind w:left="58"/>
              <w:rPr>
                <w:b/>
                <w:szCs w:val="28"/>
              </w:rPr>
            </w:pPr>
          </w:p>
        </w:tc>
        <w:tc>
          <w:tcPr>
            <w:tcW w:w="36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C5108" w:rsidRPr="005C3ADC" w:rsidRDefault="002C5108" w:rsidP="002C5108">
            <w:pPr>
              <w:spacing w:line="280" w:lineRule="exact"/>
              <w:rPr>
                <w:szCs w:val="28"/>
              </w:rPr>
            </w:pPr>
            <w:r w:rsidRPr="005C3ADC">
              <w:rPr>
                <w:szCs w:val="28"/>
              </w:rPr>
              <w:t>Администрация Кочевского муниципального округа (для МБУ ДО «Кочевская ДШИ»)</w:t>
            </w:r>
          </w:p>
        </w:tc>
        <w:tc>
          <w:tcPr>
            <w:tcW w:w="1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C5108" w:rsidRPr="005C3ADC" w:rsidRDefault="002C5108" w:rsidP="002C5108">
            <w:pPr>
              <w:widowControl w:val="0"/>
              <w:autoSpaceDE w:val="0"/>
              <w:snapToGrid w:val="0"/>
              <w:spacing w:line="280" w:lineRule="exact"/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182,00</w:t>
            </w:r>
          </w:p>
        </w:tc>
        <w:tc>
          <w:tcPr>
            <w:tcW w:w="12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C5108" w:rsidRPr="005C3ADC" w:rsidRDefault="002C5108" w:rsidP="002C5108">
            <w:pPr>
              <w:widowControl w:val="0"/>
              <w:autoSpaceDE w:val="0"/>
              <w:snapToGrid w:val="0"/>
              <w:spacing w:line="280" w:lineRule="exact"/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182,00</w:t>
            </w:r>
          </w:p>
        </w:tc>
        <w:tc>
          <w:tcPr>
            <w:tcW w:w="12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5108" w:rsidRPr="005C3ADC" w:rsidRDefault="002C5108" w:rsidP="002C5108">
            <w:pPr>
              <w:widowControl w:val="0"/>
              <w:autoSpaceDE w:val="0"/>
              <w:snapToGrid w:val="0"/>
              <w:spacing w:line="280" w:lineRule="exact"/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182,00</w:t>
            </w:r>
          </w:p>
        </w:tc>
      </w:tr>
      <w:tr w:rsidR="002C5108" w:rsidRPr="005C3ADC" w:rsidTr="002C5108">
        <w:trPr>
          <w:gridBefore w:val="1"/>
          <w:wBefore w:w="147" w:type="dxa"/>
          <w:trHeight w:val="740"/>
        </w:trPr>
        <w:tc>
          <w:tcPr>
            <w:tcW w:w="75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C5108" w:rsidRPr="005C3ADC" w:rsidRDefault="002C5108" w:rsidP="002C5108">
            <w:pPr>
              <w:pStyle w:val="af"/>
              <w:spacing w:line="280" w:lineRule="exact"/>
              <w:ind w:left="58"/>
              <w:rPr>
                <w:szCs w:val="28"/>
              </w:rPr>
            </w:pPr>
            <w:r w:rsidRPr="005C3ADC">
              <w:rPr>
                <w:szCs w:val="28"/>
                <w:u w:val="single"/>
              </w:rPr>
              <w:t>Основное мероприятие</w:t>
            </w:r>
            <w:r w:rsidRPr="005C3ADC">
              <w:rPr>
                <w:szCs w:val="28"/>
              </w:rPr>
              <w:t xml:space="preserve"> 2.1. «Развитие дополнительного образования художественно-эстетического направления»</w:t>
            </w:r>
          </w:p>
        </w:tc>
        <w:tc>
          <w:tcPr>
            <w:tcW w:w="36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C5108" w:rsidRPr="005C3ADC" w:rsidRDefault="002C5108" w:rsidP="002C5108">
            <w:pPr>
              <w:spacing w:line="280" w:lineRule="exact"/>
              <w:rPr>
                <w:szCs w:val="28"/>
              </w:rPr>
            </w:pPr>
            <w:r w:rsidRPr="005C3ADC">
              <w:rPr>
                <w:szCs w:val="28"/>
              </w:rPr>
              <w:t>Администрация Кочевского муниципального округа (для МБУ ДО «Кочевская ДШИ»)</w:t>
            </w:r>
          </w:p>
        </w:tc>
        <w:tc>
          <w:tcPr>
            <w:tcW w:w="1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C5108" w:rsidRPr="005C3ADC" w:rsidRDefault="002C5108" w:rsidP="002C5108">
            <w:pPr>
              <w:widowControl w:val="0"/>
              <w:autoSpaceDE w:val="0"/>
              <w:spacing w:line="280" w:lineRule="exact"/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182,00</w:t>
            </w:r>
          </w:p>
        </w:tc>
        <w:tc>
          <w:tcPr>
            <w:tcW w:w="12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C5108" w:rsidRPr="005C3ADC" w:rsidRDefault="002C5108" w:rsidP="002C5108">
            <w:pPr>
              <w:widowControl w:val="0"/>
              <w:autoSpaceDE w:val="0"/>
              <w:spacing w:line="280" w:lineRule="exact"/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182,00</w:t>
            </w:r>
          </w:p>
        </w:tc>
        <w:tc>
          <w:tcPr>
            <w:tcW w:w="12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5108" w:rsidRPr="005C3ADC" w:rsidRDefault="002C5108" w:rsidP="002C5108">
            <w:pPr>
              <w:widowControl w:val="0"/>
              <w:autoSpaceDE w:val="0"/>
              <w:spacing w:line="280" w:lineRule="exact"/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182,00</w:t>
            </w:r>
          </w:p>
        </w:tc>
      </w:tr>
      <w:tr w:rsidR="002C5108" w:rsidRPr="005C3ADC" w:rsidTr="002C5108">
        <w:trPr>
          <w:gridBefore w:val="1"/>
          <w:wBefore w:w="147" w:type="dxa"/>
          <w:trHeight w:val="747"/>
        </w:trPr>
        <w:tc>
          <w:tcPr>
            <w:tcW w:w="75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C5108" w:rsidRPr="005C3ADC" w:rsidRDefault="002C5108" w:rsidP="002C5108">
            <w:pPr>
              <w:widowControl w:val="0"/>
              <w:autoSpaceDE w:val="0"/>
              <w:spacing w:line="280" w:lineRule="exact"/>
              <w:ind w:left="58"/>
              <w:rPr>
                <w:szCs w:val="28"/>
              </w:rPr>
            </w:pPr>
            <w:r w:rsidRPr="005C3ADC">
              <w:rPr>
                <w:szCs w:val="28"/>
              </w:rPr>
              <w:t>Мероприятие 2.1.2. Предоставление мер социальной поддержки педагогическим работникам образовательных государственных и муниципальных организаций Пермского края, работающим и проживающим в сельской местности и поселках городского типа (рабочих поселках), по оплате жилого помещения и коммунальных услуг</w:t>
            </w:r>
          </w:p>
        </w:tc>
        <w:tc>
          <w:tcPr>
            <w:tcW w:w="36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C5108" w:rsidRPr="005C3ADC" w:rsidRDefault="002C5108" w:rsidP="002C5108">
            <w:pPr>
              <w:spacing w:line="280" w:lineRule="exact"/>
              <w:rPr>
                <w:szCs w:val="28"/>
              </w:rPr>
            </w:pPr>
            <w:r w:rsidRPr="005C3ADC">
              <w:rPr>
                <w:szCs w:val="28"/>
              </w:rPr>
              <w:t>Администрация Кочевского муниципального округа (для МБУ ДО «Кочевская ДШИ»)</w:t>
            </w:r>
          </w:p>
        </w:tc>
        <w:tc>
          <w:tcPr>
            <w:tcW w:w="1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C5108" w:rsidRPr="005C3ADC" w:rsidRDefault="002C5108" w:rsidP="002C5108">
            <w:pPr>
              <w:widowControl w:val="0"/>
              <w:autoSpaceDE w:val="0"/>
              <w:spacing w:line="280" w:lineRule="exact"/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182,00</w:t>
            </w:r>
          </w:p>
        </w:tc>
        <w:tc>
          <w:tcPr>
            <w:tcW w:w="12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C5108" w:rsidRPr="005C3ADC" w:rsidRDefault="002C5108" w:rsidP="002C5108">
            <w:pPr>
              <w:widowControl w:val="0"/>
              <w:autoSpaceDE w:val="0"/>
              <w:spacing w:line="280" w:lineRule="exact"/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182,00</w:t>
            </w:r>
          </w:p>
        </w:tc>
        <w:tc>
          <w:tcPr>
            <w:tcW w:w="12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5108" w:rsidRPr="005C3ADC" w:rsidRDefault="002C5108" w:rsidP="002C5108">
            <w:pPr>
              <w:widowControl w:val="0"/>
              <w:autoSpaceDE w:val="0"/>
              <w:spacing w:line="280" w:lineRule="exact"/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182,00</w:t>
            </w:r>
          </w:p>
        </w:tc>
      </w:tr>
      <w:tr w:rsidR="002C5108" w:rsidRPr="005C3ADC" w:rsidTr="002C5108">
        <w:trPr>
          <w:gridBefore w:val="1"/>
          <w:wBefore w:w="147" w:type="dxa"/>
          <w:trHeight w:val="198"/>
        </w:trPr>
        <w:tc>
          <w:tcPr>
            <w:tcW w:w="751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2C5108" w:rsidRPr="005C3ADC" w:rsidRDefault="002C5108" w:rsidP="002C5108">
            <w:pPr>
              <w:widowControl w:val="0"/>
              <w:autoSpaceDE w:val="0"/>
              <w:ind w:left="58"/>
              <w:rPr>
                <w:b/>
                <w:szCs w:val="28"/>
              </w:rPr>
            </w:pPr>
            <w:r w:rsidRPr="005C3ADC">
              <w:rPr>
                <w:b/>
                <w:szCs w:val="28"/>
              </w:rPr>
              <w:t xml:space="preserve">Подпрограмма 3 </w:t>
            </w:r>
          </w:p>
          <w:p w:rsidR="002C5108" w:rsidRPr="005C3ADC" w:rsidRDefault="002C5108" w:rsidP="002C5108">
            <w:pPr>
              <w:pStyle w:val="af"/>
              <w:ind w:left="58"/>
              <w:rPr>
                <w:szCs w:val="28"/>
              </w:rPr>
            </w:pPr>
            <w:r w:rsidRPr="005C3ADC">
              <w:rPr>
                <w:b/>
                <w:szCs w:val="28"/>
              </w:rPr>
              <w:t>«Развитие физической культуры и спорта в Кочевском муниципальном округе»</w:t>
            </w:r>
          </w:p>
        </w:tc>
        <w:tc>
          <w:tcPr>
            <w:tcW w:w="36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C5108" w:rsidRPr="005C3ADC" w:rsidRDefault="002C5108" w:rsidP="002C5108">
            <w:pPr>
              <w:rPr>
                <w:b/>
                <w:szCs w:val="28"/>
              </w:rPr>
            </w:pPr>
            <w:r w:rsidRPr="005C3ADC">
              <w:rPr>
                <w:b/>
                <w:szCs w:val="28"/>
              </w:rPr>
              <w:t>всего</w:t>
            </w:r>
          </w:p>
        </w:tc>
        <w:tc>
          <w:tcPr>
            <w:tcW w:w="1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C5108" w:rsidRPr="005C3ADC" w:rsidRDefault="002C5108" w:rsidP="002C5108">
            <w:pPr>
              <w:widowControl w:val="0"/>
              <w:autoSpaceDE w:val="0"/>
              <w:spacing w:line="280" w:lineRule="exact"/>
              <w:jc w:val="center"/>
              <w:rPr>
                <w:b/>
                <w:szCs w:val="28"/>
              </w:rPr>
            </w:pPr>
            <w:r w:rsidRPr="005C3ADC">
              <w:rPr>
                <w:b/>
                <w:szCs w:val="28"/>
              </w:rPr>
              <w:t>360,55</w:t>
            </w:r>
          </w:p>
        </w:tc>
        <w:tc>
          <w:tcPr>
            <w:tcW w:w="12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C5108" w:rsidRPr="005C3ADC" w:rsidRDefault="002C5108" w:rsidP="002C5108">
            <w:pPr>
              <w:widowControl w:val="0"/>
              <w:autoSpaceDE w:val="0"/>
              <w:spacing w:line="280" w:lineRule="exact"/>
              <w:jc w:val="center"/>
              <w:rPr>
                <w:b/>
                <w:szCs w:val="28"/>
              </w:rPr>
            </w:pPr>
            <w:r w:rsidRPr="005C3ADC">
              <w:rPr>
                <w:b/>
                <w:szCs w:val="28"/>
              </w:rPr>
              <w:t>0,00</w:t>
            </w:r>
          </w:p>
        </w:tc>
        <w:tc>
          <w:tcPr>
            <w:tcW w:w="12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5108" w:rsidRPr="005C3ADC" w:rsidRDefault="002C5108" w:rsidP="002C5108">
            <w:pPr>
              <w:widowControl w:val="0"/>
              <w:autoSpaceDE w:val="0"/>
              <w:spacing w:line="280" w:lineRule="exact"/>
              <w:jc w:val="center"/>
              <w:rPr>
                <w:b/>
                <w:szCs w:val="28"/>
              </w:rPr>
            </w:pPr>
            <w:r w:rsidRPr="005C3ADC">
              <w:rPr>
                <w:b/>
                <w:szCs w:val="28"/>
              </w:rPr>
              <w:t>0,00</w:t>
            </w:r>
          </w:p>
        </w:tc>
      </w:tr>
      <w:tr w:rsidR="002C5108" w:rsidRPr="005C3ADC" w:rsidTr="002C5108">
        <w:trPr>
          <w:gridBefore w:val="1"/>
          <w:wBefore w:w="147" w:type="dxa"/>
          <w:trHeight w:val="408"/>
        </w:trPr>
        <w:tc>
          <w:tcPr>
            <w:tcW w:w="7513" w:type="dxa"/>
            <w:gridSpan w:val="2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:rsidR="002C5108" w:rsidRPr="005C3ADC" w:rsidRDefault="002C5108" w:rsidP="002C5108">
            <w:pPr>
              <w:widowControl w:val="0"/>
              <w:autoSpaceDE w:val="0"/>
              <w:snapToGrid w:val="0"/>
              <w:spacing w:line="280" w:lineRule="exact"/>
              <w:ind w:left="58"/>
              <w:rPr>
                <w:b/>
                <w:szCs w:val="28"/>
              </w:rPr>
            </w:pPr>
          </w:p>
        </w:tc>
        <w:tc>
          <w:tcPr>
            <w:tcW w:w="36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5108" w:rsidRPr="005C3ADC" w:rsidRDefault="002C5108" w:rsidP="002C5108">
            <w:pPr>
              <w:spacing w:line="280" w:lineRule="exact"/>
              <w:rPr>
                <w:szCs w:val="28"/>
              </w:rPr>
            </w:pPr>
            <w:r w:rsidRPr="005C3ADC">
              <w:rPr>
                <w:szCs w:val="28"/>
              </w:rPr>
              <w:t>Управление образования администрации Кочевского муниципального округа (для МБОУ «Кочевская СОШ»</w:t>
            </w:r>
          </w:p>
        </w:tc>
        <w:tc>
          <w:tcPr>
            <w:tcW w:w="1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C5108" w:rsidRPr="005C3ADC" w:rsidRDefault="002C5108" w:rsidP="002C5108">
            <w:pPr>
              <w:widowControl w:val="0"/>
              <w:autoSpaceDE w:val="0"/>
              <w:spacing w:line="280" w:lineRule="exact"/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360,55</w:t>
            </w:r>
          </w:p>
        </w:tc>
        <w:tc>
          <w:tcPr>
            <w:tcW w:w="12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C5108" w:rsidRPr="005C3ADC" w:rsidRDefault="002C5108" w:rsidP="002C5108">
            <w:pPr>
              <w:widowControl w:val="0"/>
              <w:autoSpaceDE w:val="0"/>
              <w:spacing w:line="280" w:lineRule="exact"/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0,00</w:t>
            </w:r>
          </w:p>
        </w:tc>
        <w:tc>
          <w:tcPr>
            <w:tcW w:w="12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5108" w:rsidRPr="005C3ADC" w:rsidRDefault="002C5108" w:rsidP="002C5108">
            <w:pPr>
              <w:widowControl w:val="0"/>
              <w:autoSpaceDE w:val="0"/>
              <w:spacing w:line="280" w:lineRule="exact"/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0,00</w:t>
            </w:r>
          </w:p>
        </w:tc>
      </w:tr>
      <w:tr w:rsidR="002C5108" w:rsidRPr="005C3ADC" w:rsidTr="002C5108">
        <w:trPr>
          <w:gridBefore w:val="1"/>
          <w:wBefore w:w="147" w:type="dxa"/>
          <w:trHeight w:val="740"/>
        </w:trPr>
        <w:tc>
          <w:tcPr>
            <w:tcW w:w="75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C5108" w:rsidRPr="005C3ADC" w:rsidRDefault="002C5108" w:rsidP="002C5108">
            <w:pPr>
              <w:pStyle w:val="af"/>
              <w:ind w:left="58"/>
              <w:rPr>
                <w:szCs w:val="28"/>
              </w:rPr>
            </w:pPr>
            <w:r w:rsidRPr="005C3ADC">
              <w:rPr>
                <w:szCs w:val="28"/>
                <w:u w:val="single"/>
              </w:rPr>
              <w:t>Основное мероприятие 3.3.</w:t>
            </w:r>
            <w:r w:rsidRPr="005C3ADC">
              <w:rPr>
                <w:szCs w:val="28"/>
              </w:rPr>
              <w:t xml:space="preserve"> «Обеспечение условий для развития физической культуры и массового спорта»</w:t>
            </w:r>
          </w:p>
        </w:tc>
        <w:tc>
          <w:tcPr>
            <w:tcW w:w="36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5108" w:rsidRPr="005C3ADC" w:rsidRDefault="002C5108" w:rsidP="002C5108">
            <w:r w:rsidRPr="005C3ADC">
              <w:rPr>
                <w:szCs w:val="28"/>
              </w:rPr>
              <w:t>Управление образования администрации Кочевского муниципального округа (для МБОУ «Кочевская СОШ»</w:t>
            </w:r>
          </w:p>
        </w:tc>
        <w:tc>
          <w:tcPr>
            <w:tcW w:w="1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5108" w:rsidRPr="005C3ADC" w:rsidRDefault="002C5108" w:rsidP="002C5108">
            <w:pPr>
              <w:jc w:val="center"/>
            </w:pPr>
            <w:r w:rsidRPr="005C3ADC">
              <w:t>360,55</w:t>
            </w:r>
          </w:p>
        </w:tc>
        <w:tc>
          <w:tcPr>
            <w:tcW w:w="12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5108" w:rsidRPr="005C3ADC" w:rsidRDefault="002C5108" w:rsidP="002C5108">
            <w:pPr>
              <w:jc w:val="center"/>
            </w:pPr>
            <w:r w:rsidRPr="005C3ADC">
              <w:t>0,00</w:t>
            </w:r>
          </w:p>
        </w:tc>
        <w:tc>
          <w:tcPr>
            <w:tcW w:w="12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C5108" w:rsidRPr="005C3ADC" w:rsidRDefault="002C5108" w:rsidP="002C5108">
            <w:pPr>
              <w:jc w:val="center"/>
            </w:pPr>
            <w:r w:rsidRPr="005C3ADC">
              <w:t>0,00</w:t>
            </w:r>
          </w:p>
        </w:tc>
      </w:tr>
      <w:tr w:rsidR="002C5108" w:rsidRPr="005C3ADC" w:rsidTr="002C5108">
        <w:trPr>
          <w:gridBefore w:val="1"/>
          <w:wBefore w:w="147" w:type="dxa"/>
          <w:trHeight w:val="747"/>
        </w:trPr>
        <w:tc>
          <w:tcPr>
            <w:tcW w:w="75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C5108" w:rsidRPr="005C3ADC" w:rsidRDefault="002C5108" w:rsidP="002C5108">
            <w:pPr>
              <w:widowControl w:val="0"/>
              <w:autoSpaceDE w:val="0"/>
              <w:ind w:left="58"/>
              <w:rPr>
                <w:szCs w:val="28"/>
              </w:rPr>
            </w:pPr>
            <w:r w:rsidRPr="005C3ADC">
              <w:rPr>
                <w:szCs w:val="28"/>
              </w:rPr>
              <w:t>Мероприятие 3.3.1. Обеспечение условий для развития физической культуры и массового спорта</w:t>
            </w:r>
          </w:p>
        </w:tc>
        <w:tc>
          <w:tcPr>
            <w:tcW w:w="36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5108" w:rsidRPr="005C3ADC" w:rsidRDefault="002C5108" w:rsidP="002C5108">
            <w:r w:rsidRPr="005C3ADC">
              <w:t>Управление образования администрации Кочевского муниципального округа (для МБОУ «Кочевская СОШ»</w:t>
            </w:r>
          </w:p>
        </w:tc>
        <w:tc>
          <w:tcPr>
            <w:tcW w:w="1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5108" w:rsidRPr="005C3ADC" w:rsidRDefault="002C5108" w:rsidP="002C5108">
            <w:pPr>
              <w:jc w:val="center"/>
            </w:pPr>
            <w:r w:rsidRPr="005C3ADC">
              <w:t>360,55</w:t>
            </w:r>
          </w:p>
        </w:tc>
        <w:tc>
          <w:tcPr>
            <w:tcW w:w="12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C5108" w:rsidRPr="005C3ADC" w:rsidRDefault="002C5108" w:rsidP="002C5108">
            <w:pPr>
              <w:jc w:val="center"/>
            </w:pPr>
            <w:r w:rsidRPr="005C3ADC">
              <w:t>0,00</w:t>
            </w:r>
          </w:p>
        </w:tc>
        <w:tc>
          <w:tcPr>
            <w:tcW w:w="12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C5108" w:rsidRPr="005C3ADC" w:rsidRDefault="002C5108" w:rsidP="002C5108">
            <w:pPr>
              <w:jc w:val="center"/>
            </w:pPr>
            <w:r w:rsidRPr="005C3ADC">
              <w:t>0,00</w:t>
            </w:r>
          </w:p>
        </w:tc>
      </w:tr>
      <w:tr w:rsidR="002C5108" w:rsidRPr="005C3ADC" w:rsidTr="003A370A">
        <w:tblPrEx>
          <w:jc w:val="center"/>
        </w:tblPrEx>
        <w:trPr>
          <w:gridAfter w:val="1"/>
          <w:wAfter w:w="176" w:type="dxa"/>
          <w:trHeight w:val="210"/>
          <w:jc w:val="center"/>
        </w:trPr>
        <w:tc>
          <w:tcPr>
            <w:tcW w:w="7650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2C5108" w:rsidRPr="005C3ADC" w:rsidRDefault="002C5108" w:rsidP="002C5108">
            <w:pPr>
              <w:ind w:left="89" w:right="66"/>
              <w:jc w:val="both"/>
              <w:rPr>
                <w:szCs w:val="28"/>
              </w:rPr>
            </w:pPr>
            <w:r w:rsidRPr="005C3ADC">
              <w:rPr>
                <w:szCs w:val="28"/>
                <w:u w:val="single"/>
              </w:rPr>
              <w:lastRenderedPageBreak/>
              <w:t>Основное мероприятие 3.5.</w:t>
            </w:r>
            <w:r w:rsidRPr="005C3ADC">
              <w:rPr>
                <w:szCs w:val="28"/>
              </w:rPr>
              <w:t xml:space="preserve"> Софинансирование расходных обязательств на мероприятия по устройству и оснащению спортивным оборудованием и инвентарем крытых спортивных площадок (текущий ремонт физкультурных и спортивных залов)</w:t>
            </w:r>
          </w:p>
        </w:tc>
        <w:tc>
          <w:tcPr>
            <w:tcW w:w="36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C5108" w:rsidRPr="005C3ADC" w:rsidRDefault="002C5108" w:rsidP="002C5108">
            <w:pPr>
              <w:ind w:left="83" w:right="26"/>
              <w:rPr>
                <w:szCs w:val="28"/>
              </w:rPr>
            </w:pPr>
            <w:r w:rsidRPr="005C3ADC">
              <w:rPr>
                <w:szCs w:val="28"/>
              </w:rPr>
              <w:t>Администрация Кочевского муниципального округа (для МБУК «Кочевский ЦРК»)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C5108" w:rsidRPr="005C3ADC" w:rsidRDefault="002C5108" w:rsidP="002C5108">
            <w:pPr>
              <w:widowControl w:val="0"/>
              <w:autoSpaceDE w:val="0"/>
              <w:jc w:val="center"/>
              <w:rPr>
                <w:b/>
                <w:szCs w:val="28"/>
              </w:rPr>
            </w:pPr>
            <w:r w:rsidRPr="005C3ADC">
              <w:rPr>
                <w:b/>
                <w:szCs w:val="28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C5108" w:rsidRPr="005C3ADC" w:rsidRDefault="002C5108" w:rsidP="002C5108">
            <w:pPr>
              <w:widowControl w:val="0"/>
              <w:autoSpaceDE w:val="0"/>
              <w:jc w:val="center"/>
              <w:rPr>
                <w:b/>
                <w:szCs w:val="28"/>
              </w:rPr>
            </w:pPr>
            <w:r w:rsidRPr="005C3ADC">
              <w:rPr>
                <w:b/>
                <w:szCs w:val="28"/>
              </w:rPr>
              <w:t>1 125,00</w:t>
            </w:r>
          </w:p>
        </w:tc>
        <w:tc>
          <w:tcPr>
            <w:tcW w:w="11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5108" w:rsidRPr="005C3ADC" w:rsidRDefault="002C5108" w:rsidP="002C5108">
            <w:pPr>
              <w:widowControl w:val="0"/>
              <w:autoSpaceDE w:val="0"/>
              <w:jc w:val="center"/>
              <w:rPr>
                <w:b/>
                <w:szCs w:val="28"/>
              </w:rPr>
            </w:pPr>
            <w:r w:rsidRPr="005C3ADC">
              <w:rPr>
                <w:b/>
                <w:szCs w:val="28"/>
              </w:rPr>
              <w:t>0,00</w:t>
            </w:r>
          </w:p>
        </w:tc>
      </w:tr>
      <w:tr w:rsidR="002C5108" w:rsidRPr="00B55C0C" w:rsidTr="003A370A">
        <w:tblPrEx>
          <w:jc w:val="center"/>
        </w:tblPrEx>
        <w:trPr>
          <w:gridAfter w:val="1"/>
          <w:wAfter w:w="176" w:type="dxa"/>
          <w:trHeight w:val="210"/>
          <w:jc w:val="center"/>
        </w:trPr>
        <w:tc>
          <w:tcPr>
            <w:tcW w:w="7650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2C5108" w:rsidRPr="005C3ADC" w:rsidRDefault="002C5108" w:rsidP="002C5108">
            <w:pPr>
              <w:ind w:left="89" w:right="66"/>
              <w:jc w:val="both"/>
              <w:rPr>
                <w:szCs w:val="28"/>
              </w:rPr>
            </w:pPr>
            <w:r w:rsidRPr="005C3ADC">
              <w:rPr>
                <w:szCs w:val="28"/>
              </w:rPr>
              <w:t>Мероприятие 3.5.1.</w:t>
            </w:r>
            <w:r w:rsidRPr="005C3ADC">
              <w:t xml:space="preserve"> </w:t>
            </w:r>
            <w:r w:rsidRPr="005C3ADC">
              <w:rPr>
                <w:szCs w:val="28"/>
              </w:rPr>
              <w:t xml:space="preserve">Устройство спортивных площадок и оснащение объектов спортивным оборудованием и инвентарем для занятий физической культурой и спортом на условиях софинансирования </w:t>
            </w:r>
          </w:p>
        </w:tc>
        <w:tc>
          <w:tcPr>
            <w:tcW w:w="36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C5108" w:rsidRPr="005C3ADC" w:rsidRDefault="002C5108" w:rsidP="002C5108">
            <w:pPr>
              <w:ind w:left="83" w:right="26"/>
              <w:rPr>
                <w:szCs w:val="28"/>
              </w:rPr>
            </w:pPr>
            <w:r w:rsidRPr="005C3ADC">
              <w:rPr>
                <w:szCs w:val="28"/>
              </w:rPr>
              <w:t>Администрация Кочевского муниципального округа (для МБУК «Кочевский ЦРК»)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C5108" w:rsidRPr="005C3ADC" w:rsidRDefault="002C5108" w:rsidP="002C5108">
            <w:pPr>
              <w:widowControl w:val="0"/>
              <w:autoSpaceDE w:val="0"/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C5108" w:rsidRPr="005C3ADC" w:rsidRDefault="002C5108" w:rsidP="002C5108">
            <w:pPr>
              <w:widowControl w:val="0"/>
              <w:autoSpaceDE w:val="0"/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1 125,00</w:t>
            </w:r>
          </w:p>
        </w:tc>
        <w:tc>
          <w:tcPr>
            <w:tcW w:w="11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C5108" w:rsidRPr="005C3ADC" w:rsidRDefault="002C5108" w:rsidP="002C5108">
            <w:pPr>
              <w:widowControl w:val="0"/>
              <w:autoSpaceDE w:val="0"/>
              <w:jc w:val="center"/>
              <w:rPr>
                <w:szCs w:val="28"/>
              </w:rPr>
            </w:pPr>
            <w:r w:rsidRPr="005C3ADC">
              <w:rPr>
                <w:szCs w:val="28"/>
              </w:rPr>
              <w:t>0,00</w:t>
            </w:r>
          </w:p>
        </w:tc>
      </w:tr>
    </w:tbl>
    <w:p w:rsidR="002C5108" w:rsidRDefault="002C5108" w:rsidP="002C5108">
      <w:pPr>
        <w:tabs>
          <w:tab w:val="left" w:pos="2085"/>
        </w:tabs>
        <w:rPr>
          <w:szCs w:val="28"/>
          <w:lang w:eastAsia="zh-CN"/>
        </w:rPr>
      </w:pPr>
    </w:p>
    <w:p w:rsidR="00900126" w:rsidRPr="00E15083" w:rsidRDefault="00900126" w:rsidP="00BC5174">
      <w:pPr>
        <w:rPr>
          <w:lang w:eastAsia="zh-CN"/>
        </w:rPr>
      </w:pPr>
    </w:p>
    <w:sectPr w:rsidR="00900126" w:rsidRPr="00E15083" w:rsidSect="00710B5A">
      <w:pgSz w:w="16838" w:h="11906" w:orient="landscape" w:code="9"/>
      <w:pgMar w:top="1134" w:right="1134" w:bottom="567" w:left="1134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0452" w:rsidRDefault="00AA0452">
      <w:r>
        <w:separator/>
      </w:r>
    </w:p>
  </w:endnote>
  <w:endnote w:type="continuationSeparator" w:id="0">
    <w:p w:rsidR="00AA0452" w:rsidRDefault="00AA04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5108" w:rsidRDefault="002C5108">
    <w:pPr>
      <w:pStyle w:val="ab"/>
      <w:rPr>
        <w:lang w:val="en-US"/>
      </w:rPr>
    </w:pPr>
    <w:r>
      <w:rPr>
        <w:lang w:val="en-US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0452" w:rsidRDefault="00AA0452">
      <w:r>
        <w:separator/>
      </w:r>
    </w:p>
  </w:footnote>
  <w:footnote w:type="continuationSeparator" w:id="0">
    <w:p w:rsidR="00AA0452" w:rsidRDefault="00AA04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62D58"/>
    <w:multiLevelType w:val="hybridMultilevel"/>
    <w:tmpl w:val="ABEACA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3E7458"/>
    <w:multiLevelType w:val="hybridMultilevel"/>
    <w:tmpl w:val="F21E273C"/>
    <w:lvl w:ilvl="0" w:tplc="7E761AF8">
      <w:start w:val="1"/>
      <w:numFmt w:val="decimal"/>
      <w:lvlText w:val="%1.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2" w15:restartNumberingAfterBreak="0">
    <w:nsid w:val="0C123C66"/>
    <w:multiLevelType w:val="hybridMultilevel"/>
    <w:tmpl w:val="945E7B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C7693D"/>
    <w:multiLevelType w:val="hybridMultilevel"/>
    <w:tmpl w:val="AEB86548"/>
    <w:lvl w:ilvl="0" w:tplc="5E3ECA4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255C69E8"/>
    <w:multiLevelType w:val="hybridMultilevel"/>
    <w:tmpl w:val="80E8A278"/>
    <w:lvl w:ilvl="0" w:tplc="45AC58B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2677695F"/>
    <w:multiLevelType w:val="hybridMultilevel"/>
    <w:tmpl w:val="D0F831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5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702A"/>
    <w:rsid w:val="00000B62"/>
    <w:rsid w:val="000047F1"/>
    <w:rsid w:val="00004A39"/>
    <w:rsid w:val="00014F96"/>
    <w:rsid w:val="00016FA6"/>
    <w:rsid w:val="000242AB"/>
    <w:rsid w:val="00032C3C"/>
    <w:rsid w:val="00060F3D"/>
    <w:rsid w:val="00064595"/>
    <w:rsid w:val="000649CA"/>
    <w:rsid w:val="00065454"/>
    <w:rsid w:val="00066153"/>
    <w:rsid w:val="0007036E"/>
    <w:rsid w:val="000858EA"/>
    <w:rsid w:val="00092C9E"/>
    <w:rsid w:val="00097994"/>
    <w:rsid w:val="000B1EB1"/>
    <w:rsid w:val="000C2D90"/>
    <w:rsid w:val="000C702A"/>
    <w:rsid w:val="000D535E"/>
    <w:rsid w:val="00100739"/>
    <w:rsid w:val="00122A36"/>
    <w:rsid w:val="0013506B"/>
    <w:rsid w:val="001354D7"/>
    <w:rsid w:val="00143108"/>
    <w:rsid w:val="00155EBA"/>
    <w:rsid w:val="0018084B"/>
    <w:rsid w:val="001B1C08"/>
    <w:rsid w:val="001B2E61"/>
    <w:rsid w:val="001D00C7"/>
    <w:rsid w:val="001E33CA"/>
    <w:rsid w:val="001E6DAD"/>
    <w:rsid w:val="001F1AF4"/>
    <w:rsid w:val="001F40D1"/>
    <w:rsid w:val="001F5BEA"/>
    <w:rsid w:val="00220D05"/>
    <w:rsid w:val="00232229"/>
    <w:rsid w:val="00235487"/>
    <w:rsid w:val="002408AD"/>
    <w:rsid w:val="00250A19"/>
    <w:rsid w:val="00273764"/>
    <w:rsid w:val="002802BE"/>
    <w:rsid w:val="00290115"/>
    <w:rsid w:val="00292FF9"/>
    <w:rsid w:val="002C4A3C"/>
    <w:rsid w:val="002C5108"/>
    <w:rsid w:val="002D77FB"/>
    <w:rsid w:val="00311DAC"/>
    <w:rsid w:val="003470A0"/>
    <w:rsid w:val="0036013B"/>
    <w:rsid w:val="00393D1F"/>
    <w:rsid w:val="003A20A1"/>
    <w:rsid w:val="003A370A"/>
    <w:rsid w:val="003C727D"/>
    <w:rsid w:val="003D1F38"/>
    <w:rsid w:val="003D1FD1"/>
    <w:rsid w:val="00417AED"/>
    <w:rsid w:val="00443611"/>
    <w:rsid w:val="00443844"/>
    <w:rsid w:val="00464A14"/>
    <w:rsid w:val="0047083E"/>
    <w:rsid w:val="004735EC"/>
    <w:rsid w:val="00482A25"/>
    <w:rsid w:val="0048586C"/>
    <w:rsid w:val="00492AAA"/>
    <w:rsid w:val="004B155C"/>
    <w:rsid w:val="004D56D4"/>
    <w:rsid w:val="004E2EE2"/>
    <w:rsid w:val="004E7C02"/>
    <w:rsid w:val="004F1AFF"/>
    <w:rsid w:val="004F6BB4"/>
    <w:rsid w:val="00515937"/>
    <w:rsid w:val="00520610"/>
    <w:rsid w:val="005748BA"/>
    <w:rsid w:val="005840C7"/>
    <w:rsid w:val="005955BE"/>
    <w:rsid w:val="005A03C3"/>
    <w:rsid w:val="005A3880"/>
    <w:rsid w:val="005A703A"/>
    <w:rsid w:val="005C3ADC"/>
    <w:rsid w:val="005C555D"/>
    <w:rsid w:val="005D011B"/>
    <w:rsid w:val="005E0B38"/>
    <w:rsid w:val="005F1935"/>
    <w:rsid w:val="005F62AC"/>
    <w:rsid w:val="006255D0"/>
    <w:rsid w:val="006331D6"/>
    <w:rsid w:val="00653C15"/>
    <w:rsid w:val="00661445"/>
    <w:rsid w:val="00672831"/>
    <w:rsid w:val="006B7722"/>
    <w:rsid w:val="006D27F0"/>
    <w:rsid w:val="006F2B94"/>
    <w:rsid w:val="00710414"/>
    <w:rsid w:val="00710B5A"/>
    <w:rsid w:val="00715A69"/>
    <w:rsid w:val="00742547"/>
    <w:rsid w:val="0077655E"/>
    <w:rsid w:val="007D2C11"/>
    <w:rsid w:val="007F627A"/>
    <w:rsid w:val="00802E5C"/>
    <w:rsid w:val="00803590"/>
    <w:rsid w:val="0081770D"/>
    <w:rsid w:val="008432D9"/>
    <w:rsid w:val="00854DF7"/>
    <w:rsid w:val="0086576F"/>
    <w:rsid w:val="008741B6"/>
    <w:rsid w:val="00880FEE"/>
    <w:rsid w:val="008936EC"/>
    <w:rsid w:val="00896C9F"/>
    <w:rsid w:val="008C0C8D"/>
    <w:rsid w:val="008E49F8"/>
    <w:rsid w:val="008F5F02"/>
    <w:rsid w:val="00900126"/>
    <w:rsid w:val="009049CA"/>
    <w:rsid w:val="00913DAF"/>
    <w:rsid w:val="00914187"/>
    <w:rsid w:val="009253F0"/>
    <w:rsid w:val="00942FE8"/>
    <w:rsid w:val="009565D8"/>
    <w:rsid w:val="00957FFC"/>
    <w:rsid w:val="0097724C"/>
    <w:rsid w:val="0099148A"/>
    <w:rsid w:val="009C011A"/>
    <w:rsid w:val="009C2CD8"/>
    <w:rsid w:val="009C54BD"/>
    <w:rsid w:val="009F36C8"/>
    <w:rsid w:val="00A16F73"/>
    <w:rsid w:val="00A17492"/>
    <w:rsid w:val="00A303D1"/>
    <w:rsid w:val="00A442D4"/>
    <w:rsid w:val="00A45F4A"/>
    <w:rsid w:val="00A543E0"/>
    <w:rsid w:val="00A604F7"/>
    <w:rsid w:val="00A701BA"/>
    <w:rsid w:val="00AA0452"/>
    <w:rsid w:val="00AB0367"/>
    <w:rsid w:val="00AB0D47"/>
    <w:rsid w:val="00AC1886"/>
    <w:rsid w:val="00AC564D"/>
    <w:rsid w:val="00AD7286"/>
    <w:rsid w:val="00AE0B25"/>
    <w:rsid w:val="00AE561D"/>
    <w:rsid w:val="00B01DB0"/>
    <w:rsid w:val="00B02CA3"/>
    <w:rsid w:val="00B11ABE"/>
    <w:rsid w:val="00B346D1"/>
    <w:rsid w:val="00B55C0C"/>
    <w:rsid w:val="00B649BC"/>
    <w:rsid w:val="00B921B5"/>
    <w:rsid w:val="00BC5174"/>
    <w:rsid w:val="00BD5716"/>
    <w:rsid w:val="00BD6C3C"/>
    <w:rsid w:val="00C17F88"/>
    <w:rsid w:val="00C32993"/>
    <w:rsid w:val="00C44C9D"/>
    <w:rsid w:val="00C468BE"/>
    <w:rsid w:val="00C6110D"/>
    <w:rsid w:val="00CA2BD1"/>
    <w:rsid w:val="00CA762E"/>
    <w:rsid w:val="00CC1ED4"/>
    <w:rsid w:val="00CC5C2E"/>
    <w:rsid w:val="00CD1367"/>
    <w:rsid w:val="00CF08E6"/>
    <w:rsid w:val="00CF2541"/>
    <w:rsid w:val="00D03388"/>
    <w:rsid w:val="00D32CEE"/>
    <w:rsid w:val="00D41D48"/>
    <w:rsid w:val="00D43142"/>
    <w:rsid w:val="00D67866"/>
    <w:rsid w:val="00D8481E"/>
    <w:rsid w:val="00DA6E9E"/>
    <w:rsid w:val="00DB10B4"/>
    <w:rsid w:val="00DB546B"/>
    <w:rsid w:val="00DC7E2F"/>
    <w:rsid w:val="00DE0E0F"/>
    <w:rsid w:val="00DF3619"/>
    <w:rsid w:val="00DF5E80"/>
    <w:rsid w:val="00E01762"/>
    <w:rsid w:val="00E03B2B"/>
    <w:rsid w:val="00E15083"/>
    <w:rsid w:val="00E21842"/>
    <w:rsid w:val="00E57389"/>
    <w:rsid w:val="00E95AC3"/>
    <w:rsid w:val="00EB2C55"/>
    <w:rsid w:val="00EC368A"/>
    <w:rsid w:val="00EE26CC"/>
    <w:rsid w:val="00EE5B65"/>
    <w:rsid w:val="00EF13D6"/>
    <w:rsid w:val="00EF59C1"/>
    <w:rsid w:val="00F06682"/>
    <w:rsid w:val="00F22F1F"/>
    <w:rsid w:val="00F24F32"/>
    <w:rsid w:val="00F31ED4"/>
    <w:rsid w:val="00F64804"/>
    <w:rsid w:val="00F6686C"/>
    <w:rsid w:val="00F80F66"/>
    <w:rsid w:val="00F85B83"/>
    <w:rsid w:val="00F90D32"/>
    <w:rsid w:val="00F94F0A"/>
    <w:rsid w:val="00FD4063"/>
    <w:rsid w:val="00FE1DFD"/>
    <w:rsid w:val="00FF5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CEDABF"/>
  <w15:docId w15:val="{7DB09BD7-29D0-4469-86D0-319CF63CFE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561D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Адресат"/>
    <w:basedOn w:val="a"/>
    <w:rsid w:val="00AE0B25"/>
    <w:pPr>
      <w:suppressAutoHyphens/>
      <w:spacing w:after="120" w:line="240" w:lineRule="exact"/>
    </w:pPr>
  </w:style>
  <w:style w:type="paragraph" w:customStyle="1" w:styleId="a4">
    <w:name w:val="Приложение"/>
    <w:basedOn w:val="a5"/>
    <w:rsid w:val="00AE0B25"/>
    <w:pPr>
      <w:tabs>
        <w:tab w:val="left" w:pos="1673"/>
      </w:tabs>
      <w:spacing w:before="240" w:line="240" w:lineRule="exact"/>
      <w:ind w:left="1985" w:hanging="1985"/>
    </w:pPr>
  </w:style>
  <w:style w:type="paragraph" w:styleId="a5">
    <w:name w:val="Body Text"/>
    <w:basedOn w:val="a"/>
    <w:link w:val="a6"/>
    <w:rsid w:val="00AE0B25"/>
    <w:pPr>
      <w:spacing w:line="360" w:lineRule="exact"/>
      <w:ind w:firstLine="720"/>
      <w:jc w:val="both"/>
    </w:pPr>
  </w:style>
  <w:style w:type="paragraph" w:customStyle="1" w:styleId="a7">
    <w:name w:val="Заголовок к тексту"/>
    <w:basedOn w:val="a"/>
    <w:next w:val="a5"/>
    <w:rsid w:val="00AE0B25"/>
    <w:pPr>
      <w:suppressAutoHyphens/>
      <w:spacing w:after="480" w:line="240" w:lineRule="exact"/>
    </w:pPr>
    <w:rPr>
      <w:b/>
    </w:rPr>
  </w:style>
  <w:style w:type="paragraph" w:customStyle="1" w:styleId="a8">
    <w:name w:val="регистрационные поля"/>
    <w:basedOn w:val="a"/>
    <w:rsid w:val="00AE0B25"/>
    <w:pPr>
      <w:spacing w:line="240" w:lineRule="exact"/>
      <w:jc w:val="center"/>
    </w:pPr>
    <w:rPr>
      <w:lang w:val="en-US"/>
    </w:rPr>
  </w:style>
  <w:style w:type="paragraph" w:customStyle="1" w:styleId="a9">
    <w:name w:val="Исполнитель"/>
    <w:basedOn w:val="a5"/>
    <w:rsid w:val="00AE0B25"/>
    <w:pPr>
      <w:suppressAutoHyphens/>
      <w:spacing w:after="120" w:line="240" w:lineRule="exact"/>
      <w:ind w:firstLine="0"/>
      <w:jc w:val="left"/>
    </w:pPr>
    <w:rPr>
      <w:sz w:val="24"/>
    </w:rPr>
  </w:style>
  <w:style w:type="paragraph" w:styleId="aa">
    <w:name w:val="header"/>
    <w:basedOn w:val="a"/>
    <w:rsid w:val="00AE0B25"/>
    <w:pPr>
      <w:tabs>
        <w:tab w:val="center" w:pos="4677"/>
        <w:tab w:val="right" w:pos="9355"/>
      </w:tabs>
    </w:pPr>
  </w:style>
  <w:style w:type="paragraph" w:styleId="ab">
    <w:name w:val="footer"/>
    <w:basedOn w:val="a"/>
    <w:rsid w:val="00AE0B25"/>
    <w:pPr>
      <w:tabs>
        <w:tab w:val="center" w:pos="4677"/>
        <w:tab w:val="right" w:pos="9355"/>
      </w:tabs>
    </w:pPr>
  </w:style>
  <w:style w:type="paragraph" w:styleId="ac">
    <w:name w:val="Balloon Text"/>
    <w:basedOn w:val="a"/>
    <w:semiHidden/>
    <w:rsid w:val="008741B6"/>
    <w:rPr>
      <w:rFonts w:ascii="Tahoma" w:hAnsi="Tahoma" w:cs="Tahoma"/>
      <w:sz w:val="16"/>
      <w:szCs w:val="16"/>
    </w:rPr>
  </w:style>
  <w:style w:type="table" w:styleId="ad">
    <w:name w:val="Table Grid"/>
    <w:basedOn w:val="a1"/>
    <w:rsid w:val="00DA6E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Normal (Web)"/>
    <w:basedOn w:val="a"/>
    <w:uiPriority w:val="99"/>
    <w:semiHidden/>
    <w:unhideWhenUsed/>
    <w:rsid w:val="000858EA"/>
    <w:pPr>
      <w:spacing w:before="100" w:beforeAutospacing="1" w:after="100" w:afterAutospacing="1"/>
    </w:pPr>
    <w:rPr>
      <w:sz w:val="24"/>
      <w:szCs w:val="24"/>
    </w:rPr>
  </w:style>
  <w:style w:type="character" w:customStyle="1" w:styleId="105pt0pt">
    <w:name w:val="Основной текст + 10;5 pt;Интервал 0 pt"/>
    <w:rsid w:val="00672831"/>
    <w:rPr>
      <w:rFonts w:ascii="Times New Roman" w:eastAsia="Times New Roman" w:hAnsi="Times New Roman" w:cs="Times New Roman"/>
      <w:color w:val="000000"/>
      <w:spacing w:val="3"/>
      <w:w w:val="100"/>
      <w:position w:val="0"/>
      <w:sz w:val="21"/>
      <w:szCs w:val="21"/>
      <w:shd w:val="clear" w:color="auto" w:fill="FFFFFF"/>
      <w:vertAlign w:val="baseline"/>
      <w:lang w:val="ru-RU"/>
    </w:rPr>
  </w:style>
  <w:style w:type="paragraph" w:styleId="af">
    <w:name w:val="No Spacing"/>
    <w:qFormat/>
    <w:rsid w:val="00672831"/>
    <w:pPr>
      <w:suppressAutoHyphens/>
    </w:pPr>
    <w:rPr>
      <w:sz w:val="28"/>
      <w:lang w:eastAsia="zh-CN"/>
    </w:rPr>
  </w:style>
  <w:style w:type="paragraph" w:customStyle="1" w:styleId="af0">
    <w:name w:val="Содержимое таблицы"/>
    <w:basedOn w:val="a"/>
    <w:rsid w:val="00672831"/>
    <w:pPr>
      <w:widowControl w:val="0"/>
      <w:suppressLineNumbers/>
      <w:suppressAutoHyphens/>
    </w:pPr>
    <w:rPr>
      <w:rFonts w:ascii="Arial" w:eastAsia="Arial Unicode MS" w:hAnsi="Arial" w:cs="Arial"/>
      <w:kern w:val="1"/>
      <w:sz w:val="20"/>
      <w:szCs w:val="24"/>
      <w:lang w:eastAsia="zh-CN"/>
    </w:rPr>
  </w:style>
  <w:style w:type="character" w:customStyle="1" w:styleId="a6">
    <w:name w:val="Основной текст Знак"/>
    <w:basedOn w:val="a0"/>
    <w:link w:val="a5"/>
    <w:rsid w:val="00A303D1"/>
    <w:rPr>
      <w:sz w:val="28"/>
    </w:rPr>
  </w:style>
  <w:style w:type="character" w:customStyle="1" w:styleId="af1">
    <w:name w:val="Другое_"/>
    <w:link w:val="af2"/>
    <w:rsid w:val="00803590"/>
    <w:rPr>
      <w:sz w:val="28"/>
      <w:szCs w:val="28"/>
      <w:shd w:val="clear" w:color="auto" w:fill="FFFFFF"/>
    </w:rPr>
  </w:style>
  <w:style w:type="paragraph" w:customStyle="1" w:styleId="af2">
    <w:name w:val="Другое"/>
    <w:basedOn w:val="a"/>
    <w:link w:val="af1"/>
    <w:rsid w:val="00803590"/>
    <w:pPr>
      <w:widowControl w:val="0"/>
      <w:shd w:val="clear" w:color="auto" w:fill="FFFFFF"/>
      <w:jc w:val="center"/>
    </w:pPr>
    <w:rPr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167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&#1052;&#1057;&#1069;&#1044;\&#1055;&#1086;&#1089;&#1090;&#1072;&#1085;&#1086;&#1074;&#1083;&#1077;&#1085;&#1080;&#1077;\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D535AB-CCF6-4E35-A7BE-3461F3EFA0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</Template>
  <TotalTime>1</TotalTime>
  <Pages>18</Pages>
  <Words>3515</Words>
  <Characters>20036</Characters>
  <Application>Microsoft Office Word</Application>
  <DocSecurity>0</DocSecurity>
  <Lines>166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XXXXX</Company>
  <LinksUpToDate>false</LinksUpToDate>
  <CharactersWithSpaces>23504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 Windows</cp:lastModifiedBy>
  <cp:revision>2</cp:revision>
  <cp:lastPrinted>2021-09-29T04:15:00Z</cp:lastPrinted>
  <dcterms:created xsi:type="dcterms:W3CDTF">2022-12-31T05:22:00Z</dcterms:created>
  <dcterms:modified xsi:type="dcterms:W3CDTF">2022-12-31T05:22:00Z</dcterms:modified>
</cp:coreProperties>
</file>