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4F3C84" w14:textId="77777777" w:rsidR="001E67DD" w:rsidRDefault="001E67DD" w:rsidP="00F7176A">
      <w:pPr>
        <w:pStyle w:val="af"/>
        <w:rPr>
          <w:szCs w:val="28"/>
        </w:rPr>
      </w:pPr>
    </w:p>
    <w:p w14:paraId="44D16613" w14:textId="77777777" w:rsidR="001E67DD" w:rsidRDefault="001E67DD" w:rsidP="00F7176A">
      <w:pPr>
        <w:pStyle w:val="af"/>
        <w:rPr>
          <w:szCs w:val="28"/>
        </w:rPr>
      </w:pPr>
    </w:p>
    <w:p w14:paraId="724F6C4C" w14:textId="2E82DA43" w:rsidR="002C7922" w:rsidRDefault="00F7176A" w:rsidP="002C7922">
      <w:pPr>
        <w:ind w:firstLine="714"/>
        <w:jc w:val="both"/>
        <w:rPr>
          <w:sz w:val="28"/>
          <w:szCs w:val="28"/>
        </w:rPr>
      </w:pPr>
      <w:r w:rsidRPr="00FC239C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F9260C" wp14:editId="76357937">
                <wp:simplePos x="0" y="0"/>
                <wp:positionH relativeFrom="page">
                  <wp:posOffset>933450</wp:posOffset>
                </wp:positionH>
                <wp:positionV relativeFrom="page">
                  <wp:posOffset>2895600</wp:posOffset>
                </wp:positionV>
                <wp:extent cx="2618740" cy="981075"/>
                <wp:effectExtent l="0" t="0" r="10160" b="9525"/>
                <wp:wrapNone/>
                <wp:docPr id="55" name="Надпись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8740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180332" w14:textId="19D852F9" w:rsidR="00407AB9" w:rsidRPr="001131EB" w:rsidRDefault="00407AB9" w:rsidP="001131EB">
                            <w:pPr>
                              <w:suppressAutoHyphens/>
                              <w:spacing w:after="480" w:line="240" w:lineRule="exact"/>
                              <w:rPr>
                                <w:sz w:val="28"/>
                              </w:rPr>
                            </w:pPr>
                            <w:r w:rsidRPr="001131EB">
                              <w:rPr>
                                <w:sz w:val="28"/>
                              </w:rPr>
                              <w:fldChar w:fldCharType="begin"/>
                            </w:r>
                            <w:r w:rsidRPr="001131EB">
                              <w:rPr>
                                <w:sz w:val="28"/>
                              </w:rPr>
                              <w:instrText xml:space="preserve"> DOCPROPERTY  doc_summary  \* MERGEFORMAT </w:instrText>
                            </w:r>
                            <w:r w:rsidRPr="001131EB">
                              <w:rPr>
                                <w:sz w:val="28"/>
                              </w:rPr>
                              <w:fldChar w:fldCharType="separate"/>
                            </w:r>
                            <w:r w:rsidRPr="001131EB">
                              <w:rPr>
                                <w:sz w:val="28"/>
                              </w:rPr>
                              <w:t>О внесении изменений в муниципальную программу «Управление муниципальным имуществом и земельными ресурсами в Кочевском муниципальном  округе»</w:t>
                            </w:r>
                            <w:r w:rsidRPr="001131EB">
                              <w:rPr>
                                <w:sz w:val="28"/>
                              </w:rPr>
                              <w:fldChar w:fldCharType="end"/>
                            </w:r>
                          </w:p>
                          <w:p w14:paraId="1B3F559B" w14:textId="77777777" w:rsidR="00407AB9" w:rsidRDefault="00407AB9" w:rsidP="00C44F4A">
                            <w:pPr>
                              <w:pStyle w:val="ConsNormal"/>
                              <w:widowControl/>
                              <w:tabs>
                                <w:tab w:val="num" w:pos="1080"/>
                              </w:tabs>
                              <w:ind w:right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67C3D6E0" w14:textId="77777777" w:rsidR="00407AB9" w:rsidRPr="000217BF" w:rsidRDefault="00407AB9" w:rsidP="00576844">
                            <w:pPr>
                              <w:pStyle w:val="af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F9260C" id="_x0000_t202" coordsize="21600,21600" o:spt="202" path="m,l,21600r21600,l21600,xe">
                <v:stroke joinstyle="miter"/>
                <v:path gradientshapeok="t" o:connecttype="rect"/>
              </v:shapetype>
              <v:shape id="Надпись 55" o:spid="_x0000_s1026" type="#_x0000_t202" style="position:absolute;left:0;text-align:left;margin-left:73.5pt;margin-top:228pt;width:206.2pt;height:77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" filled="f" stroked="f">
                <v:textbox inset="0,0,0,0">
                  <w:txbxContent>
                    <w:p w14:paraId="13180332" w14:textId="19D852F9" w:rsidR="00407AB9" w:rsidRPr="001131EB" w:rsidRDefault="00407AB9" w:rsidP="001131EB">
                      <w:pPr>
                        <w:suppressAutoHyphens/>
                        <w:spacing w:after="480" w:line="240" w:lineRule="exact"/>
                        <w:rPr>
                          <w:sz w:val="28"/>
                        </w:rPr>
                      </w:pPr>
                      <w:r w:rsidRPr="001131EB">
                        <w:rPr>
                          <w:sz w:val="28"/>
                        </w:rPr>
                        <w:fldChar w:fldCharType="begin"/>
                      </w:r>
                      <w:r w:rsidRPr="001131EB">
                        <w:rPr>
                          <w:sz w:val="28"/>
                        </w:rPr>
                        <w:instrText xml:space="preserve"> DOCPROPERTY  doc_summary  \* MERGEFORMAT </w:instrText>
                      </w:r>
                      <w:r w:rsidRPr="001131EB">
                        <w:rPr>
                          <w:sz w:val="28"/>
                        </w:rPr>
                        <w:fldChar w:fldCharType="separate"/>
                      </w:r>
                      <w:r w:rsidRPr="001131EB">
                        <w:rPr>
                          <w:sz w:val="28"/>
                        </w:rPr>
                        <w:t xml:space="preserve">О внесении изменений в муниципальную программу «Управление муниципальным имуществом и земельными ресурсами в Кочевском </w:t>
                      </w:r>
                      <w:proofErr w:type="gramStart"/>
                      <w:r w:rsidRPr="001131EB">
                        <w:rPr>
                          <w:sz w:val="28"/>
                        </w:rPr>
                        <w:t>муниципальном  округе</w:t>
                      </w:r>
                      <w:proofErr w:type="gramEnd"/>
                      <w:r w:rsidRPr="001131EB">
                        <w:rPr>
                          <w:sz w:val="28"/>
                        </w:rPr>
                        <w:t>»</w:t>
                      </w:r>
                      <w:r w:rsidRPr="001131EB">
                        <w:rPr>
                          <w:sz w:val="28"/>
                        </w:rPr>
                        <w:fldChar w:fldCharType="end"/>
                      </w:r>
                    </w:p>
                    <w:p w14:paraId="1B3F559B" w14:textId="77777777" w:rsidR="00407AB9" w:rsidRDefault="00407AB9" w:rsidP="00C44F4A">
                      <w:pPr>
                        <w:pStyle w:val="ConsNormal"/>
                        <w:widowControl/>
                        <w:tabs>
                          <w:tab w:val="num" w:pos="1080"/>
                        </w:tabs>
                        <w:ind w:right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67C3D6E0" w14:textId="77777777" w:rsidR="00407AB9" w:rsidRPr="000217BF" w:rsidRDefault="00407AB9" w:rsidP="00576844">
                      <w:pPr>
                        <w:pStyle w:val="af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C239C">
        <w:rPr>
          <w:noProof/>
          <w:szCs w:val="28"/>
        </w:rPr>
        <w:drawing>
          <wp:anchor distT="0" distB="0" distL="114300" distR="114300" simplePos="0" relativeHeight="251659264" behindDoc="0" locked="0" layoutInCell="1" allowOverlap="1" wp14:anchorId="7C783188" wp14:editId="2A1126AB">
            <wp:simplePos x="0" y="0"/>
            <wp:positionH relativeFrom="page">
              <wp:posOffset>1080135</wp:posOffset>
            </wp:positionH>
            <wp:positionV relativeFrom="page">
              <wp:posOffset>230505</wp:posOffset>
            </wp:positionV>
            <wp:extent cx="5673090" cy="2743200"/>
            <wp:effectExtent l="0" t="0" r="3810" b="0"/>
            <wp:wrapTopAndBottom/>
            <wp:docPr id="54" name="Рисунок 54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239C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053620" wp14:editId="35FA58D2">
                <wp:simplePos x="0" y="0"/>
                <wp:positionH relativeFrom="page">
                  <wp:posOffset>5355590</wp:posOffset>
                </wp:positionH>
                <wp:positionV relativeFrom="page">
                  <wp:posOffset>2255520</wp:posOffset>
                </wp:positionV>
                <wp:extent cx="1635760" cy="274320"/>
                <wp:effectExtent l="2540" t="0" r="0" b="3810"/>
                <wp:wrapNone/>
                <wp:docPr id="53" name="Надпись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57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E7F9E2" w14:textId="3F976823" w:rsidR="00407AB9" w:rsidRPr="001D7860" w:rsidRDefault="001D7860" w:rsidP="00F7176A">
                            <w:pPr>
                              <w:pStyle w:val="af1"/>
                              <w:jc w:val="left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    0</w:t>
                            </w:r>
                            <w:r w:rsidR="007C442C">
                              <w:rPr>
                                <w:lang w:val="ru-RU"/>
                              </w:rPr>
                              <w:t>-293-01-01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053620" id="_x0000_t202" coordsize="21600,21600" o:spt="202" path="m,l,21600r21600,l21600,xe">
                <v:stroke joinstyle="miter"/>
                <v:path gradientshapeok="t" o:connecttype="rect"/>
              </v:shapetype>
              <v:shape id="Надпись 53" o:spid="_x0000_s1027" type="#_x0000_t202" style="position:absolute;left:0;text-align:left;margin-left:421.7pt;margin-top:177.6pt;width:128.8pt;height:21.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" filled="f" stroked="f">
                <v:textbox inset="0,0,0,0">
                  <w:txbxContent>
                    <w:p w14:paraId="18E7F9E2" w14:textId="3F976823" w:rsidR="00407AB9" w:rsidRPr="001D7860" w:rsidRDefault="001D7860" w:rsidP="00F7176A">
                      <w:pPr>
                        <w:pStyle w:val="af1"/>
                        <w:jc w:val="left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    0</w:t>
                      </w:r>
                      <w:r w:rsidR="007C442C">
                        <w:rPr>
                          <w:lang w:val="ru-RU"/>
                        </w:rPr>
                        <w:t>-293-01-01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C239C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2E390B" wp14:editId="684F4325">
                <wp:simplePos x="0" y="0"/>
                <wp:positionH relativeFrom="page">
                  <wp:posOffset>1602740</wp:posOffset>
                </wp:positionH>
                <wp:positionV relativeFrom="page">
                  <wp:posOffset>2255520</wp:posOffset>
                </wp:positionV>
                <wp:extent cx="1292225" cy="274320"/>
                <wp:effectExtent l="2540" t="0" r="635" b="3810"/>
                <wp:wrapNone/>
                <wp:docPr id="52" name="Надпись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22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DDDBA7" w14:textId="66A76A94" w:rsidR="00407AB9" w:rsidRPr="00514A6F" w:rsidRDefault="001D7860" w:rsidP="00F7176A">
                            <w:pPr>
                              <w:pStyle w:val="af1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00.12.2023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2E390B" id="Надпись 52" o:spid="_x0000_s1028" type="#_x0000_t202" style="position:absolute;left:0;text-align:left;margin-left:126.2pt;margin-top:177.6pt;width:101.75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" filled="f" stroked="f">
                <v:textbox inset="0,0,0,0">
                  <w:txbxContent>
                    <w:p w14:paraId="00DDDBA7" w14:textId="66A76A94" w:rsidR="00407AB9" w:rsidRPr="00514A6F" w:rsidRDefault="001D7860" w:rsidP="00F7176A">
                      <w:pPr>
                        <w:pStyle w:val="af1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00.12.2023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C3C3C" w:rsidRPr="006C3C3C">
        <w:rPr>
          <w:sz w:val="28"/>
          <w:szCs w:val="28"/>
        </w:rPr>
        <w:t xml:space="preserve">В соответствии со статьей 179 Бюджетного кодекса Российской Федерации, </w:t>
      </w:r>
      <w:r w:rsidR="00CA6407">
        <w:rPr>
          <w:sz w:val="28"/>
          <w:szCs w:val="28"/>
        </w:rPr>
        <w:t xml:space="preserve">Уставом Кочевского муниципального округа Пермского края, </w:t>
      </w:r>
      <w:r w:rsidR="009C2A43" w:rsidRPr="006C3C3C">
        <w:rPr>
          <w:sz w:val="28"/>
          <w:szCs w:val="28"/>
        </w:rPr>
        <w:t xml:space="preserve"> </w:t>
      </w:r>
      <w:r w:rsidR="002C7922" w:rsidRPr="006C3C3C">
        <w:rPr>
          <w:sz w:val="28"/>
          <w:szCs w:val="28"/>
        </w:rPr>
        <w:t xml:space="preserve"> </w:t>
      </w:r>
    </w:p>
    <w:p w14:paraId="6BFAA595" w14:textId="2ED9FDFB" w:rsidR="002C7922" w:rsidRPr="006C3C3C" w:rsidRDefault="007C442C" w:rsidP="002C792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А</w:t>
      </w:r>
      <w:r w:rsidR="002C7922">
        <w:rPr>
          <w:sz w:val="28"/>
          <w:szCs w:val="28"/>
        </w:rPr>
        <w:t xml:space="preserve">дминистрация </w:t>
      </w:r>
      <w:r w:rsidR="002C7922" w:rsidRPr="006C3C3C">
        <w:rPr>
          <w:sz w:val="28"/>
          <w:szCs w:val="28"/>
        </w:rPr>
        <w:t>Кочевского муниципального округа ПОСТАНОВЛЯ</w:t>
      </w:r>
      <w:r w:rsidR="002C7922">
        <w:rPr>
          <w:sz w:val="28"/>
          <w:szCs w:val="28"/>
        </w:rPr>
        <w:t>ЕТ</w:t>
      </w:r>
      <w:r w:rsidR="002C7922" w:rsidRPr="006C3C3C">
        <w:rPr>
          <w:sz w:val="28"/>
          <w:szCs w:val="28"/>
        </w:rPr>
        <w:t>:</w:t>
      </w:r>
    </w:p>
    <w:p w14:paraId="0A909C12" w14:textId="54E5D2C7" w:rsidR="009C2A43" w:rsidRPr="006C3C3C" w:rsidRDefault="006C3C3C" w:rsidP="009C2A43">
      <w:pPr>
        <w:tabs>
          <w:tab w:val="left" w:pos="1418"/>
          <w:tab w:val="center" w:pos="4677"/>
          <w:tab w:val="right" w:pos="9355"/>
        </w:tabs>
        <w:ind w:firstLine="714"/>
        <w:jc w:val="both"/>
        <w:rPr>
          <w:sz w:val="28"/>
          <w:szCs w:val="28"/>
          <w:lang w:eastAsia="en-US"/>
        </w:rPr>
      </w:pPr>
      <w:r w:rsidRPr="006C3C3C">
        <w:rPr>
          <w:sz w:val="28"/>
          <w:szCs w:val="28"/>
          <w:lang w:eastAsia="x-none"/>
        </w:rPr>
        <w:t>1.</w:t>
      </w:r>
      <w:r w:rsidRPr="006C3C3C">
        <w:rPr>
          <w:sz w:val="28"/>
          <w:szCs w:val="28"/>
          <w:lang w:eastAsia="x-none"/>
        </w:rPr>
        <w:tab/>
        <w:t>Утвердить прилагаемые изменения в муниципальную программу «</w:t>
      </w:r>
      <w:r w:rsidRPr="006C3C3C">
        <w:rPr>
          <w:sz w:val="28"/>
          <w:szCs w:val="28"/>
        </w:rPr>
        <w:t xml:space="preserve">Управление муниципальным имуществом и земельными ресурсами в Кочевском муниципальном округе», утвержденную </w:t>
      </w:r>
      <w:r w:rsidRPr="006C3C3C">
        <w:rPr>
          <w:sz w:val="28"/>
          <w:szCs w:val="28"/>
          <w:lang w:eastAsia="x-none"/>
        </w:rPr>
        <w:t>постановлением администрации</w:t>
      </w:r>
      <w:r w:rsidR="00FC3B84">
        <w:rPr>
          <w:sz w:val="28"/>
          <w:szCs w:val="28"/>
          <w:lang w:eastAsia="x-none"/>
        </w:rPr>
        <w:t xml:space="preserve"> Кочевского муниципального округа</w:t>
      </w:r>
      <w:r w:rsidRPr="006C3C3C">
        <w:rPr>
          <w:sz w:val="28"/>
          <w:szCs w:val="28"/>
          <w:lang w:eastAsia="x-none"/>
        </w:rPr>
        <w:t xml:space="preserve"> от </w:t>
      </w:r>
      <w:r w:rsidR="0084378F">
        <w:rPr>
          <w:sz w:val="28"/>
          <w:szCs w:val="28"/>
          <w:lang w:eastAsia="x-none"/>
        </w:rPr>
        <w:t>19.12.2022</w:t>
      </w:r>
      <w:r w:rsidRPr="006C3C3C">
        <w:rPr>
          <w:sz w:val="28"/>
          <w:szCs w:val="28"/>
          <w:lang w:eastAsia="x-none"/>
        </w:rPr>
        <w:t xml:space="preserve"> № </w:t>
      </w:r>
      <w:r w:rsidR="0084378F">
        <w:rPr>
          <w:sz w:val="28"/>
          <w:szCs w:val="28"/>
          <w:lang w:eastAsia="x-none"/>
        </w:rPr>
        <w:t>1033</w:t>
      </w:r>
      <w:r w:rsidRPr="006C3C3C">
        <w:rPr>
          <w:sz w:val="28"/>
          <w:szCs w:val="28"/>
          <w:lang w:eastAsia="x-none"/>
        </w:rPr>
        <w:t>-293-01-01</w:t>
      </w:r>
      <w:r w:rsidR="00B9255D">
        <w:rPr>
          <w:sz w:val="28"/>
          <w:szCs w:val="28"/>
          <w:lang w:eastAsia="x-none"/>
        </w:rPr>
        <w:t xml:space="preserve"> «Об утверждении муниципальной</w:t>
      </w:r>
      <w:r w:rsidR="00C971C6">
        <w:rPr>
          <w:sz w:val="28"/>
          <w:szCs w:val="28"/>
          <w:lang w:eastAsia="x-none"/>
        </w:rPr>
        <w:t xml:space="preserve"> программы «Управление муниципальным имуществом и земельными ресурсами в Кочевском муниципальном округе Пермского края»</w:t>
      </w:r>
      <w:r w:rsidR="009C2A43">
        <w:rPr>
          <w:sz w:val="28"/>
          <w:szCs w:val="28"/>
          <w:lang w:eastAsia="x-none"/>
        </w:rPr>
        <w:t>.</w:t>
      </w:r>
    </w:p>
    <w:p w14:paraId="69B7A285" w14:textId="7CD433F6" w:rsidR="006C3C3C" w:rsidRPr="006C3C3C" w:rsidRDefault="006C3C3C" w:rsidP="006C3C3C">
      <w:pPr>
        <w:autoSpaceDE w:val="0"/>
        <w:autoSpaceDN w:val="0"/>
        <w:adjustRightInd w:val="0"/>
        <w:ind w:firstLine="714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6C3C3C">
        <w:rPr>
          <w:rFonts w:eastAsia="Calibri"/>
          <w:sz w:val="28"/>
          <w:szCs w:val="28"/>
          <w:lang w:eastAsia="en-US"/>
        </w:rPr>
        <w:t>2.</w:t>
      </w:r>
      <w:r w:rsidRPr="006C3C3C">
        <w:rPr>
          <w:rFonts w:eastAsia="Calibri"/>
          <w:sz w:val="28"/>
          <w:szCs w:val="28"/>
          <w:lang w:eastAsia="en-US"/>
        </w:rPr>
        <w:tab/>
        <w:t>Настоящее постановление в</w:t>
      </w:r>
      <w:r w:rsidR="00DE662E">
        <w:rPr>
          <w:rFonts w:eastAsia="Calibri"/>
          <w:sz w:val="28"/>
          <w:szCs w:val="28"/>
          <w:lang w:eastAsia="en-US"/>
        </w:rPr>
        <w:t>ступает в силу после</w:t>
      </w:r>
      <w:r w:rsidRPr="006C3C3C">
        <w:rPr>
          <w:rFonts w:eastAsia="Calibri"/>
          <w:sz w:val="28"/>
          <w:szCs w:val="28"/>
          <w:lang w:eastAsia="en-US"/>
        </w:rPr>
        <w:t xml:space="preserve"> официального опубликования в газете «Кочевская жизнь», подлежит размещению на официальном сайте администрации муниципального округа в сети Интернет и применяется к правоотношениям при составлении и исполнении бюджета Кочевского муниципального округа, начиная с бюджета на 202</w:t>
      </w:r>
      <w:r w:rsidR="0084378F">
        <w:rPr>
          <w:rFonts w:eastAsia="Calibri"/>
          <w:sz w:val="28"/>
          <w:szCs w:val="28"/>
          <w:lang w:eastAsia="en-US"/>
        </w:rPr>
        <w:t>3</w:t>
      </w:r>
      <w:r w:rsidRPr="006C3C3C">
        <w:rPr>
          <w:rFonts w:eastAsia="Calibri"/>
          <w:sz w:val="28"/>
          <w:szCs w:val="28"/>
          <w:lang w:eastAsia="en-US"/>
        </w:rPr>
        <w:t xml:space="preserve"> год и плановый период 202</w:t>
      </w:r>
      <w:r w:rsidR="0084378F">
        <w:rPr>
          <w:rFonts w:eastAsia="Calibri"/>
          <w:sz w:val="28"/>
          <w:szCs w:val="28"/>
          <w:lang w:eastAsia="en-US"/>
        </w:rPr>
        <w:t>4</w:t>
      </w:r>
      <w:r w:rsidRPr="006C3C3C">
        <w:rPr>
          <w:rFonts w:eastAsia="Calibri"/>
          <w:sz w:val="28"/>
          <w:szCs w:val="28"/>
          <w:lang w:eastAsia="en-US"/>
        </w:rPr>
        <w:t xml:space="preserve"> и 202</w:t>
      </w:r>
      <w:r w:rsidR="0084378F">
        <w:rPr>
          <w:rFonts w:eastAsia="Calibri"/>
          <w:sz w:val="28"/>
          <w:szCs w:val="28"/>
          <w:lang w:eastAsia="en-US"/>
        </w:rPr>
        <w:t>5</w:t>
      </w:r>
      <w:r w:rsidRPr="006C3C3C">
        <w:rPr>
          <w:rFonts w:eastAsia="Calibri"/>
          <w:sz w:val="28"/>
          <w:szCs w:val="28"/>
          <w:lang w:eastAsia="en-US"/>
        </w:rPr>
        <w:t xml:space="preserve"> годов.</w:t>
      </w:r>
    </w:p>
    <w:p w14:paraId="44E2AAEC" w14:textId="4A1507C3" w:rsidR="006C3C3C" w:rsidRPr="006C3C3C" w:rsidRDefault="006C3C3C" w:rsidP="006C3C3C">
      <w:pPr>
        <w:widowControl w:val="0"/>
        <w:autoSpaceDE w:val="0"/>
        <w:autoSpaceDN w:val="0"/>
        <w:adjustRightInd w:val="0"/>
        <w:ind w:firstLine="714"/>
        <w:jc w:val="both"/>
        <w:rPr>
          <w:sz w:val="28"/>
          <w:szCs w:val="28"/>
        </w:rPr>
      </w:pPr>
      <w:r w:rsidRPr="006C3C3C">
        <w:rPr>
          <w:sz w:val="28"/>
          <w:szCs w:val="28"/>
        </w:rPr>
        <w:t>3.</w:t>
      </w:r>
      <w:r w:rsidRPr="006C3C3C">
        <w:rPr>
          <w:sz w:val="28"/>
          <w:szCs w:val="28"/>
        </w:rPr>
        <w:tab/>
        <w:t>Контроль за исполнением настоящего постановления возложить на заместителя главы администрации муниципального округа по развитию инфраструктуры и жилищно-коммунального хозяйства.</w:t>
      </w:r>
    </w:p>
    <w:p w14:paraId="6F68F442" w14:textId="77777777" w:rsidR="002C7922" w:rsidRDefault="002C7922" w:rsidP="006C3C3C">
      <w:pPr>
        <w:rPr>
          <w:sz w:val="28"/>
          <w:szCs w:val="28"/>
          <w:lang w:eastAsia="x-none"/>
        </w:rPr>
      </w:pPr>
    </w:p>
    <w:p w14:paraId="46224E1B" w14:textId="77777777" w:rsidR="006C3C3C" w:rsidRPr="006C3C3C" w:rsidRDefault="006C3C3C" w:rsidP="006C3C3C">
      <w:pPr>
        <w:rPr>
          <w:sz w:val="28"/>
          <w:szCs w:val="28"/>
          <w:lang w:eastAsia="x-none"/>
        </w:rPr>
      </w:pPr>
      <w:r w:rsidRPr="006C3C3C">
        <w:rPr>
          <w:sz w:val="28"/>
          <w:szCs w:val="28"/>
          <w:lang w:eastAsia="x-none"/>
        </w:rPr>
        <w:t xml:space="preserve">Глава муниципального округа-  </w:t>
      </w:r>
    </w:p>
    <w:p w14:paraId="2D1B3787" w14:textId="77777777" w:rsidR="006C3C3C" w:rsidRPr="006C3C3C" w:rsidRDefault="006C3C3C" w:rsidP="006C3C3C">
      <w:pPr>
        <w:rPr>
          <w:sz w:val="28"/>
          <w:szCs w:val="28"/>
          <w:lang w:eastAsia="x-none"/>
        </w:rPr>
      </w:pPr>
      <w:r w:rsidRPr="006C3C3C">
        <w:rPr>
          <w:sz w:val="28"/>
          <w:szCs w:val="28"/>
          <w:lang w:eastAsia="x-none"/>
        </w:rPr>
        <w:t>глава администрации Кочевского</w:t>
      </w:r>
    </w:p>
    <w:p w14:paraId="082E0818" w14:textId="77777777" w:rsidR="006C3C3C" w:rsidRPr="006C3C3C" w:rsidRDefault="006C3C3C" w:rsidP="006C3C3C">
      <w:pPr>
        <w:rPr>
          <w:sz w:val="28"/>
          <w:szCs w:val="28"/>
          <w:lang w:eastAsia="x-none"/>
        </w:rPr>
      </w:pPr>
      <w:r w:rsidRPr="006C3C3C">
        <w:rPr>
          <w:sz w:val="28"/>
          <w:szCs w:val="28"/>
          <w:lang w:eastAsia="x-none"/>
        </w:rPr>
        <w:t xml:space="preserve">муниципального округа Пермского края                                               А.Н. Юркин   </w:t>
      </w:r>
    </w:p>
    <w:p w14:paraId="68F93039" w14:textId="77777777" w:rsidR="006C3C3C" w:rsidRPr="006C3C3C" w:rsidRDefault="006C3C3C" w:rsidP="006C3C3C">
      <w:pPr>
        <w:tabs>
          <w:tab w:val="center" w:pos="4677"/>
          <w:tab w:val="right" w:pos="9355"/>
        </w:tabs>
        <w:ind w:firstLine="851"/>
        <w:jc w:val="both"/>
        <w:rPr>
          <w:sz w:val="28"/>
          <w:szCs w:val="28"/>
          <w:lang w:eastAsia="x-none"/>
        </w:rPr>
        <w:sectPr w:rsidR="006C3C3C" w:rsidRPr="006C3C3C" w:rsidSect="006C3C3C">
          <w:footerReference w:type="first" r:id="rId9"/>
          <w:pgSz w:w="11906" w:h="16838" w:code="9"/>
          <w:pgMar w:top="340" w:right="624" w:bottom="851" w:left="1418" w:header="720" w:footer="720" w:gutter="0"/>
          <w:cols w:space="720"/>
        </w:sectPr>
      </w:pPr>
    </w:p>
    <w:p w14:paraId="3ABBDAB1" w14:textId="77777777" w:rsidR="006C73F0" w:rsidRPr="006C73F0" w:rsidRDefault="006C73F0" w:rsidP="006C73F0">
      <w:pPr>
        <w:tabs>
          <w:tab w:val="center" w:pos="4677"/>
          <w:tab w:val="right" w:pos="9355"/>
        </w:tabs>
        <w:ind w:firstLine="851"/>
        <w:jc w:val="right"/>
        <w:rPr>
          <w:sz w:val="28"/>
          <w:szCs w:val="28"/>
          <w:lang w:eastAsia="x-none"/>
        </w:rPr>
      </w:pPr>
      <w:r w:rsidRPr="006C73F0">
        <w:rPr>
          <w:sz w:val="28"/>
          <w:szCs w:val="28"/>
          <w:lang w:eastAsia="x-none"/>
        </w:rPr>
        <w:lastRenderedPageBreak/>
        <w:t xml:space="preserve">УТВЕРЖДЕНЫ </w:t>
      </w:r>
    </w:p>
    <w:p w14:paraId="53C185ED" w14:textId="77777777" w:rsidR="006C73F0" w:rsidRPr="006C73F0" w:rsidRDefault="006C73F0" w:rsidP="006C73F0">
      <w:pPr>
        <w:tabs>
          <w:tab w:val="center" w:pos="4677"/>
          <w:tab w:val="right" w:pos="9355"/>
        </w:tabs>
        <w:ind w:firstLine="851"/>
        <w:jc w:val="right"/>
        <w:rPr>
          <w:sz w:val="28"/>
          <w:szCs w:val="28"/>
          <w:lang w:eastAsia="x-none"/>
        </w:rPr>
      </w:pPr>
      <w:r w:rsidRPr="006C73F0">
        <w:rPr>
          <w:sz w:val="28"/>
          <w:szCs w:val="28"/>
          <w:lang w:eastAsia="x-none"/>
        </w:rPr>
        <w:t>постановлением администрации</w:t>
      </w:r>
    </w:p>
    <w:p w14:paraId="423BB5D5" w14:textId="77777777" w:rsidR="006C73F0" w:rsidRPr="006C73F0" w:rsidRDefault="006C73F0" w:rsidP="006C73F0">
      <w:pPr>
        <w:tabs>
          <w:tab w:val="center" w:pos="4677"/>
          <w:tab w:val="right" w:pos="9355"/>
        </w:tabs>
        <w:ind w:firstLine="851"/>
        <w:jc w:val="right"/>
        <w:rPr>
          <w:sz w:val="28"/>
          <w:szCs w:val="28"/>
          <w:lang w:eastAsia="x-none"/>
        </w:rPr>
      </w:pPr>
      <w:r w:rsidRPr="006C73F0">
        <w:rPr>
          <w:sz w:val="28"/>
          <w:szCs w:val="28"/>
          <w:lang w:eastAsia="x-none"/>
        </w:rPr>
        <w:t xml:space="preserve">Кочевского муниципального </w:t>
      </w:r>
      <w:r w:rsidR="00AC1F39">
        <w:rPr>
          <w:sz w:val="28"/>
          <w:szCs w:val="28"/>
          <w:lang w:eastAsia="x-none"/>
        </w:rPr>
        <w:t>округа</w:t>
      </w:r>
    </w:p>
    <w:p w14:paraId="07BB72F7" w14:textId="511353C1" w:rsidR="006C73F0" w:rsidRPr="006C73F0" w:rsidRDefault="006C73F0" w:rsidP="006C73F0">
      <w:pPr>
        <w:jc w:val="right"/>
        <w:rPr>
          <w:sz w:val="28"/>
          <w:szCs w:val="28"/>
          <w:lang w:eastAsia="x-none"/>
        </w:rPr>
      </w:pPr>
      <w:r w:rsidRPr="006C73F0">
        <w:rPr>
          <w:sz w:val="28"/>
          <w:szCs w:val="28"/>
          <w:lang w:eastAsia="x-none"/>
        </w:rPr>
        <w:t xml:space="preserve"> от</w:t>
      </w:r>
      <w:r w:rsidR="00DE662E">
        <w:rPr>
          <w:sz w:val="28"/>
          <w:szCs w:val="28"/>
          <w:lang w:eastAsia="x-none"/>
        </w:rPr>
        <w:t>00.12.2023</w:t>
      </w:r>
      <w:bookmarkStart w:id="0" w:name="_GoBack"/>
      <w:bookmarkEnd w:id="0"/>
      <w:r w:rsidRPr="006C73F0">
        <w:rPr>
          <w:sz w:val="28"/>
          <w:szCs w:val="28"/>
          <w:lang w:eastAsia="x-none"/>
        </w:rPr>
        <w:t>№</w:t>
      </w:r>
      <w:r w:rsidR="00DE662E">
        <w:rPr>
          <w:sz w:val="28"/>
          <w:szCs w:val="28"/>
          <w:lang w:eastAsia="x-none"/>
        </w:rPr>
        <w:t>00-293-01-01</w:t>
      </w:r>
      <w:r w:rsidRPr="006C73F0">
        <w:rPr>
          <w:sz w:val="28"/>
          <w:szCs w:val="28"/>
          <w:lang w:eastAsia="x-none"/>
        </w:rPr>
        <w:t xml:space="preserve">                 </w:t>
      </w:r>
    </w:p>
    <w:p w14:paraId="3D362541" w14:textId="77777777" w:rsidR="006C73F0" w:rsidRPr="006C73F0" w:rsidRDefault="006C73F0" w:rsidP="006C73F0">
      <w:pPr>
        <w:jc w:val="right"/>
        <w:rPr>
          <w:sz w:val="28"/>
          <w:szCs w:val="28"/>
          <w:lang w:eastAsia="x-none"/>
        </w:rPr>
      </w:pPr>
    </w:p>
    <w:p w14:paraId="613FF8F1" w14:textId="77777777" w:rsidR="006C73F0" w:rsidRPr="006C73F0" w:rsidRDefault="006C73F0" w:rsidP="006C73F0">
      <w:pPr>
        <w:tabs>
          <w:tab w:val="center" w:pos="4677"/>
          <w:tab w:val="right" w:pos="9355"/>
        </w:tabs>
        <w:ind w:firstLine="851"/>
        <w:jc w:val="center"/>
        <w:rPr>
          <w:b/>
          <w:sz w:val="28"/>
          <w:szCs w:val="28"/>
          <w:lang w:eastAsia="x-none"/>
        </w:rPr>
      </w:pPr>
      <w:r w:rsidRPr="006C73F0">
        <w:rPr>
          <w:b/>
          <w:sz w:val="28"/>
          <w:szCs w:val="28"/>
          <w:lang w:eastAsia="x-none"/>
        </w:rPr>
        <w:t>ИЗМЕНЕНИЯ</w:t>
      </w:r>
    </w:p>
    <w:p w14:paraId="6E3E1695" w14:textId="7B898318" w:rsidR="006C73F0" w:rsidRPr="006C73F0" w:rsidRDefault="006C73F0" w:rsidP="006C73F0">
      <w:pPr>
        <w:tabs>
          <w:tab w:val="center" w:pos="4677"/>
          <w:tab w:val="right" w:pos="9355"/>
        </w:tabs>
        <w:ind w:firstLine="851"/>
        <w:jc w:val="center"/>
        <w:rPr>
          <w:b/>
          <w:sz w:val="28"/>
          <w:szCs w:val="28"/>
          <w:lang w:eastAsia="x-none"/>
        </w:rPr>
      </w:pPr>
      <w:r w:rsidRPr="006C73F0">
        <w:rPr>
          <w:b/>
          <w:sz w:val="28"/>
          <w:szCs w:val="28"/>
          <w:lang w:eastAsia="x-none"/>
        </w:rPr>
        <w:t xml:space="preserve">в муниципальную программу «Управление муниципальным имуществом и земельными ресурсами </w:t>
      </w:r>
      <w:r w:rsidR="00955F8C">
        <w:rPr>
          <w:b/>
          <w:sz w:val="28"/>
          <w:szCs w:val="28"/>
          <w:lang w:eastAsia="x-none"/>
        </w:rPr>
        <w:t xml:space="preserve">в </w:t>
      </w:r>
      <w:r w:rsidRPr="006C73F0">
        <w:rPr>
          <w:b/>
          <w:sz w:val="28"/>
          <w:szCs w:val="28"/>
          <w:lang w:eastAsia="x-none"/>
        </w:rPr>
        <w:t>Кочевско</w:t>
      </w:r>
      <w:r w:rsidR="00955F8C">
        <w:rPr>
          <w:b/>
          <w:sz w:val="28"/>
          <w:szCs w:val="28"/>
          <w:lang w:eastAsia="x-none"/>
        </w:rPr>
        <w:t>м муниципальном округе Пермского края</w:t>
      </w:r>
      <w:r w:rsidRPr="006C73F0">
        <w:rPr>
          <w:b/>
          <w:sz w:val="28"/>
          <w:szCs w:val="28"/>
          <w:lang w:eastAsia="x-none"/>
        </w:rPr>
        <w:t xml:space="preserve">», </w:t>
      </w:r>
      <w:r w:rsidRPr="006C73F0">
        <w:rPr>
          <w:b/>
          <w:sz w:val="28"/>
          <w:szCs w:val="28"/>
        </w:rPr>
        <w:t xml:space="preserve">утвержденную </w:t>
      </w:r>
      <w:r w:rsidRPr="006C73F0">
        <w:rPr>
          <w:b/>
          <w:sz w:val="28"/>
          <w:szCs w:val="28"/>
          <w:lang w:eastAsia="x-none"/>
        </w:rPr>
        <w:t xml:space="preserve">постановлением администрации Кочевского муниципального </w:t>
      </w:r>
      <w:r w:rsidR="00413B15">
        <w:rPr>
          <w:b/>
          <w:sz w:val="28"/>
          <w:szCs w:val="28"/>
          <w:lang w:eastAsia="x-none"/>
        </w:rPr>
        <w:t>округа</w:t>
      </w:r>
      <w:r w:rsidRPr="006C73F0">
        <w:rPr>
          <w:b/>
          <w:sz w:val="28"/>
          <w:szCs w:val="28"/>
          <w:lang w:eastAsia="x-none"/>
        </w:rPr>
        <w:t xml:space="preserve"> от </w:t>
      </w:r>
      <w:r w:rsidR="0084378F">
        <w:rPr>
          <w:b/>
          <w:sz w:val="28"/>
          <w:szCs w:val="28"/>
          <w:lang w:eastAsia="x-none"/>
        </w:rPr>
        <w:t>19 декабря</w:t>
      </w:r>
      <w:r w:rsidRPr="006C73F0">
        <w:rPr>
          <w:b/>
          <w:sz w:val="28"/>
          <w:szCs w:val="28"/>
          <w:lang w:eastAsia="x-none"/>
        </w:rPr>
        <w:t xml:space="preserve"> 20</w:t>
      </w:r>
      <w:r w:rsidR="00955F8C">
        <w:rPr>
          <w:b/>
          <w:sz w:val="28"/>
          <w:szCs w:val="28"/>
          <w:lang w:eastAsia="x-none"/>
        </w:rPr>
        <w:t>2</w:t>
      </w:r>
      <w:r w:rsidR="0084378F">
        <w:rPr>
          <w:b/>
          <w:sz w:val="28"/>
          <w:szCs w:val="28"/>
          <w:lang w:eastAsia="x-none"/>
        </w:rPr>
        <w:t>2</w:t>
      </w:r>
      <w:r w:rsidRPr="006C73F0">
        <w:rPr>
          <w:b/>
          <w:sz w:val="28"/>
          <w:szCs w:val="28"/>
          <w:lang w:eastAsia="x-none"/>
        </w:rPr>
        <w:t xml:space="preserve"> № </w:t>
      </w:r>
      <w:r w:rsidR="0084378F">
        <w:rPr>
          <w:b/>
          <w:sz w:val="28"/>
          <w:szCs w:val="28"/>
          <w:lang w:eastAsia="x-none"/>
        </w:rPr>
        <w:t>1033</w:t>
      </w:r>
      <w:r w:rsidRPr="006C73F0">
        <w:rPr>
          <w:b/>
          <w:sz w:val="28"/>
          <w:szCs w:val="28"/>
          <w:lang w:eastAsia="x-none"/>
        </w:rPr>
        <w:t>-293-01-01</w:t>
      </w:r>
    </w:p>
    <w:p w14:paraId="5EF53495" w14:textId="77777777" w:rsidR="006C73F0" w:rsidRPr="006C73F0" w:rsidRDefault="006C73F0" w:rsidP="006C73F0">
      <w:pPr>
        <w:tabs>
          <w:tab w:val="center" w:pos="4677"/>
          <w:tab w:val="right" w:pos="9355"/>
        </w:tabs>
        <w:ind w:firstLine="851"/>
        <w:jc w:val="center"/>
        <w:rPr>
          <w:sz w:val="28"/>
          <w:szCs w:val="28"/>
          <w:lang w:eastAsia="x-none"/>
        </w:rPr>
      </w:pPr>
    </w:p>
    <w:p w14:paraId="5B558CAB" w14:textId="77777777" w:rsidR="00D74818" w:rsidRDefault="00D74818" w:rsidP="00D74818">
      <w:pPr>
        <w:pStyle w:val="afa"/>
        <w:numPr>
          <w:ilvl w:val="0"/>
          <w:numId w:val="22"/>
        </w:numPr>
        <w:autoSpaceDE w:val="0"/>
        <w:autoSpaceDN w:val="0"/>
        <w:adjustRightInd w:val="0"/>
        <w:ind w:left="0" w:firstLine="55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Паспорте муниципальной программы позицию строки «Объемы и источники финансирования программы» изложить в новой редакции следующего содержания: </w:t>
      </w:r>
    </w:p>
    <w:p w14:paraId="7C025116" w14:textId="77777777" w:rsidR="00D74818" w:rsidRDefault="00D74818" w:rsidP="00D74818">
      <w:pPr>
        <w:pStyle w:val="afa"/>
        <w:autoSpaceDE w:val="0"/>
        <w:autoSpaceDN w:val="0"/>
        <w:adjustRightInd w:val="0"/>
        <w:ind w:left="55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</w:p>
    <w:tbl>
      <w:tblPr>
        <w:tblW w:w="15168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24"/>
        <w:gridCol w:w="5745"/>
        <w:gridCol w:w="2271"/>
        <w:gridCol w:w="1984"/>
        <w:gridCol w:w="1843"/>
        <w:gridCol w:w="1701"/>
      </w:tblGrid>
      <w:tr w:rsidR="00D74818" w:rsidRPr="00DE6935" w14:paraId="5805114F" w14:textId="77777777" w:rsidTr="00407AB9">
        <w:trPr>
          <w:trHeight w:val="183"/>
        </w:trPr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B871" w14:textId="77777777" w:rsidR="00D74818" w:rsidRPr="00DE6935" w:rsidRDefault="00D74818" w:rsidP="00407AB9">
            <w:pPr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Объемы и источники финансирования Программы</w:t>
            </w:r>
          </w:p>
        </w:tc>
        <w:tc>
          <w:tcPr>
            <w:tcW w:w="5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9C634" w14:textId="77777777" w:rsidR="00D74818" w:rsidRPr="00DE6935" w:rsidRDefault="00D74818" w:rsidP="00407AB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7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59C2C" w14:textId="77777777" w:rsidR="00D74818" w:rsidRPr="00DE6935" w:rsidRDefault="00D74818" w:rsidP="00407AB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Расходы (тыс. руб.)</w:t>
            </w:r>
          </w:p>
        </w:tc>
      </w:tr>
      <w:tr w:rsidR="00D74818" w:rsidRPr="00DE6935" w14:paraId="63D5EE8E" w14:textId="77777777" w:rsidTr="00407AB9">
        <w:trPr>
          <w:trHeight w:val="35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EEEC" w14:textId="77777777" w:rsidR="00D74818" w:rsidRPr="00DE6935" w:rsidRDefault="00D74818" w:rsidP="00407AB9">
            <w:pPr>
              <w:rPr>
                <w:sz w:val="28"/>
                <w:szCs w:val="28"/>
              </w:rPr>
            </w:pPr>
          </w:p>
        </w:tc>
        <w:tc>
          <w:tcPr>
            <w:tcW w:w="5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BAACE" w14:textId="77777777" w:rsidR="00D74818" w:rsidRPr="00DE6935" w:rsidRDefault="00D74818" w:rsidP="00407AB9">
            <w:pPr>
              <w:rPr>
                <w:sz w:val="28"/>
                <w:szCs w:val="28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456DC" w14:textId="51E7DF33" w:rsidR="00D74818" w:rsidRPr="00DE6935" w:rsidRDefault="00D74818" w:rsidP="00665C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202</w:t>
            </w:r>
            <w:r w:rsidR="00665C47">
              <w:rPr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50E57" w14:textId="5D6A53E1" w:rsidR="00D74818" w:rsidRPr="00DE6935" w:rsidRDefault="00D74818" w:rsidP="00665C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202</w:t>
            </w:r>
            <w:r w:rsidR="00665C47"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3DFF8" w14:textId="28DA3D00" w:rsidR="00D74818" w:rsidRPr="00DE6935" w:rsidRDefault="00D74818" w:rsidP="00665C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202</w:t>
            </w:r>
            <w:r w:rsidR="00665C47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080F" w14:textId="77777777" w:rsidR="00D74818" w:rsidRPr="00DE6935" w:rsidRDefault="00D74818" w:rsidP="00407AB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Итого</w:t>
            </w:r>
          </w:p>
        </w:tc>
      </w:tr>
      <w:tr w:rsidR="00665C47" w:rsidRPr="00DE6935" w14:paraId="4D2DF71C" w14:textId="77777777" w:rsidTr="00A066F2">
        <w:trPr>
          <w:trHeight w:val="35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A5E3" w14:textId="77777777" w:rsidR="00665C47" w:rsidRPr="00DE6935" w:rsidRDefault="00665C47" w:rsidP="00665C47">
            <w:pPr>
              <w:rPr>
                <w:sz w:val="28"/>
                <w:szCs w:val="28"/>
              </w:rPr>
            </w:pP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C94F" w14:textId="77777777" w:rsidR="00665C47" w:rsidRPr="00DE6935" w:rsidRDefault="00665C47" w:rsidP="00665C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Всего, в том числе: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BF5B" w14:textId="739BDF67" w:rsidR="00665C47" w:rsidRPr="00361E60" w:rsidRDefault="00361E60" w:rsidP="009A6C3C">
            <w:pPr>
              <w:jc w:val="center"/>
              <w:rPr>
                <w:sz w:val="28"/>
                <w:szCs w:val="28"/>
              </w:rPr>
            </w:pPr>
            <w:r w:rsidRPr="00361E60">
              <w:rPr>
                <w:sz w:val="28"/>
                <w:szCs w:val="28"/>
              </w:rPr>
              <w:t>9</w:t>
            </w:r>
            <w:r w:rsidR="009A6C3C">
              <w:rPr>
                <w:sz w:val="28"/>
                <w:szCs w:val="28"/>
              </w:rPr>
              <w:t>712,19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DD004" w14:textId="491AD067" w:rsidR="00665C47" w:rsidRPr="00DE6935" w:rsidRDefault="00665C47" w:rsidP="006561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56149">
              <w:rPr>
                <w:sz w:val="28"/>
                <w:szCs w:val="28"/>
              </w:rPr>
              <w:t>1206,64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1E7A4" w14:textId="0908CD26" w:rsidR="00665C47" w:rsidRPr="00DE6935" w:rsidRDefault="00665C47" w:rsidP="00665C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1789,40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75A5" w14:textId="7023358B" w:rsidR="00665C47" w:rsidRPr="00DE6935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22708,23</w:t>
            </w:r>
          </w:p>
        </w:tc>
      </w:tr>
      <w:tr w:rsidR="00665C47" w:rsidRPr="009C2EB4" w14:paraId="3D82F3A2" w14:textId="77777777" w:rsidTr="00407AB9">
        <w:trPr>
          <w:trHeight w:val="35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C18A" w14:textId="77777777" w:rsidR="00665C47" w:rsidRPr="00DE6935" w:rsidRDefault="00665C47" w:rsidP="00665C47">
            <w:pPr>
              <w:rPr>
                <w:sz w:val="28"/>
                <w:szCs w:val="28"/>
              </w:rPr>
            </w:pP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B934" w14:textId="77777777" w:rsidR="00665C47" w:rsidRPr="00DE6935" w:rsidRDefault="00665C47" w:rsidP="00665C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 xml:space="preserve">бюджет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1A79A2">
              <w:rPr>
                <w:sz w:val="28"/>
                <w:szCs w:val="28"/>
              </w:rPr>
              <w:t>округа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BD349" w14:textId="082AFE04" w:rsidR="00665C47" w:rsidRPr="00D74818" w:rsidRDefault="00D30037" w:rsidP="009A6C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0037">
              <w:rPr>
                <w:sz w:val="28"/>
                <w:szCs w:val="28"/>
              </w:rPr>
              <w:t>2</w:t>
            </w:r>
            <w:r w:rsidR="009A6C3C">
              <w:rPr>
                <w:sz w:val="28"/>
                <w:szCs w:val="28"/>
              </w:rPr>
              <w:t>420,49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577BB" w14:textId="328110FC" w:rsidR="00665C47" w:rsidRPr="00D74818" w:rsidRDefault="00665C47" w:rsidP="00665C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1789,40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EFD1B" w14:textId="326DB322" w:rsidR="00665C47" w:rsidRPr="00D74818" w:rsidRDefault="00665C47" w:rsidP="00665C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1789,40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A2D0" w14:textId="5874A0F1" w:rsidR="00665C47" w:rsidRPr="009C2EB4" w:rsidRDefault="00D30037" w:rsidP="00CA28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CA2804">
              <w:rPr>
                <w:sz w:val="28"/>
                <w:szCs w:val="28"/>
              </w:rPr>
              <w:t>999,29</w:t>
            </w:r>
          </w:p>
        </w:tc>
      </w:tr>
      <w:tr w:rsidR="00665C47" w:rsidRPr="00DE6935" w14:paraId="704A88E7" w14:textId="77777777" w:rsidTr="00407AB9">
        <w:trPr>
          <w:trHeight w:val="35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96FA2" w14:textId="77777777" w:rsidR="00665C47" w:rsidRPr="00DE6935" w:rsidRDefault="00665C47" w:rsidP="00665C47">
            <w:pPr>
              <w:rPr>
                <w:sz w:val="28"/>
                <w:szCs w:val="28"/>
              </w:rPr>
            </w:pP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7544" w14:textId="77777777" w:rsidR="00665C47" w:rsidRPr="00DE6935" w:rsidRDefault="00665C47" w:rsidP="00665C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7C41" w14:textId="494E6787" w:rsidR="00665C47" w:rsidRPr="00DE6935" w:rsidRDefault="00665C47" w:rsidP="00665C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7291,70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BF8D" w14:textId="45026EEA" w:rsidR="00665C47" w:rsidRPr="00DE6935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9417,24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5A51" w14:textId="2E27FEAA" w:rsidR="00665C47" w:rsidRPr="00DE6935" w:rsidRDefault="00665C47" w:rsidP="00665C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A3F4" w14:textId="6BA7D4B4" w:rsidR="00665C47" w:rsidRPr="00DE6935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16708,94</w:t>
            </w:r>
          </w:p>
        </w:tc>
      </w:tr>
      <w:tr w:rsidR="00D74818" w:rsidRPr="00DE6935" w14:paraId="504903AE" w14:textId="77777777" w:rsidTr="00407AB9">
        <w:trPr>
          <w:trHeight w:val="35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E7C5" w14:textId="77777777" w:rsidR="00D74818" w:rsidRPr="00DE6935" w:rsidRDefault="00D74818" w:rsidP="00407AB9">
            <w:pPr>
              <w:rPr>
                <w:sz w:val="28"/>
                <w:szCs w:val="28"/>
              </w:rPr>
            </w:pP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7976" w14:textId="77777777" w:rsidR="00D74818" w:rsidRPr="00DE6935" w:rsidRDefault="00D74818" w:rsidP="00407AB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784F" w14:textId="6B013A46" w:rsidR="00D74818" w:rsidRPr="00DE6935" w:rsidRDefault="00D74818" w:rsidP="00407A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260041">
              <w:rPr>
                <w:sz w:val="28"/>
                <w:szCs w:val="28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63BD" w14:textId="0F57170D" w:rsidR="00D74818" w:rsidRPr="00DE6935" w:rsidRDefault="00D74818" w:rsidP="00407A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260041">
              <w:rPr>
                <w:sz w:val="28"/>
                <w:szCs w:val="2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1902" w14:textId="114068F9" w:rsidR="00D74818" w:rsidRPr="00DE6935" w:rsidRDefault="00D74818" w:rsidP="00407A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260041">
              <w:rPr>
                <w:sz w:val="28"/>
                <w:szCs w:val="2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4948" w14:textId="71159FE4" w:rsidR="00D74818" w:rsidRPr="00DE6935" w:rsidRDefault="00D74818" w:rsidP="00407AB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260041">
              <w:rPr>
                <w:sz w:val="28"/>
                <w:szCs w:val="28"/>
              </w:rPr>
              <w:t>,00</w:t>
            </w:r>
          </w:p>
        </w:tc>
      </w:tr>
      <w:tr w:rsidR="00D74818" w:rsidRPr="00DE6935" w14:paraId="5C317806" w14:textId="77777777" w:rsidTr="00407AB9">
        <w:trPr>
          <w:trHeight w:val="35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10B7" w14:textId="77777777" w:rsidR="00D74818" w:rsidRPr="00DE6935" w:rsidRDefault="00D74818" w:rsidP="00407AB9">
            <w:pPr>
              <w:rPr>
                <w:sz w:val="28"/>
                <w:szCs w:val="28"/>
              </w:rPr>
            </w:pP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0289" w14:textId="77777777" w:rsidR="00D74818" w:rsidRPr="00DE6935" w:rsidRDefault="00D74818" w:rsidP="00407AB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3B9A" w14:textId="1E8BA80D" w:rsidR="00D74818" w:rsidRPr="00DE6935" w:rsidRDefault="00D74818" w:rsidP="00407AB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0</w:t>
            </w:r>
            <w:r w:rsidR="00260041">
              <w:rPr>
                <w:sz w:val="28"/>
                <w:szCs w:val="28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6A46" w14:textId="1B7B1DCE" w:rsidR="00D74818" w:rsidRPr="00DE6935" w:rsidRDefault="00D74818" w:rsidP="00407AB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0</w:t>
            </w:r>
            <w:r w:rsidR="00260041">
              <w:rPr>
                <w:sz w:val="28"/>
                <w:szCs w:val="2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C56A" w14:textId="1A1316E5" w:rsidR="00D74818" w:rsidRPr="00DE6935" w:rsidRDefault="00D74818" w:rsidP="00407AB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0</w:t>
            </w:r>
            <w:r w:rsidR="00260041">
              <w:rPr>
                <w:sz w:val="28"/>
                <w:szCs w:val="2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4002" w14:textId="5D8AB3AB" w:rsidR="00D74818" w:rsidRPr="00DE6935" w:rsidRDefault="00D74818" w:rsidP="00407AB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0</w:t>
            </w:r>
            <w:r w:rsidR="00260041">
              <w:rPr>
                <w:sz w:val="28"/>
                <w:szCs w:val="28"/>
              </w:rPr>
              <w:t>,00</w:t>
            </w:r>
          </w:p>
        </w:tc>
      </w:tr>
    </w:tbl>
    <w:p w14:paraId="70D65C36" w14:textId="77777777" w:rsidR="00D74818" w:rsidRDefault="00D74818" w:rsidP="00D74818">
      <w:pPr>
        <w:pStyle w:val="afa"/>
        <w:autoSpaceDE w:val="0"/>
        <w:autoSpaceDN w:val="0"/>
        <w:adjustRightInd w:val="0"/>
        <w:ind w:left="55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».</w:t>
      </w:r>
    </w:p>
    <w:p w14:paraId="4022A207" w14:textId="3A608347" w:rsidR="00F002BC" w:rsidRPr="00F002BC" w:rsidRDefault="00F002BC" w:rsidP="00F002BC">
      <w:pPr>
        <w:pStyle w:val="afa"/>
        <w:numPr>
          <w:ilvl w:val="0"/>
          <w:numId w:val="22"/>
        </w:numPr>
        <w:autoSpaceDE w:val="0"/>
        <w:autoSpaceDN w:val="0"/>
        <w:adjustRightInd w:val="0"/>
        <w:ind w:left="0" w:right="338" w:firstLine="555"/>
        <w:jc w:val="both"/>
        <w:outlineLvl w:val="0"/>
        <w:rPr>
          <w:rFonts w:ascii="Times New Roman" w:eastAsia="Calibri" w:hAnsi="Times New Roman"/>
          <w:sz w:val="28"/>
          <w:szCs w:val="28"/>
          <w:lang w:val="ru-RU"/>
        </w:rPr>
      </w:pPr>
      <w:r w:rsidRPr="00F002BC">
        <w:rPr>
          <w:rFonts w:ascii="Times New Roman" w:hAnsi="Times New Roman"/>
          <w:sz w:val="28"/>
          <w:szCs w:val="28"/>
          <w:lang w:val="ru-RU"/>
        </w:rPr>
        <w:t>В приложении 1 к Программе «</w:t>
      </w:r>
      <w:r w:rsidR="00665C47">
        <w:rPr>
          <w:rFonts w:ascii="Times New Roman" w:hAnsi="Times New Roman"/>
          <w:sz w:val="28"/>
          <w:szCs w:val="28"/>
          <w:lang w:val="ru-RU"/>
        </w:rPr>
        <w:t xml:space="preserve">1 </w:t>
      </w:r>
      <w:r w:rsidRPr="00F002BC">
        <w:rPr>
          <w:rFonts w:ascii="Times New Roman" w:hAnsi="Times New Roman"/>
          <w:sz w:val="28"/>
          <w:szCs w:val="28"/>
          <w:lang w:val="ru-RU"/>
        </w:rPr>
        <w:t xml:space="preserve">Подпрограмма «Эффективное управление земельными ресурсами» в Паспорте подпрограммы </w:t>
      </w:r>
      <w:r w:rsidR="00D74818">
        <w:rPr>
          <w:rFonts w:ascii="Times New Roman" w:hAnsi="Times New Roman"/>
          <w:sz w:val="28"/>
          <w:szCs w:val="28"/>
          <w:lang w:val="ru-RU"/>
        </w:rPr>
        <w:t xml:space="preserve">позицию </w:t>
      </w:r>
      <w:r w:rsidRPr="00F002BC">
        <w:rPr>
          <w:rFonts w:ascii="Times New Roman" w:hAnsi="Times New Roman"/>
          <w:sz w:val="28"/>
          <w:szCs w:val="28"/>
          <w:lang w:val="ru-RU"/>
        </w:rPr>
        <w:t>строки «Объемы и источники финансирования подпрограммы» изложить в новой редакции следующего содержания:</w:t>
      </w:r>
    </w:p>
    <w:p w14:paraId="6128CBE0" w14:textId="77777777" w:rsidR="00F002BC" w:rsidRDefault="00F002BC" w:rsidP="00F002BC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</w:p>
    <w:tbl>
      <w:tblPr>
        <w:tblW w:w="15451" w:type="dxa"/>
        <w:tblInd w:w="-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70"/>
        <w:gridCol w:w="5244"/>
        <w:gridCol w:w="1559"/>
        <w:gridCol w:w="1815"/>
        <w:gridCol w:w="1351"/>
        <w:gridCol w:w="1512"/>
      </w:tblGrid>
      <w:tr w:rsidR="00F002BC" w:rsidRPr="001A79A2" w14:paraId="7D468B05" w14:textId="77777777" w:rsidTr="00407AB9"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231C7" w14:textId="77777777" w:rsidR="00F002BC" w:rsidRPr="001A79A2" w:rsidRDefault="00F002BC" w:rsidP="00407AB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Объемы и источники финансирования подпрограммы</w:t>
            </w: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CA497" w14:textId="77777777" w:rsidR="00F002BC" w:rsidRPr="001A79A2" w:rsidRDefault="00F002BC" w:rsidP="00407A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1418" w14:textId="77777777" w:rsidR="00F002BC" w:rsidRPr="001A79A2" w:rsidRDefault="00F002BC" w:rsidP="00407A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Расходы (тыс. руб.)*</w:t>
            </w:r>
          </w:p>
        </w:tc>
      </w:tr>
      <w:tr w:rsidR="00F002BC" w:rsidRPr="001A79A2" w14:paraId="0F6616B9" w14:textId="77777777" w:rsidTr="00407AB9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048C3" w14:textId="77777777" w:rsidR="00F002BC" w:rsidRPr="001A79A2" w:rsidRDefault="00F002BC" w:rsidP="00407AB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423C1" w14:textId="77777777" w:rsidR="00F002BC" w:rsidRPr="001A79A2" w:rsidRDefault="00F002BC" w:rsidP="00407AB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C5E75" w14:textId="10CC5DE0" w:rsidR="00F002BC" w:rsidRPr="001A79A2" w:rsidRDefault="00F002BC" w:rsidP="00665C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202</w:t>
            </w:r>
            <w:r w:rsidR="00665C47">
              <w:rPr>
                <w:sz w:val="28"/>
                <w:szCs w:val="28"/>
              </w:rPr>
              <w:t>3</w:t>
            </w:r>
            <w:r w:rsidRPr="001A79A2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082F3" w14:textId="502913B9" w:rsidR="00F002BC" w:rsidRPr="001A79A2" w:rsidRDefault="00F002BC" w:rsidP="00665C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202</w:t>
            </w:r>
            <w:r w:rsidR="00665C47">
              <w:rPr>
                <w:sz w:val="28"/>
                <w:szCs w:val="28"/>
              </w:rPr>
              <w:t>4</w:t>
            </w:r>
            <w:r w:rsidRPr="001A79A2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C72F3" w14:textId="72828663" w:rsidR="00F002BC" w:rsidRPr="001A79A2" w:rsidRDefault="00F002BC" w:rsidP="00665C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202</w:t>
            </w:r>
            <w:r w:rsidR="00665C47">
              <w:rPr>
                <w:sz w:val="28"/>
                <w:szCs w:val="28"/>
              </w:rPr>
              <w:t>5</w:t>
            </w:r>
            <w:r w:rsidRPr="001A79A2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2C9D7" w14:textId="77777777" w:rsidR="00F002BC" w:rsidRPr="001A79A2" w:rsidRDefault="00F002BC" w:rsidP="00407A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Итого</w:t>
            </w:r>
          </w:p>
        </w:tc>
      </w:tr>
      <w:tr w:rsidR="00B5078C" w:rsidRPr="001A79A2" w14:paraId="7835B67C" w14:textId="77777777" w:rsidTr="00407AB9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273F9" w14:textId="77777777" w:rsidR="00B5078C" w:rsidRPr="001A79A2" w:rsidRDefault="00B5078C" w:rsidP="00B507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7FD35" w14:textId="77777777" w:rsidR="00B5078C" w:rsidRPr="001A79A2" w:rsidRDefault="00B5078C" w:rsidP="00B5078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Всего,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9CDB9" w14:textId="792C9E61" w:rsidR="00B5078C" w:rsidRPr="00D30037" w:rsidRDefault="009A6C3C" w:rsidP="009A6C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6113,59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5E229" w14:textId="2FC0E6F9" w:rsidR="00B5078C" w:rsidRPr="001A79A2" w:rsidRDefault="00B5078C" w:rsidP="006561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56149">
              <w:rPr>
                <w:sz w:val="28"/>
                <w:szCs w:val="28"/>
              </w:rPr>
              <w:t>1011,64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22253" w14:textId="78073A4D" w:rsidR="00B5078C" w:rsidRPr="001A79A2" w:rsidRDefault="00B5078C" w:rsidP="00B507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1594,40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A56A" w14:textId="6CDD9BD5" w:rsidR="00B5078C" w:rsidRPr="001A79A2" w:rsidRDefault="00656149" w:rsidP="006561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18719,63</w:t>
            </w:r>
          </w:p>
        </w:tc>
      </w:tr>
      <w:tr w:rsidR="00B5078C" w:rsidRPr="001A79A2" w14:paraId="3D494863" w14:textId="77777777" w:rsidTr="00407AB9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6B14D" w14:textId="77777777" w:rsidR="00B5078C" w:rsidRPr="001A79A2" w:rsidRDefault="00B5078C" w:rsidP="00B507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ECB35B" w14:textId="77777777" w:rsidR="00B5078C" w:rsidRPr="001A79A2" w:rsidRDefault="00B5078C" w:rsidP="00B5078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 xml:space="preserve">бюджет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1A79A2">
              <w:rPr>
                <w:sz w:val="28"/>
                <w:szCs w:val="28"/>
              </w:rPr>
              <w:t>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9A8D7" w14:textId="73D77A5C" w:rsidR="00B5078C" w:rsidRPr="001A79A2" w:rsidRDefault="007A3AEA" w:rsidP="00B5078C">
            <w:pPr>
              <w:jc w:val="center"/>
              <w:rPr>
                <w:sz w:val="28"/>
                <w:szCs w:val="28"/>
              </w:rPr>
            </w:pPr>
            <w:r w:rsidRPr="00D3003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890,79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F0079" w14:textId="00347852" w:rsidR="00B5078C" w:rsidRPr="001A79A2" w:rsidRDefault="00B5078C" w:rsidP="00B507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1594,40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1D68F" w14:textId="79D8A8F9" w:rsidR="00B5078C" w:rsidRPr="001A79A2" w:rsidRDefault="00B5078C" w:rsidP="00B507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1594,40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0F30E" w14:textId="090DF18E" w:rsidR="00B5078C" w:rsidRPr="001A79A2" w:rsidRDefault="009A6C3C" w:rsidP="009A6C3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sz w:val="28"/>
                <w:szCs w:val="28"/>
              </w:rPr>
              <w:t>5079,59</w:t>
            </w:r>
          </w:p>
        </w:tc>
      </w:tr>
      <w:tr w:rsidR="00F002BC" w:rsidRPr="001A79A2" w14:paraId="7F6FBF35" w14:textId="77777777" w:rsidTr="00407AB9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AD1CF" w14:textId="77777777" w:rsidR="00F002BC" w:rsidRPr="001A79A2" w:rsidRDefault="00F002BC" w:rsidP="00407AB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FFD5DA" w14:textId="77777777" w:rsidR="00F002BC" w:rsidRPr="001A79A2" w:rsidRDefault="00F002BC" w:rsidP="00407AB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BFC5E" w14:textId="432230B3" w:rsidR="00F002BC" w:rsidRPr="001A79A2" w:rsidRDefault="00B5078C" w:rsidP="00B507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4222,80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D527B" w14:textId="7FBB29EA" w:rsidR="00F002BC" w:rsidRPr="001A79A2" w:rsidRDefault="00656149" w:rsidP="006561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9417,24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1F23C" w14:textId="77777777" w:rsidR="00F002BC" w:rsidRPr="001A79A2" w:rsidRDefault="00F002BC" w:rsidP="00407A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8817" w14:textId="74C66C1E" w:rsidR="00F002BC" w:rsidRPr="001A79A2" w:rsidRDefault="00656149" w:rsidP="006561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13640,04</w:t>
            </w:r>
          </w:p>
        </w:tc>
      </w:tr>
      <w:tr w:rsidR="00F002BC" w:rsidRPr="001A79A2" w14:paraId="1C38F5FE" w14:textId="77777777" w:rsidTr="00407AB9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757D3" w14:textId="77777777" w:rsidR="00F002BC" w:rsidRPr="001A79A2" w:rsidRDefault="00F002BC" w:rsidP="00407AB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1385C" w14:textId="77777777" w:rsidR="00F002BC" w:rsidRPr="001A79A2" w:rsidRDefault="00F002BC" w:rsidP="00407AB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DAE5" w14:textId="77777777" w:rsidR="00F002BC" w:rsidRPr="001A79A2" w:rsidRDefault="00F002BC" w:rsidP="00407AB9">
            <w:pPr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42E2" w14:textId="77777777" w:rsidR="00F002BC" w:rsidRPr="001A79A2" w:rsidRDefault="00F002BC" w:rsidP="00407AB9">
            <w:pPr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0,00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9AB6" w14:textId="77777777" w:rsidR="00F002BC" w:rsidRPr="001A79A2" w:rsidRDefault="00F002BC" w:rsidP="00407AB9">
            <w:pPr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0,00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2450" w14:textId="77777777" w:rsidR="00F002BC" w:rsidRPr="001A79A2" w:rsidRDefault="00F002BC" w:rsidP="00407AB9">
            <w:pPr>
              <w:jc w:val="center"/>
              <w:rPr>
                <w:sz w:val="28"/>
              </w:rPr>
            </w:pPr>
            <w:r w:rsidRPr="001A79A2">
              <w:rPr>
                <w:sz w:val="28"/>
              </w:rPr>
              <w:t>0,00</w:t>
            </w:r>
          </w:p>
        </w:tc>
      </w:tr>
      <w:tr w:rsidR="00F002BC" w:rsidRPr="001A79A2" w14:paraId="12A8B40D" w14:textId="77777777" w:rsidTr="00407AB9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1DE73" w14:textId="77777777" w:rsidR="00F002BC" w:rsidRPr="001A79A2" w:rsidRDefault="00F002BC" w:rsidP="00407AB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FBF11" w14:textId="77777777" w:rsidR="00F002BC" w:rsidRPr="001A79A2" w:rsidRDefault="00F002BC" w:rsidP="00407AB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A81F" w14:textId="77777777" w:rsidR="00F002BC" w:rsidRPr="001A79A2" w:rsidRDefault="00F002BC" w:rsidP="00407AB9">
            <w:pPr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0,0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B88E6" w14:textId="77777777" w:rsidR="00F002BC" w:rsidRPr="001A79A2" w:rsidRDefault="00F002BC" w:rsidP="00407AB9">
            <w:pPr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0,0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BF03" w14:textId="77777777" w:rsidR="00F002BC" w:rsidRPr="001A79A2" w:rsidRDefault="00F002BC" w:rsidP="00407AB9">
            <w:pPr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0,0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BFA9" w14:textId="77777777" w:rsidR="00F002BC" w:rsidRPr="001A79A2" w:rsidRDefault="00F002BC" w:rsidP="00407AB9">
            <w:pPr>
              <w:jc w:val="center"/>
              <w:rPr>
                <w:sz w:val="28"/>
              </w:rPr>
            </w:pPr>
            <w:r w:rsidRPr="001A79A2">
              <w:rPr>
                <w:sz w:val="28"/>
                <w:szCs w:val="28"/>
              </w:rPr>
              <w:t>0,0</w:t>
            </w:r>
            <w:r>
              <w:rPr>
                <w:sz w:val="28"/>
                <w:szCs w:val="28"/>
              </w:rPr>
              <w:t xml:space="preserve">         </w:t>
            </w:r>
          </w:p>
        </w:tc>
      </w:tr>
    </w:tbl>
    <w:p w14:paraId="6D1021B9" w14:textId="6EFCC053" w:rsidR="00F002BC" w:rsidRPr="00062C83" w:rsidRDefault="00F002BC" w:rsidP="00F002B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062C83">
        <w:rPr>
          <w:sz w:val="28"/>
          <w:szCs w:val="28"/>
        </w:rPr>
        <w:t>»</w:t>
      </w:r>
      <w:r w:rsidR="00062C83" w:rsidRPr="00062C83">
        <w:rPr>
          <w:sz w:val="28"/>
          <w:szCs w:val="28"/>
        </w:rPr>
        <w:t>.</w:t>
      </w:r>
    </w:p>
    <w:p w14:paraId="467193F9" w14:textId="51DF5873" w:rsidR="00105138" w:rsidRPr="005A2B02" w:rsidRDefault="00105138" w:rsidP="005A2B02">
      <w:pPr>
        <w:pStyle w:val="afa"/>
        <w:numPr>
          <w:ilvl w:val="0"/>
          <w:numId w:val="22"/>
        </w:numPr>
        <w:autoSpaceDE w:val="0"/>
        <w:autoSpaceDN w:val="0"/>
        <w:adjustRightInd w:val="0"/>
        <w:ind w:left="0" w:firstLine="555"/>
        <w:jc w:val="both"/>
        <w:rPr>
          <w:rFonts w:ascii="Times New Roman" w:hAnsi="Times New Roman"/>
          <w:sz w:val="28"/>
          <w:szCs w:val="28"/>
          <w:lang w:val="ru-RU"/>
        </w:rPr>
      </w:pPr>
      <w:r w:rsidRPr="005A2B02">
        <w:rPr>
          <w:rFonts w:ascii="Times New Roman" w:hAnsi="Times New Roman"/>
          <w:sz w:val="28"/>
          <w:szCs w:val="28"/>
          <w:lang w:val="ru-RU"/>
        </w:rPr>
        <w:t>В приложении 2 к Программе «</w:t>
      </w:r>
      <w:r w:rsidR="00B5078C">
        <w:rPr>
          <w:rFonts w:ascii="Times New Roman" w:hAnsi="Times New Roman"/>
          <w:sz w:val="28"/>
          <w:szCs w:val="28"/>
          <w:lang w:val="ru-RU"/>
        </w:rPr>
        <w:t xml:space="preserve">2 </w:t>
      </w:r>
      <w:r w:rsidRPr="005A2B02">
        <w:rPr>
          <w:rFonts w:ascii="Times New Roman" w:hAnsi="Times New Roman"/>
          <w:sz w:val="28"/>
          <w:szCs w:val="28"/>
          <w:lang w:val="ru-RU"/>
        </w:rPr>
        <w:t xml:space="preserve">Подпрограмма «Эффективное управление муниципальным имуществом» в Паспорте подпрограммы </w:t>
      </w:r>
      <w:r w:rsidR="00D74818">
        <w:rPr>
          <w:rFonts w:ascii="Times New Roman" w:hAnsi="Times New Roman"/>
          <w:sz w:val="28"/>
          <w:szCs w:val="28"/>
          <w:lang w:val="ru-RU"/>
        </w:rPr>
        <w:t xml:space="preserve">позицию </w:t>
      </w:r>
      <w:r w:rsidRPr="005A2B02">
        <w:rPr>
          <w:rFonts w:ascii="Times New Roman" w:hAnsi="Times New Roman"/>
          <w:sz w:val="28"/>
          <w:szCs w:val="28"/>
          <w:lang w:val="ru-RU"/>
        </w:rPr>
        <w:t>строки «Объемы и источники финансирования подпрограммы» изложить в новой редакции следующего содержания</w:t>
      </w:r>
      <w:r w:rsidR="00EA59B0" w:rsidRPr="005A2B02">
        <w:rPr>
          <w:rFonts w:ascii="Times New Roman" w:hAnsi="Times New Roman"/>
          <w:sz w:val="28"/>
          <w:szCs w:val="28"/>
          <w:lang w:val="ru-RU"/>
        </w:rPr>
        <w:t>:</w:t>
      </w:r>
      <w:r w:rsidRPr="005A2B02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45D3502D" w14:textId="77777777" w:rsidR="00105138" w:rsidRDefault="00B1128C" w:rsidP="00B1128C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</w:p>
    <w:tbl>
      <w:tblPr>
        <w:tblW w:w="15451" w:type="dxa"/>
        <w:tblInd w:w="-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70"/>
        <w:gridCol w:w="5244"/>
        <w:gridCol w:w="1559"/>
        <w:gridCol w:w="1815"/>
        <w:gridCol w:w="1351"/>
        <w:gridCol w:w="1512"/>
      </w:tblGrid>
      <w:tr w:rsidR="00105138" w:rsidRPr="001A79A2" w14:paraId="0CF8DF45" w14:textId="77777777" w:rsidTr="00407AB9"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7A63D" w14:textId="77777777" w:rsidR="00105138" w:rsidRPr="001A79A2" w:rsidRDefault="00105138" w:rsidP="00407AB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Объемы и источники финансирования подпрограммы</w:t>
            </w: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14E78" w14:textId="77777777" w:rsidR="00105138" w:rsidRPr="001A79A2" w:rsidRDefault="00105138" w:rsidP="00407A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4968" w14:textId="77777777" w:rsidR="00105138" w:rsidRPr="001A79A2" w:rsidRDefault="00105138" w:rsidP="00407A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Расходы (тыс. руб.)*</w:t>
            </w:r>
          </w:p>
        </w:tc>
      </w:tr>
      <w:tr w:rsidR="00105138" w:rsidRPr="001A79A2" w14:paraId="5072A025" w14:textId="77777777" w:rsidTr="00407AB9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A0E4B" w14:textId="77777777" w:rsidR="00105138" w:rsidRPr="001A79A2" w:rsidRDefault="00105138" w:rsidP="00407AB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31DE0" w14:textId="77777777" w:rsidR="00105138" w:rsidRPr="001A79A2" w:rsidRDefault="00105138" w:rsidP="00407AB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DF0EA" w14:textId="51EC8054" w:rsidR="00105138" w:rsidRPr="001A79A2" w:rsidRDefault="00105138" w:rsidP="00665C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202</w:t>
            </w:r>
            <w:r w:rsidR="00665C47">
              <w:rPr>
                <w:sz w:val="28"/>
                <w:szCs w:val="28"/>
              </w:rPr>
              <w:t>3</w:t>
            </w:r>
            <w:r w:rsidRPr="001A79A2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03958" w14:textId="2AAF3C20" w:rsidR="00105138" w:rsidRPr="001A79A2" w:rsidRDefault="00105138" w:rsidP="00665C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202</w:t>
            </w:r>
            <w:r w:rsidR="00665C47">
              <w:rPr>
                <w:sz w:val="28"/>
                <w:szCs w:val="28"/>
              </w:rPr>
              <w:t>4</w:t>
            </w:r>
            <w:r w:rsidRPr="001A79A2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4B405" w14:textId="31A3650C" w:rsidR="00105138" w:rsidRPr="001A79A2" w:rsidRDefault="00105138" w:rsidP="00665C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202</w:t>
            </w:r>
            <w:r w:rsidR="00665C47">
              <w:rPr>
                <w:sz w:val="28"/>
                <w:szCs w:val="28"/>
              </w:rPr>
              <w:t>5</w:t>
            </w:r>
            <w:r w:rsidRPr="001A79A2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AEF7E" w14:textId="77777777" w:rsidR="00105138" w:rsidRPr="001A79A2" w:rsidRDefault="00105138" w:rsidP="00407A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Итого</w:t>
            </w:r>
          </w:p>
        </w:tc>
      </w:tr>
      <w:tr w:rsidR="00B5078C" w:rsidRPr="001A79A2" w14:paraId="58412372" w14:textId="77777777" w:rsidTr="00407AB9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69085" w14:textId="77777777" w:rsidR="00B5078C" w:rsidRPr="001A79A2" w:rsidRDefault="00B5078C" w:rsidP="00B507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3196E" w14:textId="77777777" w:rsidR="00B5078C" w:rsidRPr="001A79A2" w:rsidRDefault="00B5078C" w:rsidP="00B5078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Всего,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36601" w14:textId="445FBDC0" w:rsidR="00B5078C" w:rsidRPr="001A79A2" w:rsidRDefault="00D30037" w:rsidP="00B5078C">
            <w:pPr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598,60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D146C" w14:textId="0ED663A1" w:rsidR="00B5078C" w:rsidRPr="001A79A2" w:rsidRDefault="00B5078C" w:rsidP="00B507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195,00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547D3" w14:textId="422210F0" w:rsidR="00B5078C" w:rsidRPr="001A79A2" w:rsidRDefault="00B5078C" w:rsidP="00B507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6CA1" w14:textId="46E8930C" w:rsidR="00B5078C" w:rsidRPr="001A79A2" w:rsidRDefault="00D30037" w:rsidP="00B507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3988,60</w:t>
            </w:r>
          </w:p>
        </w:tc>
      </w:tr>
      <w:tr w:rsidR="00105138" w:rsidRPr="001A79A2" w14:paraId="5FE5BFB7" w14:textId="77777777" w:rsidTr="00407AB9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9A6C7" w14:textId="77777777" w:rsidR="00105138" w:rsidRPr="001A79A2" w:rsidRDefault="00105138" w:rsidP="00407AB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FFC61" w14:textId="17176B94" w:rsidR="00105138" w:rsidRPr="001A79A2" w:rsidRDefault="00105138" w:rsidP="00407AB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 xml:space="preserve">бюджет </w:t>
            </w:r>
            <w:r w:rsidR="00631922">
              <w:rPr>
                <w:sz w:val="28"/>
                <w:szCs w:val="28"/>
              </w:rPr>
              <w:t xml:space="preserve">муниципального </w:t>
            </w:r>
            <w:r w:rsidRPr="001A79A2">
              <w:rPr>
                <w:sz w:val="28"/>
                <w:szCs w:val="28"/>
              </w:rPr>
              <w:t>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1F824" w14:textId="2E9ED54C" w:rsidR="00105138" w:rsidRPr="001A79A2" w:rsidRDefault="00D30037" w:rsidP="001E26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529,70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9744A" w14:textId="00B76993" w:rsidR="00105138" w:rsidRPr="001A79A2" w:rsidRDefault="00B5078C" w:rsidP="005A2B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195,00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F146B" w14:textId="3036B283" w:rsidR="00105138" w:rsidRPr="001A79A2" w:rsidRDefault="00B5078C" w:rsidP="005A2B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4F65" w14:textId="7F3410AC" w:rsidR="00105138" w:rsidRPr="001A79A2" w:rsidRDefault="00D30037" w:rsidP="00D3003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sz w:val="28"/>
                <w:szCs w:val="28"/>
              </w:rPr>
              <w:t>919,70</w:t>
            </w:r>
          </w:p>
        </w:tc>
      </w:tr>
      <w:tr w:rsidR="00B5078C" w:rsidRPr="001A79A2" w14:paraId="6872DCD7" w14:textId="77777777" w:rsidTr="00F019B5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8AA26" w14:textId="77777777" w:rsidR="00B5078C" w:rsidRPr="001A79A2" w:rsidRDefault="00B5078C" w:rsidP="00B507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A41F09" w14:textId="77777777" w:rsidR="00B5078C" w:rsidRPr="001A79A2" w:rsidRDefault="00B5078C" w:rsidP="00B5078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7950D" w14:textId="18CFF921" w:rsidR="00B5078C" w:rsidRPr="001A79A2" w:rsidRDefault="00B5078C" w:rsidP="00B507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3068,90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E0C6E" w14:textId="3D16AF8B" w:rsidR="00B5078C" w:rsidRPr="001A79A2" w:rsidRDefault="00B5078C" w:rsidP="00B507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FC9C7" w14:textId="77777777" w:rsidR="00B5078C" w:rsidRPr="001A79A2" w:rsidRDefault="00B5078C" w:rsidP="00B507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CADC3" w14:textId="227899F9" w:rsidR="00B5078C" w:rsidRPr="001A79A2" w:rsidRDefault="00B5078C" w:rsidP="00B507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3068,90</w:t>
            </w:r>
          </w:p>
        </w:tc>
      </w:tr>
      <w:tr w:rsidR="00105138" w:rsidRPr="001A79A2" w14:paraId="08F875E9" w14:textId="77777777" w:rsidTr="00407AB9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F1D7E" w14:textId="77777777" w:rsidR="00105138" w:rsidRPr="001A79A2" w:rsidRDefault="00105138" w:rsidP="00407AB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B2824" w14:textId="77777777" w:rsidR="00105138" w:rsidRPr="001A79A2" w:rsidRDefault="00105138" w:rsidP="00407AB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BDDB" w14:textId="77777777" w:rsidR="00105138" w:rsidRPr="001A79A2" w:rsidRDefault="00105138" w:rsidP="00407AB9">
            <w:pPr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26B2" w14:textId="77777777" w:rsidR="00105138" w:rsidRPr="001A79A2" w:rsidRDefault="00105138" w:rsidP="00407AB9">
            <w:pPr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0,00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2D9D" w14:textId="77777777" w:rsidR="00105138" w:rsidRPr="001A79A2" w:rsidRDefault="00105138" w:rsidP="00407AB9">
            <w:pPr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0,00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CDA8" w14:textId="77777777" w:rsidR="00105138" w:rsidRPr="001A79A2" w:rsidRDefault="00105138" w:rsidP="00407AB9">
            <w:pPr>
              <w:jc w:val="center"/>
              <w:rPr>
                <w:sz w:val="28"/>
              </w:rPr>
            </w:pPr>
            <w:r w:rsidRPr="001A79A2">
              <w:rPr>
                <w:sz w:val="28"/>
              </w:rPr>
              <w:t>0,00</w:t>
            </w:r>
          </w:p>
        </w:tc>
      </w:tr>
      <w:tr w:rsidR="00105138" w:rsidRPr="001A79A2" w14:paraId="6D23A4EC" w14:textId="77777777" w:rsidTr="00407AB9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010E2" w14:textId="77777777" w:rsidR="00105138" w:rsidRPr="001A79A2" w:rsidRDefault="00105138" w:rsidP="00407AB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49281" w14:textId="77777777" w:rsidR="00105138" w:rsidRPr="001A79A2" w:rsidRDefault="00105138" w:rsidP="00407AB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47FD" w14:textId="77777777" w:rsidR="00105138" w:rsidRPr="001A79A2" w:rsidRDefault="00105138" w:rsidP="00407AB9">
            <w:pPr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0,0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88AE" w14:textId="77777777" w:rsidR="00105138" w:rsidRPr="001A79A2" w:rsidRDefault="00105138" w:rsidP="00407AB9">
            <w:pPr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0,0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57E6" w14:textId="77777777" w:rsidR="00105138" w:rsidRPr="001A79A2" w:rsidRDefault="00105138" w:rsidP="00407AB9">
            <w:pPr>
              <w:jc w:val="center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0,0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E07B" w14:textId="77777777" w:rsidR="00105138" w:rsidRPr="001A79A2" w:rsidRDefault="00105138" w:rsidP="00407AB9">
            <w:pPr>
              <w:jc w:val="center"/>
              <w:rPr>
                <w:sz w:val="28"/>
              </w:rPr>
            </w:pPr>
            <w:r w:rsidRPr="001A79A2">
              <w:rPr>
                <w:sz w:val="28"/>
                <w:szCs w:val="28"/>
              </w:rPr>
              <w:t>0,0</w:t>
            </w:r>
            <w:r>
              <w:rPr>
                <w:sz w:val="28"/>
                <w:szCs w:val="28"/>
              </w:rPr>
              <w:t xml:space="preserve">         </w:t>
            </w:r>
          </w:p>
        </w:tc>
      </w:tr>
    </w:tbl>
    <w:p w14:paraId="0B7AF490" w14:textId="716B269C" w:rsidR="00105138" w:rsidRDefault="00B1128C" w:rsidP="00B1128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062C83">
        <w:rPr>
          <w:sz w:val="28"/>
          <w:szCs w:val="28"/>
        </w:rPr>
        <w:t>»</w:t>
      </w:r>
      <w:r w:rsidR="00062C83" w:rsidRPr="00062C83">
        <w:rPr>
          <w:sz w:val="28"/>
          <w:szCs w:val="28"/>
        </w:rPr>
        <w:t>.</w:t>
      </w:r>
    </w:p>
    <w:p w14:paraId="1225789B" w14:textId="77777777" w:rsidR="00407AB9" w:rsidRPr="00062C83" w:rsidRDefault="00407AB9" w:rsidP="00B1128C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195A7BDC" w14:textId="77777777" w:rsidR="00105138" w:rsidRDefault="00105138" w:rsidP="00850E1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6EC5E019" w14:textId="77777777" w:rsidR="00AB762B" w:rsidRPr="00407AB9" w:rsidRDefault="00AB762B" w:rsidP="00AB762B">
      <w:pPr>
        <w:pStyle w:val="afa"/>
        <w:widowControl w:val="0"/>
        <w:autoSpaceDE w:val="0"/>
        <w:autoSpaceDN w:val="0"/>
        <w:adjustRightInd w:val="0"/>
        <w:ind w:left="915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52EA918B" w14:textId="2E6CF38C" w:rsidR="00AF7DEF" w:rsidRPr="00BE12CD" w:rsidRDefault="00BE12CD" w:rsidP="00BE12CD">
      <w:pPr>
        <w:pStyle w:val="afa"/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407AB9">
        <w:rPr>
          <w:rFonts w:ascii="Times New Roman" w:hAnsi="Times New Roman"/>
          <w:sz w:val="28"/>
          <w:szCs w:val="28"/>
          <w:lang w:val="ru-RU"/>
        </w:rPr>
        <w:t>Приложение 4 к программе изложить</w:t>
      </w:r>
      <w:r w:rsidRPr="00BE12CD">
        <w:rPr>
          <w:rFonts w:ascii="Times New Roman" w:hAnsi="Times New Roman"/>
          <w:sz w:val="28"/>
          <w:szCs w:val="28"/>
          <w:lang w:val="ru-RU"/>
        </w:rPr>
        <w:t xml:space="preserve"> в новой редакции</w:t>
      </w:r>
      <w:r w:rsidRPr="00BE12CD">
        <w:rPr>
          <w:sz w:val="28"/>
          <w:szCs w:val="28"/>
          <w:lang w:val="ru-RU"/>
        </w:rPr>
        <w:t>:</w:t>
      </w:r>
    </w:p>
    <w:p w14:paraId="1CB9010A" w14:textId="77777777" w:rsidR="0080009B" w:rsidRDefault="0080009B" w:rsidP="00BE12CD">
      <w:pPr>
        <w:ind w:left="786"/>
        <w:jc w:val="right"/>
        <w:rPr>
          <w:sz w:val="28"/>
          <w:szCs w:val="28"/>
        </w:rPr>
      </w:pPr>
    </w:p>
    <w:p w14:paraId="4AC2BC6E" w14:textId="563DE270" w:rsidR="0080009B" w:rsidRDefault="00AB762B" w:rsidP="00AB762B">
      <w:pPr>
        <w:tabs>
          <w:tab w:val="left" w:pos="3885"/>
        </w:tabs>
        <w:ind w:left="786"/>
        <w:rPr>
          <w:sz w:val="28"/>
          <w:szCs w:val="28"/>
        </w:rPr>
      </w:pPr>
      <w:r>
        <w:rPr>
          <w:sz w:val="28"/>
          <w:szCs w:val="28"/>
        </w:rPr>
        <w:tab/>
      </w:r>
    </w:p>
    <w:p w14:paraId="6AE3440D" w14:textId="77777777" w:rsidR="00BE12CD" w:rsidRPr="006C3C3C" w:rsidRDefault="00BE12CD" w:rsidP="00BE12CD">
      <w:pPr>
        <w:ind w:left="786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Pr="006C3C3C">
        <w:rPr>
          <w:sz w:val="28"/>
          <w:szCs w:val="28"/>
        </w:rPr>
        <w:t>Приложение 4 к программе</w:t>
      </w:r>
    </w:p>
    <w:p w14:paraId="35619329" w14:textId="77777777" w:rsidR="00BE12CD" w:rsidRDefault="00BE12CD" w:rsidP="00BE12CD">
      <w:pPr>
        <w:ind w:left="786"/>
        <w:jc w:val="center"/>
        <w:rPr>
          <w:sz w:val="28"/>
          <w:szCs w:val="28"/>
          <w:lang w:eastAsia="en-US"/>
        </w:rPr>
      </w:pPr>
    </w:p>
    <w:p w14:paraId="42CA1145" w14:textId="77777777" w:rsidR="00FB0D7B" w:rsidRPr="00FB0D7B" w:rsidRDefault="00FB0D7B" w:rsidP="00FB0D7B">
      <w:pPr>
        <w:ind w:left="786"/>
        <w:jc w:val="center"/>
        <w:rPr>
          <w:sz w:val="28"/>
          <w:szCs w:val="28"/>
          <w:lang w:eastAsia="en-US"/>
        </w:rPr>
      </w:pPr>
      <w:r w:rsidRPr="00FB0D7B">
        <w:rPr>
          <w:sz w:val="28"/>
          <w:szCs w:val="28"/>
          <w:lang w:eastAsia="en-US"/>
        </w:rPr>
        <w:t xml:space="preserve">Финансовое обеспечение реализации муниципальной программы </w:t>
      </w:r>
      <w:r w:rsidRPr="00FB0D7B">
        <w:rPr>
          <w:sz w:val="28"/>
          <w:szCs w:val="28"/>
          <w:lang w:eastAsia="en-US"/>
        </w:rPr>
        <w:br/>
      </w:r>
      <w:r w:rsidRPr="00FB0D7B">
        <w:rPr>
          <w:sz w:val="28"/>
          <w:szCs w:val="28"/>
        </w:rPr>
        <w:t>«Управление муниципальным имуществом и земельными ресурсами в Кочевском муниципальном округе Пермского края»</w:t>
      </w:r>
      <w:r w:rsidRPr="00FB0D7B">
        <w:rPr>
          <w:sz w:val="28"/>
          <w:szCs w:val="28"/>
          <w:lang w:eastAsia="en-US"/>
        </w:rPr>
        <w:t xml:space="preserve">  Кочевского муниципального округа Пермского края</w:t>
      </w:r>
    </w:p>
    <w:p w14:paraId="5D0566F8" w14:textId="77777777" w:rsidR="00FB0D7B" w:rsidRPr="00FB0D7B" w:rsidRDefault="00FB0D7B" w:rsidP="00FB0D7B">
      <w:pPr>
        <w:ind w:left="786"/>
        <w:jc w:val="center"/>
        <w:rPr>
          <w:sz w:val="28"/>
          <w:szCs w:val="28"/>
          <w:lang w:eastAsia="en-US"/>
        </w:rPr>
      </w:pPr>
    </w:p>
    <w:tbl>
      <w:tblPr>
        <w:tblW w:w="507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65"/>
        <w:gridCol w:w="2352"/>
        <w:gridCol w:w="1896"/>
        <w:gridCol w:w="1275"/>
        <w:gridCol w:w="1295"/>
        <w:gridCol w:w="1301"/>
      </w:tblGrid>
      <w:tr w:rsidR="00FB0D7B" w:rsidRPr="00FB0D7B" w14:paraId="604FE477" w14:textId="77777777" w:rsidTr="00027D4A">
        <w:trPr>
          <w:cantSplit/>
          <w:trHeight w:val="239"/>
        </w:trPr>
        <w:tc>
          <w:tcPr>
            <w:tcW w:w="2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4C2F4E" w14:textId="77777777" w:rsidR="00FB0D7B" w:rsidRPr="00FB0D7B" w:rsidRDefault="00FB0D7B" w:rsidP="00FB0D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FB0D7B">
              <w:rPr>
                <w:sz w:val="28"/>
                <w:szCs w:val="28"/>
              </w:rPr>
              <w:t>Наименование муниципальной программы, подпрограммы, основного мероприятия, мероприятия, дополнительная детализация</w:t>
            </w:r>
          </w:p>
        </w:tc>
        <w:tc>
          <w:tcPr>
            <w:tcW w:w="7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BF9CCE" w14:textId="77777777" w:rsidR="00FB0D7B" w:rsidRPr="00FB0D7B" w:rsidRDefault="00FB0D7B" w:rsidP="00FB0D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FB0D7B">
              <w:rPr>
                <w:sz w:val="28"/>
                <w:szCs w:val="28"/>
              </w:rPr>
              <w:t>ОИ&lt;1&gt;</w:t>
            </w:r>
          </w:p>
        </w:tc>
        <w:tc>
          <w:tcPr>
            <w:tcW w:w="6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EF39AB" w14:textId="77777777" w:rsidR="00FB0D7B" w:rsidRPr="00FB0D7B" w:rsidRDefault="00FB0D7B" w:rsidP="00FB0D7B">
            <w:pPr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Источники финансового обеспечения</w:t>
            </w:r>
          </w:p>
        </w:tc>
        <w:tc>
          <w:tcPr>
            <w:tcW w:w="1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41CC1" w14:textId="77777777" w:rsidR="00FB0D7B" w:rsidRPr="00FB0D7B" w:rsidRDefault="00FB0D7B" w:rsidP="00FB0D7B">
            <w:pPr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Расходы, тыс. рублей &lt;2&gt;</w:t>
            </w:r>
          </w:p>
        </w:tc>
      </w:tr>
      <w:tr w:rsidR="00FB0D7B" w:rsidRPr="00FB0D7B" w14:paraId="39C493A2" w14:textId="77777777" w:rsidTr="006422DB">
        <w:trPr>
          <w:cantSplit/>
          <w:trHeight w:val="239"/>
        </w:trPr>
        <w:tc>
          <w:tcPr>
            <w:tcW w:w="23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C8697" w14:textId="77777777" w:rsidR="00FB0D7B" w:rsidRPr="00FB0D7B" w:rsidRDefault="00FB0D7B" w:rsidP="00FB0D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43522" w14:textId="77777777" w:rsidR="00FB0D7B" w:rsidRPr="00FB0D7B" w:rsidRDefault="00FB0D7B" w:rsidP="00FB0D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30F2" w14:textId="77777777" w:rsidR="00FB0D7B" w:rsidRPr="00FB0D7B" w:rsidRDefault="00FB0D7B" w:rsidP="00FB0D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D745A" w14:textId="77777777" w:rsidR="00FB0D7B" w:rsidRPr="00FB0D7B" w:rsidRDefault="00FB0D7B" w:rsidP="00FB0D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FB0D7B">
              <w:rPr>
                <w:sz w:val="28"/>
                <w:szCs w:val="28"/>
              </w:rPr>
              <w:t>2023 год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582A1" w14:textId="77777777" w:rsidR="00FB0D7B" w:rsidRPr="00FB0D7B" w:rsidRDefault="00FB0D7B" w:rsidP="00FB0D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FB0D7B">
              <w:rPr>
                <w:sz w:val="28"/>
                <w:szCs w:val="28"/>
              </w:rPr>
              <w:t>2024 год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1D7A" w14:textId="77777777" w:rsidR="00FB0D7B" w:rsidRPr="00FB0D7B" w:rsidRDefault="00FB0D7B" w:rsidP="00FB0D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FB0D7B">
              <w:rPr>
                <w:sz w:val="28"/>
                <w:szCs w:val="28"/>
              </w:rPr>
              <w:t>2025 год</w:t>
            </w:r>
          </w:p>
        </w:tc>
      </w:tr>
      <w:tr w:rsidR="00FB0D7B" w:rsidRPr="00FB0D7B" w14:paraId="5C29C4EA" w14:textId="77777777" w:rsidTr="006422DB">
        <w:trPr>
          <w:cantSplit/>
          <w:trHeight w:val="239"/>
        </w:trPr>
        <w:tc>
          <w:tcPr>
            <w:tcW w:w="23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07E2D" w14:textId="77777777" w:rsidR="00FB0D7B" w:rsidRPr="00FB0D7B" w:rsidRDefault="00FB0D7B" w:rsidP="00FB0D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FB0D7B">
              <w:rPr>
                <w:sz w:val="28"/>
                <w:szCs w:val="28"/>
                <w:lang w:eastAsia="en-US"/>
              </w:rPr>
              <w:lastRenderedPageBreak/>
              <w:t>1</w:t>
            </w:r>
          </w:p>
        </w:tc>
        <w:tc>
          <w:tcPr>
            <w:tcW w:w="7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55366" w14:textId="77777777" w:rsidR="00FB0D7B" w:rsidRPr="00FB0D7B" w:rsidRDefault="00FB0D7B" w:rsidP="00FB0D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FB0D7B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3BBC" w14:textId="77777777" w:rsidR="00FB0D7B" w:rsidRPr="00FB0D7B" w:rsidRDefault="00FB0D7B" w:rsidP="00FB0D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3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9604F" w14:textId="77777777" w:rsidR="00FB0D7B" w:rsidRPr="00FB0D7B" w:rsidRDefault="00FB0D7B" w:rsidP="00FB0D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4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07557" w14:textId="77777777" w:rsidR="00FB0D7B" w:rsidRPr="00FB0D7B" w:rsidRDefault="00FB0D7B" w:rsidP="00FB0D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5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25EC0" w14:textId="77777777" w:rsidR="00FB0D7B" w:rsidRPr="00FB0D7B" w:rsidRDefault="00FB0D7B" w:rsidP="00FB0D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6</w:t>
            </w:r>
          </w:p>
        </w:tc>
      </w:tr>
      <w:tr w:rsidR="00FB0D7B" w:rsidRPr="00FB0D7B" w14:paraId="2449E77D" w14:textId="77777777" w:rsidTr="006422DB">
        <w:trPr>
          <w:cantSplit/>
          <w:trHeight w:val="177"/>
        </w:trPr>
        <w:tc>
          <w:tcPr>
            <w:tcW w:w="236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7424B1" w14:textId="77777777" w:rsidR="00FB0D7B" w:rsidRPr="00FB0D7B" w:rsidRDefault="00FB0D7B" w:rsidP="00FB0D7B">
            <w:pPr>
              <w:rPr>
                <w:color w:val="000000"/>
                <w:sz w:val="28"/>
                <w:szCs w:val="28"/>
              </w:rPr>
            </w:pPr>
            <w:r w:rsidRPr="00FB0D7B">
              <w:rPr>
                <w:color w:val="000000"/>
                <w:sz w:val="28"/>
                <w:szCs w:val="28"/>
                <w:lang w:eastAsia="en-US"/>
              </w:rPr>
              <w:t xml:space="preserve">Муниципальная программа </w:t>
            </w:r>
            <w:r w:rsidRPr="00FB0D7B">
              <w:rPr>
                <w:sz w:val="28"/>
                <w:szCs w:val="28"/>
              </w:rPr>
              <w:t>«Управление муниципальным имуществом и земельными ресурсами в Кочевском муниципальном округе Пермского края»</w:t>
            </w:r>
          </w:p>
        </w:tc>
        <w:tc>
          <w:tcPr>
            <w:tcW w:w="76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7B0726C" w14:textId="77777777" w:rsidR="00FB0D7B" w:rsidRPr="00FB0D7B" w:rsidRDefault="00FB0D7B" w:rsidP="00FB0D7B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FB0D7B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3DBA" w14:textId="77777777" w:rsidR="00FB0D7B" w:rsidRPr="00FB0D7B" w:rsidRDefault="00FB0D7B" w:rsidP="00FB0D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Всего, в том числе: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A6CDA8" w14:textId="2893818C" w:rsidR="00FB0D7B" w:rsidRPr="00A27EE9" w:rsidRDefault="00D30037" w:rsidP="007A3AEA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highlight w:val="yellow"/>
              </w:rPr>
            </w:pPr>
            <w:r w:rsidRPr="00D30037">
              <w:rPr>
                <w:b/>
                <w:sz w:val="28"/>
                <w:szCs w:val="28"/>
              </w:rPr>
              <w:t>9</w:t>
            </w:r>
            <w:r w:rsidR="007A3AEA">
              <w:rPr>
                <w:b/>
                <w:sz w:val="28"/>
                <w:szCs w:val="28"/>
              </w:rPr>
              <w:t>712,19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2C6BA3" w14:textId="6191AD7E" w:rsidR="00FB0D7B" w:rsidRPr="00FB0D7B" w:rsidRDefault="00FB0D7B" w:rsidP="00251C7D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highlight w:val="yellow"/>
              </w:rPr>
            </w:pPr>
            <w:r w:rsidRPr="00FB0D7B">
              <w:rPr>
                <w:b/>
                <w:sz w:val="28"/>
                <w:szCs w:val="28"/>
              </w:rPr>
              <w:t>1</w:t>
            </w:r>
            <w:r w:rsidR="00251C7D">
              <w:rPr>
                <w:b/>
                <w:sz w:val="28"/>
                <w:szCs w:val="28"/>
              </w:rPr>
              <w:t>1206,64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2A429A" w14:textId="77777777" w:rsidR="00FB0D7B" w:rsidRPr="00FB0D7B" w:rsidRDefault="00FB0D7B" w:rsidP="00FB0D7B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highlight w:val="yellow"/>
              </w:rPr>
            </w:pPr>
            <w:r w:rsidRPr="00FB0D7B">
              <w:rPr>
                <w:b/>
                <w:sz w:val="28"/>
                <w:szCs w:val="28"/>
              </w:rPr>
              <w:t>1789,40</w:t>
            </w:r>
          </w:p>
        </w:tc>
      </w:tr>
      <w:tr w:rsidR="00FB0D7B" w:rsidRPr="00FB0D7B" w14:paraId="0BC88435" w14:textId="77777777" w:rsidTr="006422DB">
        <w:trPr>
          <w:cantSplit/>
          <w:trHeight w:val="173"/>
        </w:trPr>
        <w:tc>
          <w:tcPr>
            <w:tcW w:w="23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425C35" w14:textId="77777777" w:rsidR="00FB0D7B" w:rsidRPr="00FB0D7B" w:rsidRDefault="00FB0D7B" w:rsidP="00FB0D7B">
            <w:pPr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D84722" w14:textId="77777777" w:rsidR="00FB0D7B" w:rsidRPr="00FB0D7B" w:rsidRDefault="00FB0D7B" w:rsidP="00FB0D7B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6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89B7" w14:textId="77777777" w:rsidR="00FB0D7B" w:rsidRPr="00FB0D7B" w:rsidRDefault="00FB0D7B" w:rsidP="00FB0D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бюджет Пермского края</w:t>
            </w:r>
          </w:p>
        </w:tc>
        <w:tc>
          <w:tcPr>
            <w:tcW w:w="41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90B52" w14:textId="77777777" w:rsidR="00FB0D7B" w:rsidRPr="00A27EE9" w:rsidRDefault="00FB0D7B" w:rsidP="00FB0D7B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highlight w:val="yellow"/>
              </w:rPr>
            </w:pPr>
            <w:r w:rsidRPr="00D30037">
              <w:rPr>
                <w:bCs/>
                <w:sz w:val="28"/>
                <w:szCs w:val="28"/>
              </w:rPr>
              <w:t>7291,70</w:t>
            </w:r>
          </w:p>
        </w:tc>
        <w:tc>
          <w:tcPr>
            <w:tcW w:w="4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41A76" w14:textId="762AC734" w:rsidR="00FB0D7B" w:rsidRPr="00FB0D7B" w:rsidRDefault="00656149" w:rsidP="00FB0D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9417,24</w:t>
            </w:r>
          </w:p>
        </w:tc>
        <w:tc>
          <w:tcPr>
            <w:tcW w:w="4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7FA41" w14:textId="77777777" w:rsidR="00FB0D7B" w:rsidRPr="00FB0D7B" w:rsidRDefault="00FB0D7B" w:rsidP="00FB0D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0,00</w:t>
            </w:r>
          </w:p>
        </w:tc>
      </w:tr>
      <w:tr w:rsidR="00FB0D7B" w:rsidRPr="00FB0D7B" w14:paraId="24C7C579" w14:textId="77777777" w:rsidTr="006422DB">
        <w:trPr>
          <w:cantSplit/>
          <w:trHeight w:val="173"/>
        </w:trPr>
        <w:tc>
          <w:tcPr>
            <w:tcW w:w="23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848AA5" w14:textId="77777777" w:rsidR="00FB0D7B" w:rsidRPr="00FB0D7B" w:rsidRDefault="00FB0D7B" w:rsidP="00FB0D7B">
            <w:pPr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C7A7EB" w14:textId="77777777" w:rsidR="00FB0D7B" w:rsidRPr="00FB0D7B" w:rsidRDefault="00FB0D7B" w:rsidP="00FB0D7B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6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C342" w14:textId="77777777" w:rsidR="00FB0D7B" w:rsidRPr="00FB0D7B" w:rsidRDefault="00FB0D7B" w:rsidP="00FB0D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2C6921" w14:textId="2A8F68CE" w:rsidR="00FB0D7B" w:rsidRPr="00A27EE9" w:rsidRDefault="00FB0D7B" w:rsidP="007A3AE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D30037">
              <w:rPr>
                <w:sz w:val="28"/>
                <w:szCs w:val="28"/>
              </w:rPr>
              <w:t>2</w:t>
            </w:r>
            <w:r w:rsidR="007A3AEA">
              <w:rPr>
                <w:sz w:val="28"/>
                <w:szCs w:val="28"/>
              </w:rPr>
              <w:t>420,49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CA1300" w14:textId="77777777" w:rsidR="00FB0D7B" w:rsidRPr="00FB0D7B" w:rsidRDefault="00FB0D7B" w:rsidP="00FB0D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FB0D7B">
              <w:rPr>
                <w:sz w:val="28"/>
                <w:szCs w:val="28"/>
              </w:rPr>
              <w:t>1789,40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478BB8" w14:textId="77777777" w:rsidR="00FB0D7B" w:rsidRPr="00FB0D7B" w:rsidRDefault="00FB0D7B" w:rsidP="00FB0D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FB0D7B">
              <w:rPr>
                <w:sz w:val="28"/>
                <w:szCs w:val="28"/>
              </w:rPr>
              <w:t>1789,40</w:t>
            </w:r>
          </w:p>
        </w:tc>
      </w:tr>
      <w:tr w:rsidR="00FB0D7B" w:rsidRPr="00FB0D7B" w14:paraId="655704FA" w14:textId="77777777" w:rsidTr="006422DB">
        <w:trPr>
          <w:cantSplit/>
          <w:trHeight w:val="177"/>
        </w:trPr>
        <w:tc>
          <w:tcPr>
            <w:tcW w:w="236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EF6C34" w14:textId="77777777" w:rsidR="00FB0D7B" w:rsidRPr="00FB0D7B" w:rsidRDefault="00FB0D7B" w:rsidP="00FB0D7B">
            <w:pPr>
              <w:numPr>
                <w:ilvl w:val="0"/>
                <w:numId w:val="23"/>
              </w:numPr>
              <w:rPr>
                <w:color w:val="000000"/>
                <w:sz w:val="28"/>
                <w:szCs w:val="28"/>
              </w:rPr>
            </w:pPr>
            <w:r w:rsidRPr="00FB0D7B">
              <w:rPr>
                <w:color w:val="000000"/>
                <w:sz w:val="28"/>
                <w:szCs w:val="28"/>
                <w:lang w:eastAsia="en-US"/>
              </w:rPr>
              <w:t>Подпрограмма  «Эффективное управление земельными ресурсами»</w:t>
            </w:r>
          </w:p>
        </w:tc>
        <w:tc>
          <w:tcPr>
            <w:tcW w:w="76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216D809" w14:textId="77777777" w:rsidR="00FB0D7B" w:rsidRPr="00FB0D7B" w:rsidRDefault="00FB0D7B" w:rsidP="00FB0D7B">
            <w:pPr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C69C" w14:textId="77777777" w:rsidR="00FB0D7B" w:rsidRPr="00FB0D7B" w:rsidRDefault="00FB0D7B" w:rsidP="00FB0D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Всего, в том числе: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21362" w14:textId="03AA33A8" w:rsidR="00FB0D7B" w:rsidRPr="00A27EE9" w:rsidRDefault="007A3AEA" w:rsidP="007A3AEA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</w:rPr>
              <w:t>6113,59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E5FBC" w14:textId="7C0500EA" w:rsidR="00FB0D7B" w:rsidRPr="00FB0D7B" w:rsidRDefault="00FB0D7B" w:rsidP="00656149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highlight w:val="yellow"/>
              </w:rPr>
            </w:pPr>
            <w:r w:rsidRPr="00FB0D7B">
              <w:rPr>
                <w:b/>
                <w:sz w:val="28"/>
                <w:szCs w:val="28"/>
              </w:rPr>
              <w:t>1</w:t>
            </w:r>
            <w:r w:rsidR="00656149">
              <w:rPr>
                <w:b/>
                <w:sz w:val="28"/>
                <w:szCs w:val="28"/>
              </w:rPr>
              <w:t>1011,64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B6D8F" w14:textId="77777777" w:rsidR="00FB0D7B" w:rsidRPr="00FB0D7B" w:rsidRDefault="00FB0D7B" w:rsidP="00FB0D7B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highlight w:val="yellow"/>
              </w:rPr>
            </w:pPr>
            <w:r w:rsidRPr="00FB0D7B">
              <w:rPr>
                <w:b/>
                <w:sz w:val="28"/>
                <w:szCs w:val="28"/>
              </w:rPr>
              <w:t>1594,40</w:t>
            </w:r>
          </w:p>
        </w:tc>
      </w:tr>
      <w:tr w:rsidR="00656149" w:rsidRPr="00FB0D7B" w14:paraId="570235D5" w14:textId="77777777" w:rsidTr="006422DB">
        <w:trPr>
          <w:cantSplit/>
          <w:trHeight w:val="173"/>
        </w:trPr>
        <w:tc>
          <w:tcPr>
            <w:tcW w:w="23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66D897" w14:textId="77777777" w:rsidR="00656149" w:rsidRPr="00FB0D7B" w:rsidRDefault="00656149" w:rsidP="00656149">
            <w:pPr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8FF6AA" w14:textId="77777777" w:rsidR="00656149" w:rsidRPr="00FB0D7B" w:rsidRDefault="00656149" w:rsidP="0065614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C17C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бюджет Пермского края</w:t>
            </w:r>
          </w:p>
        </w:tc>
        <w:tc>
          <w:tcPr>
            <w:tcW w:w="41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970D6" w14:textId="77777777" w:rsidR="00656149" w:rsidRPr="00A27EE9" w:rsidRDefault="00656149" w:rsidP="00656149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highlight w:val="yellow"/>
              </w:rPr>
            </w:pPr>
            <w:r w:rsidRPr="00D30037">
              <w:rPr>
                <w:bCs/>
                <w:sz w:val="28"/>
                <w:szCs w:val="28"/>
              </w:rPr>
              <w:t>4222,80</w:t>
            </w:r>
          </w:p>
        </w:tc>
        <w:tc>
          <w:tcPr>
            <w:tcW w:w="4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AA3D3" w14:textId="2511F825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9417,24</w:t>
            </w:r>
          </w:p>
        </w:tc>
        <w:tc>
          <w:tcPr>
            <w:tcW w:w="4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BA694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0,00</w:t>
            </w:r>
          </w:p>
        </w:tc>
      </w:tr>
      <w:tr w:rsidR="00656149" w:rsidRPr="00FB0D7B" w14:paraId="0415A0BB" w14:textId="77777777" w:rsidTr="006422DB">
        <w:trPr>
          <w:cantSplit/>
          <w:trHeight w:val="173"/>
        </w:trPr>
        <w:tc>
          <w:tcPr>
            <w:tcW w:w="23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D823D1" w14:textId="77777777" w:rsidR="00656149" w:rsidRPr="00FB0D7B" w:rsidRDefault="00656149" w:rsidP="00656149">
            <w:pPr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E2D0EF" w14:textId="77777777" w:rsidR="00656149" w:rsidRPr="00FB0D7B" w:rsidRDefault="00656149" w:rsidP="0065614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29A8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8DACA" w14:textId="02ABF6C2" w:rsidR="00656149" w:rsidRPr="00A27EE9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D3003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890,79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E392C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FB0D7B">
              <w:rPr>
                <w:sz w:val="28"/>
                <w:szCs w:val="28"/>
              </w:rPr>
              <w:t>1594,40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412E5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FB0D7B">
              <w:rPr>
                <w:sz w:val="28"/>
                <w:szCs w:val="28"/>
              </w:rPr>
              <w:t>1594,40</w:t>
            </w:r>
          </w:p>
        </w:tc>
      </w:tr>
      <w:tr w:rsidR="00656149" w:rsidRPr="00FB0D7B" w14:paraId="38FD70E7" w14:textId="77777777" w:rsidTr="006422DB">
        <w:trPr>
          <w:cantSplit/>
          <w:trHeight w:val="177"/>
        </w:trPr>
        <w:tc>
          <w:tcPr>
            <w:tcW w:w="236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C3C8A0" w14:textId="77777777" w:rsidR="00656149" w:rsidRPr="00FB0D7B" w:rsidRDefault="00656149" w:rsidP="00656149">
            <w:pPr>
              <w:numPr>
                <w:ilvl w:val="1"/>
                <w:numId w:val="23"/>
              </w:numPr>
              <w:rPr>
                <w:color w:val="000000"/>
                <w:sz w:val="28"/>
                <w:szCs w:val="28"/>
                <w:lang w:eastAsia="en-US"/>
              </w:rPr>
            </w:pPr>
            <w:r w:rsidRPr="00FB0D7B">
              <w:rPr>
                <w:color w:val="000000"/>
                <w:sz w:val="28"/>
                <w:szCs w:val="28"/>
                <w:lang w:eastAsia="en-US"/>
              </w:rPr>
              <w:t>Основное мероприятие «Управление земельными ресурсами»</w:t>
            </w:r>
          </w:p>
        </w:tc>
        <w:tc>
          <w:tcPr>
            <w:tcW w:w="76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DF47FCA" w14:textId="77777777" w:rsidR="00656149" w:rsidRPr="00FB0D7B" w:rsidRDefault="00656149" w:rsidP="00656149">
            <w:pPr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1DCE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Всего, в том числе: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F553C" w14:textId="25354DCC" w:rsidR="00656149" w:rsidRPr="00A27EE9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6036,30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599C5" w14:textId="192714AF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FB0D7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0914,24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8CC2B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FB0D7B">
              <w:rPr>
                <w:sz w:val="28"/>
                <w:szCs w:val="28"/>
              </w:rPr>
              <w:t>1497,00</w:t>
            </w:r>
          </w:p>
        </w:tc>
      </w:tr>
      <w:tr w:rsidR="00656149" w:rsidRPr="00FB0D7B" w14:paraId="564B57F8" w14:textId="77777777" w:rsidTr="006422DB">
        <w:trPr>
          <w:cantSplit/>
          <w:trHeight w:val="173"/>
        </w:trPr>
        <w:tc>
          <w:tcPr>
            <w:tcW w:w="23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E11B3E" w14:textId="77777777" w:rsidR="00656149" w:rsidRPr="00FB0D7B" w:rsidRDefault="00656149" w:rsidP="00656149">
            <w:pPr>
              <w:numPr>
                <w:ilvl w:val="1"/>
                <w:numId w:val="23"/>
              </w:numPr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DF04BE" w14:textId="77777777" w:rsidR="00656149" w:rsidRPr="00FB0D7B" w:rsidRDefault="00656149" w:rsidP="0065614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EA87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бюджет Пермского края</w:t>
            </w:r>
          </w:p>
        </w:tc>
        <w:tc>
          <w:tcPr>
            <w:tcW w:w="41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3207A" w14:textId="77777777" w:rsidR="00656149" w:rsidRPr="00A27EE9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A27EE9">
              <w:rPr>
                <w:bCs/>
                <w:sz w:val="28"/>
                <w:szCs w:val="28"/>
              </w:rPr>
              <w:t>4222,80</w:t>
            </w:r>
          </w:p>
        </w:tc>
        <w:tc>
          <w:tcPr>
            <w:tcW w:w="4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19D39" w14:textId="5ADD3BA5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9417,24</w:t>
            </w:r>
          </w:p>
        </w:tc>
        <w:tc>
          <w:tcPr>
            <w:tcW w:w="4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95052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0,00</w:t>
            </w:r>
          </w:p>
        </w:tc>
      </w:tr>
      <w:tr w:rsidR="00656149" w:rsidRPr="00FB0D7B" w14:paraId="713CB451" w14:textId="77777777" w:rsidTr="006422DB">
        <w:trPr>
          <w:cantSplit/>
          <w:trHeight w:val="173"/>
        </w:trPr>
        <w:tc>
          <w:tcPr>
            <w:tcW w:w="23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7A9A70" w14:textId="77777777" w:rsidR="00656149" w:rsidRPr="00FB0D7B" w:rsidRDefault="00656149" w:rsidP="00656149">
            <w:pPr>
              <w:numPr>
                <w:ilvl w:val="1"/>
                <w:numId w:val="23"/>
              </w:numPr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839042" w14:textId="77777777" w:rsidR="00656149" w:rsidRPr="00FB0D7B" w:rsidRDefault="00656149" w:rsidP="0065614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1F817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7421A" w14:textId="643655E8" w:rsidR="00656149" w:rsidRPr="00A27EE9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A27EE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813,50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FBEAE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FB0D7B">
              <w:rPr>
                <w:sz w:val="28"/>
                <w:szCs w:val="28"/>
              </w:rPr>
              <w:t>1497,00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2EDE2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FB0D7B">
              <w:rPr>
                <w:sz w:val="28"/>
                <w:szCs w:val="28"/>
              </w:rPr>
              <w:t>1497,00</w:t>
            </w:r>
          </w:p>
        </w:tc>
      </w:tr>
      <w:tr w:rsidR="00656149" w:rsidRPr="00FB0D7B" w14:paraId="0203BE57" w14:textId="77777777" w:rsidTr="006422DB">
        <w:trPr>
          <w:cantSplit/>
          <w:trHeight w:val="177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DE70A0" w14:textId="77777777" w:rsidR="00656149" w:rsidRPr="00FB0D7B" w:rsidRDefault="00656149" w:rsidP="00656149">
            <w:pPr>
              <w:numPr>
                <w:ilvl w:val="2"/>
                <w:numId w:val="23"/>
              </w:numPr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  <w:lang w:eastAsia="en-US"/>
              </w:rPr>
            </w:pPr>
            <w:r w:rsidRPr="00FB0D7B">
              <w:rPr>
                <w:sz w:val="28"/>
                <w:szCs w:val="28"/>
              </w:rPr>
              <w:t>Мероприятие «Формирование земельных участков, включая расходы на топографическую съемку, межевание, разбивку земельных участков»</w:t>
            </w:r>
          </w:p>
        </w:tc>
        <w:tc>
          <w:tcPr>
            <w:tcW w:w="764" w:type="pct"/>
            <w:tcBorders>
              <w:left w:val="single" w:sz="4" w:space="0" w:color="auto"/>
              <w:right w:val="single" w:sz="4" w:space="0" w:color="auto"/>
            </w:tcBorders>
          </w:tcPr>
          <w:p w14:paraId="309392A7" w14:textId="77777777" w:rsidR="00656149" w:rsidRPr="00FB0D7B" w:rsidRDefault="00656149" w:rsidP="00656149">
            <w:pPr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6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D30E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69761" w14:textId="5745223D" w:rsidR="00656149" w:rsidRPr="00A27EE9" w:rsidRDefault="00656149" w:rsidP="00656149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highlight w:val="yellow"/>
              </w:rPr>
            </w:pPr>
            <w:r w:rsidRPr="00A27EE9">
              <w:rPr>
                <w:bCs/>
                <w:sz w:val="28"/>
                <w:szCs w:val="28"/>
              </w:rPr>
              <w:t>326,30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A2F2A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B0D7B">
              <w:rPr>
                <w:bCs/>
                <w:sz w:val="28"/>
                <w:szCs w:val="28"/>
              </w:rPr>
              <w:t>497,00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050AC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B0D7B">
              <w:rPr>
                <w:bCs/>
                <w:sz w:val="28"/>
                <w:szCs w:val="28"/>
              </w:rPr>
              <w:t>497,00</w:t>
            </w:r>
          </w:p>
        </w:tc>
      </w:tr>
      <w:tr w:rsidR="00656149" w:rsidRPr="00FB0D7B" w14:paraId="637CD831" w14:textId="77777777" w:rsidTr="006422DB">
        <w:trPr>
          <w:cantSplit/>
          <w:trHeight w:val="177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A9B9A3" w14:textId="77777777" w:rsidR="00656149" w:rsidRPr="00FB0D7B" w:rsidRDefault="00656149" w:rsidP="0065614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B0D7B">
              <w:rPr>
                <w:color w:val="000000"/>
                <w:sz w:val="28"/>
                <w:szCs w:val="28"/>
              </w:rPr>
              <w:t xml:space="preserve">1.1.2.Мероприятие «Разработка проектов межевания территории   и проведение комплексных кадастровых работ» </w:t>
            </w:r>
          </w:p>
        </w:tc>
        <w:tc>
          <w:tcPr>
            <w:tcW w:w="764" w:type="pct"/>
            <w:tcBorders>
              <w:left w:val="single" w:sz="4" w:space="0" w:color="auto"/>
              <w:right w:val="single" w:sz="4" w:space="0" w:color="auto"/>
            </w:tcBorders>
          </w:tcPr>
          <w:p w14:paraId="5E439E99" w14:textId="77777777" w:rsidR="00656149" w:rsidRPr="00FB0D7B" w:rsidRDefault="00656149" w:rsidP="00656149">
            <w:pPr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6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3224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871C3" w14:textId="199F8205" w:rsidR="00656149" w:rsidRPr="00A27EE9" w:rsidRDefault="00656149" w:rsidP="00656149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highlight w:val="yellow"/>
              </w:rPr>
            </w:pPr>
            <w:r>
              <w:rPr>
                <w:bCs/>
                <w:sz w:val="28"/>
                <w:szCs w:val="28"/>
              </w:rPr>
              <w:t>742</w:t>
            </w:r>
            <w:r w:rsidRPr="00A27EE9">
              <w:rPr>
                <w:bCs/>
                <w:sz w:val="28"/>
                <w:szCs w:val="28"/>
              </w:rPr>
              <w:t>,00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101C7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B0D7B">
              <w:rPr>
                <w:bCs/>
                <w:sz w:val="28"/>
                <w:szCs w:val="28"/>
              </w:rPr>
              <w:t>1000,00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E3B7B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B0D7B">
              <w:rPr>
                <w:bCs/>
                <w:sz w:val="28"/>
                <w:szCs w:val="28"/>
              </w:rPr>
              <w:t>1000,00</w:t>
            </w:r>
          </w:p>
        </w:tc>
      </w:tr>
      <w:tr w:rsidR="00656149" w:rsidRPr="00FB0D7B" w14:paraId="0A94D807" w14:textId="77777777" w:rsidTr="006422DB">
        <w:trPr>
          <w:cantSplit/>
          <w:trHeight w:val="177"/>
        </w:trPr>
        <w:tc>
          <w:tcPr>
            <w:tcW w:w="2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7EA90A" w14:textId="77777777" w:rsidR="00656149" w:rsidRPr="00FB0D7B" w:rsidRDefault="00656149" w:rsidP="0065614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B0D7B">
              <w:rPr>
                <w:color w:val="000000"/>
                <w:sz w:val="28"/>
                <w:szCs w:val="28"/>
              </w:rPr>
              <w:t>1.1.3.Мероприятие «Разработка проектов межевания территории   и проведение комплексных кадастровых работ и на условиях софинансирования»</w:t>
            </w:r>
          </w:p>
        </w:tc>
        <w:tc>
          <w:tcPr>
            <w:tcW w:w="76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127CB48" w14:textId="77777777" w:rsidR="00656149" w:rsidRPr="00FB0D7B" w:rsidRDefault="00656149" w:rsidP="00656149">
            <w:pPr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6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E8383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Всего, в том числе: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82A2F" w14:textId="77777777" w:rsidR="00656149" w:rsidRPr="00FB0D7B" w:rsidRDefault="00656149" w:rsidP="00656149">
            <w:pPr>
              <w:jc w:val="center"/>
              <w:rPr>
                <w:sz w:val="28"/>
              </w:rPr>
            </w:pPr>
            <w:r w:rsidRPr="00FB0D7B">
              <w:rPr>
                <w:bCs/>
                <w:sz w:val="28"/>
                <w:szCs w:val="28"/>
              </w:rPr>
              <w:t>4968,00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770EA3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B0D7B">
              <w:rPr>
                <w:bCs/>
                <w:sz w:val="28"/>
                <w:szCs w:val="28"/>
              </w:rPr>
              <w:t>0,00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795A95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B0D7B">
              <w:rPr>
                <w:bCs/>
                <w:sz w:val="28"/>
                <w:szCs w:val="28"/>
              </w:rPr>
              <w:t>0,00</w:t>
            </w:r>
          </w:p>
        </w:tc>
      </w:tr>
      <w:tr w:rsidR="00656149" w:rsidRPr="00FB0D7B" w14:paraId="48C67AE7" w14:textId="77777777" w:rsidTr="006422DB">
        <w:trPr>
          <w:cantSplit/>
          <w:trHeight w:val="173"/>
        </w:trPr>
        <w:tc>
          <w:tcPr>
            <w:tcW w:w="23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304C7A" w14:textId="77777777" w:rsidR="00656149" w:rsidRPr="00FB0D7B" w:rsidRDefault="00656149" w:rsidP="0065614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F2A62E" w14:textId="77777777" w:rsidR="00656149" w:rsidRPr="00FB0D7B" w:rsidRDefault="00656149" w:rsidP="0065614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E25F4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бюджет Пермского края</w:t>
            </w:r>
          </w:p>
        </w:tc>
        <w:tc>
          <w:tcPr>
            <w:tcW w:w="41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2C30E" w14:textId="77777777" w:rsidR="00656149" w:rsidRPr="00FB0D7B" w:rsidRDefault="00656149" w:rsidP="00656149">
            <w:pPr>
              <w:jc w:val="center"/>
              <w:rPr>
                <w:bCs/>
                <w:sz w:val="28"/>
                <w:szCs w:val="28"/>
              </w:rPr>
            </w:pPr>
            <w:r w:rsidRPr="00FB0D7B">
              <w:rPr>
                <w:bCs/>
                <w:sz w:val="28"/>
                <w:szCs w:val="28"/>
              </w:rPr>
              <w:t>4222,80</w:t>
            </w:r>
          </w:p>
        </w:tc>
        <w:tc>
          <w:tcPr>
            <w:tcW w:w="4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E1B984" w14:textId="292D9C11" w:rsidR="00656149" w:rsidRPr="00FB0D7B" w:rsidRDefault="00251C7D" w:rsidP="00656149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9417,24</w:t>
            </w:r>
          </w:p>
        </w:tc>
        <w:tc>
          <w:tcPr>
            <w:tcW w:w="4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96D718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B0D7B">
              <w:rPr>
                <w:bCs/>
                <w:sz w:val="28"/>
                <w:szCs w:val="28"/>
              </w:rPr>
              <w:t>0,00</w:t>
            </w:r>
          </w:p>
        </w:tc>
      </w:tr>
      <w:tr w:rsidR="00656149" w:rsidRPr="00FB0D7B" w14:paraId="3CC5A84F" w14:textId="77777777" w:rsidTr="006422DB">
        <w:trPr>
          <w:cantSplit/>
          <w:trHeight w:val="173"/>
        </w:trPr>
        <w:tc>
          <w:tcPr>
            <w:tcW w:w="23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65B8D4" w14:textId="77777777" w:rsidR="00656149" w:rsidRPr="00FB0D7B" w:rsidRDefault="00656149" w:rsidP="0065614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704661" w14:textId="77777777" w:rsidR="00656149" w:rsidRPr="00FB0D7B" w:rsidRDefault="00656149" w:rsidP="0065614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8B4E9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0FA07" w14:textId="77777777" w:rsidR="00656149" w:rsidRPr="00FB0D7B" w:rsidRDefault="00656149" w:rsidP="00656149">
            <w:pPr>
              <w:jc w:val="center"/>
              <w:rPr>
                <w:sz w:val="28"/>
              </w:rPr>
            </w:pPr>
            <w:r w:rsidRPr="00FB0D7B">
              <w:rPr>
                <w:bCs/>
                <w:sz w:val="28"/>
                <w:szCs w:val="28"/>
              </w:rPr>
              <w:t>745,20</w:t>
            </w:r>
          </w:p>
        </w:tc>
        <w:tc>
          <w:tcPr>
            <w:tcW w:w="4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94BEE7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B0D7B">
              <w:rPr>
                <w:bCs/>
                <w:sz w:val="28"/>
                <w:szCs w:val="28"/>
              </w:rPr>
              <w:t>0,00</w:t>
            </w:r>
          </w:p>
        </w:tc>
        <w:tc>
          <w:tcPr>
            <w:tcW w:w="4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6C6E06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B0D7B">
              <w:rPr>
                <w:bCs/>
                <w:sz w:val="28"/>
                <w:szCs w:val="28"/>
              </w:rPr>
              <w:t>0,00</w:t>
            </w:r>
          </w:p>
        </w:tc>
      </w:tr>
      <w:tr w:rsidR="00656149" w:rsidRPr="00FB0D7B" w14:paraId="009F09E4" w14:textId="77777777" w:rsidTr="006422DB">
        <w:trPr>
          <w:cantSplit/>
          <w:trHeight w:val="177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D6A729" w14:textId="77777777" w:rsidR="00656149" w:rsidRPr="00FB0D7B" w:rsidRDefault="00656149" w:rsidP="00656149">
            <w:pPr>
              <w:numPr>
                <w:ilvl w:val="1"/>
                <w:numId w:val="23"/>
              </w:num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B0D7B">
              <w:rPr>
                <w:color w:val="000000"/>
                <w:sz w:val="28"/>
                <w:szCs w:val="28"/>
              </w:rPr>
              <w:t xml:space="preserve">Основное  мероприятие  «Обеспечение полноты и достоверности  учета  муниципального имущества» 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D775D0" w14:textId="77777777" w:rsidR="00656149" w:rsidRPr="00FB0D7B" w:rsidRDefault="00656149" w:rsidP="00656149">
            <w:pPr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5C97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FF741" w14:textId="51238894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  <w:r w:rsidRPr="00FB0D7B">
              <w:rPr>
                <w:bCs/>
                <w:sz w:val="28"/>
                <w:szCs w:val="28"/>
              </w:rPr>
              <w:t>7,</w:t>
            </w:r>
            <w:r>
              <w:rPr>
                <w:bCs/>
                <w:sz w:val="28"/>
                <w:szCs w:val="28"/>
              </w:rPr>
              <w:t>29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D4FC2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B0D7B">
              <w:rPr>
                <w:bCs/>
                <w:sz w:val="28"/>
                <w:szCs w:val="28"/>
              </w:rPr>
              <w:t>97,40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98278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B0D7B">
              <w:rPr>
                <w:bCs/>
                <w:sz w:val="28"/>
                <w:szCs w:val="28"/>
              </w:rPr>
              <w:t>97,40</w:t>
            </w:r>
          </w:p>
        </w:tc>
      </w:tr>
      <w:tr w:rsidR="00656149" w:rsidRPr="00FB0D7B" w14:paraId="4C1A1C65" w14:textId="77777777" w:rsidTr="006422DB">
        <w:trPr>
          <w:cantSplit/>
          <w:trHeight w:val="177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4B3090" w14:textId="77777777" w:rsidR="00656149" w:rsidRPr="00FB0D7B" w:rsidRDefault="00656149" w:rsidP="0065614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1.2.1.Мероприятие  «Приобретение программного обеспечения по учету имущества»</w:t>
            </w:r>
          </w:p>
        </w:tc>
        <w:tc>
          <w:tcPr>
            <w:tcW w:w="764" w:type="pct"/>
            <w:tcBorders>
              <w:left w:val="single" w:sz="4" w:space="0" w:color="auto"/>
              <w:right w:val="single" w:sz="4" w:space="0" w:color="auto"/>
            </w:tcBorders>
          </w:tcPr>
          <w:p w14:paraId="0F93021F" w14:textId="77777777" w:rsidR="00656149" w:rsidRPr="00FB0D7B" w:rsidRDefault="00656149" w:rsidP="00656149">
            <w:pPr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6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51D61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4DBF8" w14:textId="334BD3FF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  <w:r w:rsidRPr="00FB0D7B">
              <w:rPr>
                <w:bCs/>
                <w:sz w:val="28"/>
                <w:szCs w:val="28"/>
              </w:rPr>
              <w:t>5,</w:t>
            </w:r>
            <w:r>
              <w:rPr>
                <w:bCs/>
                <w:sz w:val="28"/>
                <w:szCs w:val="28"/>
              </w:rPr>
              <w:t>7</w:t>
            </w:r>
            <w:r w:rsidRPr="00FB0D7B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788BE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B0D7B">
              <w:rPr>
                <w:bCs/>
                <w:sz w:val="28"/>
                <w:szCs w:val="28"/>
              </w:rPr>
              <w:t>55,80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5BE15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B0D7B">
              <w:rPr>
                <w:bCs/>
                <w:sz w:val="28"/>
                <w:szCs w:val="28"/>
              </w:rPr>
              <w:t>55,80</w:t>
            </w:r>
          </w:p>
        </w:tc>
      </w:tr>
      <w:tr w:rsidR="00656149" w:rsidRPr="00FB0D7B" w14:paraId="4CC82307" w14:textId="77777777" w:rsidTr="006422DB">
        <w:trPr>
          <w:cantSplit/>
          <w:trHeight w:val="236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C036B2" w14:textId="77777777" w:rsidR="00656149" w:rsidRPr="00FB0D7B" w:rsidRDefault="00656149" w:rsidP="0065614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B0D7B">
              <w:rPr>
                <w:color w:val="000000"/>
                <w:sz w:val="28"/>
                <w:szCs w:val="28"/>
              </w:rPr>
              <w:t>1.2.2.Мероприятия, направленные на работу по взысканию задолженности по арендной плате за муниципальное имущество и землю</w:t>
            </w:r>
          </w:p>
          <w:p w14:paraId="08FF02A4" w14:textId="77777777" w:rsidR="00656149" w:rsidRPr="00FB0D7B" w:rsidRDefault="00656149" w:rsidP="0065614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14F4FE" w14:textId="77777777" w:rsidR="00656149" w:rsidRPr="00FB0D7B" w:rsidRDefault="00656149" w:rsidP="00656149">
            <w:pPr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6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7C94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31E79" w14:textId="1A1C78E8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41,59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4C03A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B0D7B">
              <w:rPr>
                <w:bCs/>
                <w:sz w:val="28"/>
                <w:szCs w:val="28"/>
              </w:rPr>
              <w:t>41,60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F5AB8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B0D7B">
              <w:rPr>
                <w:bCs/>
                <w:sz w:val="28"/>
                <w:szCs w:val="28"/>
              </w:rPr>
              <w:t>41,60</w:t>
            </w:r>
          </w:p>
        </w:tc>
      </w:tr>
      <w:tr w:rsidR="00656149" w:rsidRPr="00FB0D7B" w14:paraId="36264A31" w14:textId="77777777" w:rsidTr="006422DB">
        <w:trPr>
          <w:cantSplit/>
          <w:trHeight w:val="177"/>
        </w:trPr>
        <w:tc>
          <w:tcPr>
            <w:tcW w:w="2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F4A9BF" w14:textId="77777777" w:rsidR="00656149" w:rsidRPr="00FB0D7B" w:rsidRDefault="00656149" w:rsidP="00656149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FB0D7B">
              <w:rPr>
                <w:sz w:val="28"/>
                <w:szCs w:val="28"/>
                <w:lang w:eastAsia="en-US"/>
              </w:rPr>
              <w:t>Подпрограмма «</w:t>
            </w:r>
            <w:r w:rsidRPr="00FB0D7B">
              <w:rPr>
                <w:bCs/>
                <w:color w:val="000000"/>
                <w:sz w:val="28"/>
                <w:szCs w:val="28"/>
                <w:lang w:eastAsia="en-US"/>
              </w:rPr>
              <w:t>Эффективное управление  муниципальным имуществом»</w:t>
            </w:r>
          </w:p>
        </w:tc>
        <w:tc>
          <w:tcPr>
            <w:tcW w:w="7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20D4F0" w14:textId="77777777" w:rsidR="00656149" w:rsidRPr="00FB0D7B" w:rsidRDefault="00656149" w:rsidP="00656149">
            <w:pPr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B8C7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Всего, в том числе: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E8FF8" w14:textId="5998D1F3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598,60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609AB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195,00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DA02B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195,00</w:t>
            </w:r>
          </w:p>
        </w:tc>
      </w:tr>
      <w:tr w:rsidR="00656149" w:rsidRPr="00FB0D7B" w14:paraId="21FDA5CD" w14:textId="77777777" w:rsidTr="006422DB">
        <w:trPr>
          <w:cantSplit/>
          <w:trHeight w:val="177"/>
        </w:trPr>
        <w:tc>
          <w:tcPr>
            <w:tcW w:w="23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F918F5" w14:textId="77777777" w:rsidR="00656149" w:rsidRPr="00FB0D7B" w:rsidRDefault="00656149" w:rsidP="0065614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3F6311" w14:textId="77777777" w:rsidR="00656149" w:rsidRPr="00FB0D7B" w:rsidRDefault="00656149" w:rsidP="0065614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6AF3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бюджет Пермского края</w:t>
            </w:r>
          </w:p>
        </w:tc>
        <w:tc>
          <w:tcPr>
            <w:tcW w:w="41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BDC26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bCs/>
                <w:sz w:val="28"/>
                <w:szCs w:val="28"/>
              </w:rPr>
              <w:t>3068,90</w:t>
            </w:r>
          </w:p>
        </w:tc>
        <w:tc>
          <w:tcPr>
            <w:tcW w:w="4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9588D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0,00</w:t>
            </w:r>
          </w:p>
        </w:tc>
        <w:tc>
          <w:tcPr>
            <w:tcW w:w="4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6DC4A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0,00</w:t>
            </w:r>
          </w:p>
        </w:tc>
      </w:tr>
      <w:tr w:rsidR="00656149" w:rsidRPr="00FB0D7B" w14:paraId="53FF8585" w14:textId="77777777" w:rsidTr="006422DB">
        <w:trPr>
          <w:cantSplit/>
          <w:trHeight w:val="177"/>
        </w:trPr>
        <w:tc>
          <w:tcPr>
            <w:tcW w:w="23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CE75AE" w14:textId="77777777" w:rsidR="00656149" w:rsidRPr="00FB0D7B" w:rsidRDefault="00656149" w:rsidP="0065614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855445" w14:textId="77777777" w:rsidR="00656149" w:rsidRPr="00FB0D7B" w:rsidRDefault="00656149" w:rsidP="0065614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E6E1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C43D8" w14:textId="5D320066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529,70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383EB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195,00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8AF07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195,00</w:t>
            </w:r>
          </w:p>
        </w:tc>
      </w:tr>
      <w:tr w:rsidR="00656149" w:rsidRPr="00FB0D7B" w14:paraId="7745CE0F" w14:textId="77777777" w:rsidTr="006422DB">
        <w:trPr>
          <w:cantSplit/>
          <w:trHeight w:val="177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B22153" w14:textId="77777777" w:rsidR="00656149" w:rsidRPr="00FB0D7B" w:rsidRDefault="00656149" w:rsidP="00656149">
            <w:pPr>
              <w:numPr>
                <w:ilvl w:val="1"/>
                <w:numId w:val="23"/>
              </w:num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FB0D7B">
              <w:rPr>
                <w:sz w:val="28"/>
                <w:szCs w:val="28"/>
                <w:lang w:eastAsia="en-US"/>
              </w:rPr>
              <w:t>Основное мероприятие «Оптимизация  муниципального имущества»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B5371C" w14:textId="77777777" w:rsidR="00656149" w:rsidRPr="00FB0D7B" w:rsidRDefault="00656149" w:rsidP="00656149">
            <w:pPr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EB5D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51F7C" w14:textId="1BA11890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43,28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5A392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195,00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11BD6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195,00</w:t>
            </w:r>
          </w:p>
        </w:tc>
      </w:tr>
      <w:tr w:rsidR="00656149" w:rsidRPr="00FB0D7B" w14:paraId="4E2319B2" w14:textId="77777777" w:rsidTr="006422DB">
        <w:trPr>
          <w:cantSplit/>
          <w:trHeight w:val="236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FF1640" w14:textId="77777777" w:rsidR="00656149" w:rsidRPr="00FB0D7B" w:rsidRDefault="00656149" w:rsidP="0065614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FB0D7B">
              <w:rPr>
                <w:sz w:val="28"/>
                <w:szCs w:val="28"/>
                <w:lang w:eastAsia="en-US"/>
              </w:rPr>
              <w:t xml:space="preserve">2.1.1.Мероприятие  «Проведение технической инвентаризации  объектов недвижимости, находящихся в собственности Кочевского муниципального округа Пермского края» 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057862" w14:textId="77777777" w:rsidR="00656149" w:rsidRPr="00FB0D7B" w:rsidRDefault="00656149" w:rsidP="00656149">
            <w:pPr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06FE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10B60" w14:textId="6F9CA31D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43,28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E3831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195,00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E933A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195,00</w:t>
            </w:r>
          </w:p>
        </w:tc>
      </w:tr>
      <w:tr w:rsidR="00656149" w:rsidRPr="00FB0D7B" w14:paraId="78A21AFE" w14:textId="77777777" w:rsidTr="006422DB">
        <w:trPr>
          <w:cantSplit/>
          <w:trHeight w:val="177"/>
        </w:trPr>
        <w:tc>
          <w:tcPr>
            <w:tcW w:w="2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9DA4CC" w14:textId="77777777" w:rsidR="00656149" w:rsidRPr="00FB0D7B" w:rsidRDefault="00656149" w:rsidP="00656149">
            <w:pPr>
              <w:widowControl w:val="0"/>
              <w:autoSpaceDE w:val="0"/>
              <w:autoSpaceDN w:val="0"/>
              <w:adjustRightInd w:val="0"/>
              <w:ind w:firstLine="342"/>
              <w:rPr>
                <w:color w:val="000000"/>
                <w:sz w:val="28"/>
                <w:szCs w:val="28"/>
              </w:rPr>
            </w:pPr>
            <w:r w:rsidRPr="00FB0D7B">
              <w:rPr>
                <w:sz w:val="28"/>
                <w:szCs w:val="28"/>
                <w:lang w:eastAsia="en-US"/>
              </w:rPr>
              <w:t xml:space="preserve">2.2.Основное мероприятие </w:t>
            </w:r>
            <w:r w:rsidRPr="00FB0D7B">
              <w:rPr>
                <w:color w:val="000000"/>
                <w:sz w:val="28"/>
                <w:szCs w:val="28"/>
              </w:rPr>
              <w:t>«Содержание муниципального имущества»</w:t>
            </w:r>
          </w:p>
        </w:tc>
        <w:tc>
          <w:tcPr>
            <w:tcW w:w="7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C7E580" w14:textId="77777777" w:rsidR="00656149" w:rsidRPr="00FB0D7B" w:rsidRDefault="00656149" w:rsidP="00656149">
            <w:pPr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2C9A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Всего, в том числе: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7E643" w14:textId="635001C1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FB0D7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455,32</w:t>
            </w:r>
          </w:p>
        </w:tc>
        <w:tc>
          <w:tcPr>
            <w:tcW w:w="4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97BC5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0,00</w:t>
            </w:r>
          </w:p>
        </w:tc>
        <w:tc>
          <w:tcPr>
            <w:tcW w:w="4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E0FD4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0,00</w:t>
            </w:r>
          </w:p>
        </w:tc>
      </w:tr>
      <w:tr w:rsidR="00656149" w:rsidRPr="00FB0D7B" w14:paraId="0F57795D" w14:textId="77777777" w:rsidTr="006422DB">
        <w:trPr>
          <w:cantSplit/>
          <w:trHeight w:val="177"/>
        </w:trPr>
        <w:tc>
          <w:tcPr>
            <w:tcW w:w="23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28073" w14:textId="77777777" w:rsidR="00656149" w:rsidRPr="00FB0D7B" w:rsidRDefault="00656149" w:rsidP="006561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36B77C" w14:textId="77777777" w:rsidR="00656149" w:rsidRPr="00FB0D7B" w:rsidRDefault="00656149" w:rsidP="0065614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E5B0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бюджет Пермского края</w:t>
            </w:r>
          </w:p>
        </w:tc>
        <w:tc>
          <w:tcPr>
            <w:tcW w:w="41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D8261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bCs/>
                <w:sz w:val="28"/>
                <w:szCs w:val="28"/>
              </w:rPr>
              <w:t>3068,90</w:t>
            </w:r>
          </w:p>
        </w:tc>
        <w:tc>
          <w:tcPr>
            <w:tcW w:w="4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F9D3A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0,00</w:t>
            </w:r>
          </w:p>
        </w:tc>
        <w:tc>
          <w:tcPr>
            <w:tcW w:w="4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F99AE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0,00</w:t>
            </w:r>
          </w:p>
        </w:tc>
      </w:tr>
      <w:tr w:rsidR="00656149" w:rsidRPr="00FB0D7B" w14:paraId="35A58065" w14:textId="77777777" w:rsidTr="006422DB">
        <w:trPr>
          <w:cantSplit/>
          <w:trHeight w:val="177"/>
        </w:trPr>
        <w:tc>
          <w:tcPr>
            <w:tcW w:w="23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D78D66" w14:textId="77777777" w:rsidR="00656149" w:rsidRPr="00FB0D7B" w:rsidRDefault="00656149" w:rsidP="006561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5846C3" w14:textId="77777777" w:rsidR="00656149" w:rsidRPr="00FB0D7B" w:rsidRDefault="00656149" w:rsidP="0065614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F9655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71F82" w14:textId="1E004725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386,42</w:t>
            </w:r>
          </w:p>
        </w:tc>
        <w:tc>
          <w:tcPr>
            <w:tcW w:w="4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095E5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0,00</w:t>
            </w:r>
          </w:p>
        </w:tc>
        <w:tc>
          <w:tcPr>
            <w:tcW w:w="4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33998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0,00</w:t>
            </w:r>
          </w:p>
        </w:tc>
      </w:tr>
      <w:tr w:rsidR="00251C7D" w:rsidRPr="00FB0D7B" w14:paraId="42D5E786" w14:textId="77777777" w:rsidTr="006422DB">
        <w:trPr>
          <w:cantSplit/>
          <w:trHeight w:val="177"/>
        </w:trPr>
        <w:tc>
          <w:tcPr>
            <w:tcW w:w="2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A23C9B" w14:textId="77777777" w:rsidR="00251C7D" w:rsidRPr="00FB0D7B" w:rsidRDefault="00251C7D" w:rsidP="006561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FB0D7B">
              <w:rPr>
                <w:sz w:val="28"/>
                <w:szCs w:val="28"/>
                <w:lang w:eastAsia="en-US"/>
              </w:rPr>
              <w:t>2.2.1.Мероприятие «Снос расселенных жилых домов и нежилых зданий (сооружений), расположенных на территории муниципального образования Пермского края»</w:t>
            </w:r>
          </w:p>
          <w:p w14:paraId="6005D581" w14:textId="495A7DF2" w:rsidR="00251C7D" w:rsidRPr="00FB0D7B" w:rsidRDefault="00251C7D" w:rsidP="006561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76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ADCAD39" w14:textId="1469B535" w:rsidR="00251C7D" w:rsidRPr="00FB0D7B" w:rsidRDefault="00251C7D" w:rsidP="00656149">
            <w:pPr>
              <w:rPr>
                <w:sz w:val="28"/>
                <w:szCs w:val="28"/>
                <w:lang w:eastAsia="en-US"/>
              </w:rPr>
            </w:pPr>
            <w:r w:rsidRPr="00FB0D7B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6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4B1B" w14:textId="60C63487" w:rsidR="00251C7D" w:rsidRPr="00FB0D7B" w:rsidRDefault="00251C7D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Всего, в том числе: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C43E1F" w14:textId="74997ECC" w:rsidR="00251C7D" w:rsidRPr="00FB0D7B" w:rsidRDefault="00251C7D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368,76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901A01" w14:textId="25AD30BC" w:rsidR="00251C7D" w:rsidRPr="00FB0D7B" w:rsidRDefault="00251C7D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42842F" w14:textId="34B27240" w:rsidR="00251C7D" w:rsidRPr="00FB0D7B" w:rsidRDefault="00251C7D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251C7D" w:rsidRPr="00FB0D7B" w14:paraId="5E278330" w14:textId="77777777" w:rsidTr="00C9660A">
        <w:trPr>
          <w:cantSplit/>
          <w:trHeight w:val="177"/>
        </w:trPr>
        <w:tc>
          <w:tcPr>
            <w:tcW w:w="23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3B660E" w14:textId="287FE5DE" w:rsidR="00251C7D" w:rsidRPr="00FB0D7B" w:rsidRDefault="00251C7D" w:rsidP="006561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C6E5E0" w14:textId="62E2086A" w:rsidR="00251C7D" w:rsidRPr="00FB0D7B" w:rsidRDefault="00251C7D" w:rsidP="00656149">
            <w:pPr>
              <w:rPr>
                <w:sz w:val="28"/>
                <w:szCs w:val="28"/>
              </w:rPr>
            </w:pPr>
          </w:p>
        </w:tc>
        <w:tc>
          <w:tcPr>
            <w:tcW w:w="6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A474" w14:textId="77777777" w:rsidR="00251C7D" w:rsidRPr="00FB0D7B" w:rsidRDefault="00251C7D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4AED6D" w14:textId="741C0A33" w:rsidR="00251C7D" w:rsidRPr="00FB0D7B" w:rsidRDefault="00251C7D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05,32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834F09" w14:textId="77777777" w:rsidR="00251C7D" w:rsidRPr="00FB0D7B" w:rsidRDefault="00251C7D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0,00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7BB6FB" w14:textId="77777777" w:rsidR="00251C7D" w:rsidRPr="00FB0D7B" w:rsidRDefault="00251C7D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0,00</w:t>
            </w:r>
          </w:p>
        </w:tc>
      </w:tr>
      <w:tr w:rsidR="00251C7D" w:rsidRPr="00FB0D7B" w14:paraId="7A997D32" w14:textId="77777777" w:rsidTr="006422DB">
        <w:trPr>
          <w:cantSplit/>
          <w:trHeight w:val="177"/>
        </w:trPr>
        <w:tc>
          <w:tcPr>
            <w:tcW w:w="23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E0B7A2" w14:textId="77777777" w:rsidR="00251C7D" w:rsidRPr="00FB0D7B" w:rsidRDefault="00251C7D" w:rsidP="006561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764" w:type="pct"/>
            <w:tcBorders>
              <w:left w:val="single" w:sz="4" w:space="0" w:color="auto"/>
              <w:right w:val="single" w:sz="4" w:space="0" w:color="auto"/>
            </w:tcBorders>
          </w:tcPr>
          <w:p w14:paraId="43F18A9B" w14:textId="77777777" w:rsidR="00251C7D" w:rsidRPr="00FB0D7B" w:rsidRDefault="00251C7D" w:rsidP="00656149">
            <w:pPr>
              <w:rPr>
                <w:sz w:val="28"/>
                <w:szCs w:val="28"/>
                <w:lang w:eastAsia="en-US"/>
              </w:rPr>
            </w:pPr>
            <w:r w:rsidRPr="00FB0D7B">
              <w:rPr>
                <w:sz w:val="28"/>
                <w:szCs w:val="28"/>
                <w:lang w:eastAsia="en-US"/>
              </w:rPr>
              <w:t>МКУ «Кочевское УГЗ»</w:t>
            </w:r>
          </w:p>
        </w:tc>
        <w:tc>
          <w:tcPr>
            <w:tcW w:w="6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F4476" w14:textId="77777777" w:rsidR="00251C7D" w:rsidRPr="00FB0D7B" w:rsidRDefault="00251C7D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228C6" w14:textId="77777777" w:rsidR="00251C7D" w:rsidRPr="00FB0D7B" w:rsidRDefault="00251C7D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263,44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31FD4" w14:textId="77777777" w:rsidR="00251C7D" w:rsidRPr="00FB0D7B" w:rsidRDefault="00251C7D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0,00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8D112" w14:textId="77777777" w:rsidR="00251C7D" w:rsidRPr="00FB0D7B" w:rsidRDefault="00251C7D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0,00</w:t>
            </w:r>
          </w:p>
        </w:tc>
      </w:tr>
      <w:tr w:rsidR="00656149" w:rsidRPr="00FB0D7B" w14:paraId="41A29EB7" w14:textId="77777777" w:rsidTr="006422DB">
        <w:trPr>
          <w:cantSplit/>
          <w:trHeight w:val="173"/>
        </w:trPr>
        <w:tc>
          <w:tcPr>
            <w:tcW w:w="236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64E950" w14:textId="7D3EFAA6" w:rsidR="00656149" w:rsidRPr="00FB0D7B" w:rsidRDefault="00656149" w:rsidP="00656149">
            <w:pPr>
              <w:widowControl w:val="0"/>
              <w:autoSpaceDE w:val="0"/>
              <w:autoSpaceDN w:val="0"/>
              <w:adjustRightInd w:val="0"/>
              <w:ind w:left="484" w:firstLine="29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2.2.1.1. </w:t>
            </w:r>
            <w:r w:rsidRPr="00FB0D7B">
              <w:rPr>
                <w:sz w:val="28"/>
                <w:szCs w:val="28"/>
                <w:lang w:eastAsia="en-US"/>
              </w:rPr>
              <w:t xml:space="preserve">Проведение работ по составлению </w:t>
            </w:r>
            <w:r>
              <w:rPr>
                <w:sz w:val="28"/>
                <w:szCs w:val="28"/>
                <w:lang w:eastAsia="en-US"/>
              </w:rPr>
              <w:t xml:space="preserve">локально </w:t>
            </w:r>
            <w:r w:rsidRPr="00FB0D7B">
              <w:rPr>
                <w:sz w:val="28"/>
                <w:szCs w:val="28"/>
                <w:lang w:eastAsia="en-US"/>
              </w:rPr>
              <w:t>сметных расчетов на снос нежилых зданий»</w:t>
            </w:r>
          </w:p>
        </w:tc>
        <w:tc>
          <w:tcPr>
            <w:tcW w:w="764" w:type="pct"/>
            <w:tcBorders>
              <w:left w:val="single" w:sz="4" w:space="0" w:color="auto"/>
              <w:right w:val="single" w:sz="4" w:space="0" w:color="auto"/>
            </w:tcBorders>
          </w:tcPr>
          <w:p w14:paraId="53578F88" w14:textId="77777777" w:rsidR="00656149" w:rsidRPr="00FB0D7B" w:rsidRDefault="00656149" w:rsidP="00656149">
            <w:pPr>
              <w:rPr>
                <w:sz w:val="28"/>
                <w:szCs w:val="28"/>
                <w:lang w:eastAsia="en-US"/>
              </w:rPr>
            </w:pPr>
            <w:r w:rsidRPr="00FB0D7B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16" w:type="pct"/>
            <w:tcBorders>
              <w:left w:val="single" w:sz="4" w:space="0" w:color="auto"/>
              <w:right w:val="single" w:sz="4" w:space="0" w:color="auto"/>
            </w:tcBorders>
          </w:tcPr>
          <w:p w14:paraId="612A3CC8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A9F79" w14:textId="7A5A7666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5,32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49E21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0,00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3222B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0,00</w:t>
            </w:r>
          </w:p>
        </w:tc>
      </w:tr>
      <w:tr w:rsidR="00251C7D" w:rsidRPr="00FB0D7B" w14:paraId="1FB3694E" w14:textId="77777777" w:rsidTr="006422DB">
        <w:trPr>
          <w:cantSplit/>
          <w:trHeight w:val="173"/>
        </w:trPr>
        <w:tc>
          <w:tcPr>
            <w:tcW w:w="236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AFBD2E" w14:textId="21D4622F" w:rsidR="00251C7D" w:rsidRPr="00FB0D7B" w:rsidRDefault="00251C7D" w:rsidP="00251C7D">
            <w:pPr>
              <w:widowControl w:val="0"/>
              <w:autoSpaceDE w:val="0"/>
              <w:autoSpaceDN w:val="0"/>
              <w:adjustRightInd w:val="0"/>
              <w:ind w:left="48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2.2.1.2.</w:t>
            </w:r>
            <w:r w:rsidRPr="00FB0D7B">
              <w:rPr>
                <w:sz w:val="28"/>
                <w:szCs w:val="28"/>
                <w:lang w:eastAsia="en-US"/>
              </w:rPr>
              <w:t>Проведение работ по сносу здания клуба в п. Усть-Онолва</w:t>
            </w:r>
          </w:p>
        </w:tc>
        <w:tc>
          <w:tcPr>
            <w:tcW w:w="764" w:type="pct"/>
            <w:tcBorders>
              <w:left w:val="single" w:sz="4" w:space="0" w:color="auto"/>
              <w:right w:val="single" w:sz="4" w:space="0" w:color="auto"/>
            </w:tcBorders>
          </w:tcPr>
          <w:p w14:paraId="6EF95A5C" w14:textId="4870ABEA" w:rsidR="00251C7D" w:rsidRPr="00FB0D7B" w:rsidRDefault="00251C7D" w:rsidP="00251C7D">
            <w:pPr>
              <w:rPr>
                <w:sz w:val="28"/>
                <w:szCs w:val="28"/>
                <w:lang w:eastAsia="en-US"/>
              </w:rPr>
            </w:pPr>
            <w:r w:rsidRPr="00FB0D7B">
              <w:rPr>
                <w:sz w:val="28"/>
                <w:szCs w:val="28"/>
                <w:lang w:eastAsia="en-US"/>
              </w:rPr>
              <w:t>МКУ «Кочевское УГЗ»</w:t>
            </w:r>
          </w:p>
        </w:tc>
        <w:tc>
          <w:tcPr>
            <w:tcW w:w="6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74A7" w14:textId="77777777" w:rsidR="00251C7D" w:rsidRPr="00FB0D7B" w:rsidRDefault="00251C7D" w:rsidP="00251C7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426F9" w14:textId="77777777" w:rsidR="00251C7D" w:rsidRPr="00FB0D7B" w:rsidRDefault="00251C7D" w:rsidP="00251C7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263,44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8057D" w14:textId="77777777" w:rsidR="00251C7D" w:rsidRPr="00FB0D7B" w:rsidRDefault="00251C7D" w:rsidP="00251C7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0,00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73685" w14:textId="77777777" w:rsidR="00251C7D" w:rsidRPr="00FB0D7B" w:rsidRDefault="00251C7D" w:rsidP="00251C7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0,00</w:t>
            </w:r>
          </w:p>
        </w:tc>
      </w:tr>
      <w:tr w:rsidR="00656149" w:rsidRPr="00FB0D7B" w14:paraId="1CC04589" w14:textId="77777777" w:rsidTr="006422DB">
        <w:trPr>
          <w:cantSplit/>
          <w:trHeight w:val="173"/>
        </w:trPr>
        <w:tc>
          <w:tcPr>
            <w:tcW w:w="236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DB98C6" w14:textId="1AD8A9C1" w:rsidR="00656149" w:rsidRPr="00FB0D7B" w:rsidRDefault="00656149" w:rsidP="00656149">
            <w:pPr>
              <w:widowControl w:val="0"/>
              <w:autoSpaceDE w:val="0"/>
              <w:autoSpaceDN w:val="0"/>
              <w:adjustRightInd w:val="0"/>
              <w:ind w:left="484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2.2.1.3. </w:t>
            </w:r>
            <w:r w:rsidRPr="00FB0D7B">
              <w:rPr>
                <w:sz w:val="28"/>
                <w:szCs w:val="28"/>
                <w:lang w:eastAsia="en-US"/>
              </w:rPr>
              <w:t>Изготовление проектов организации работ по сносу объектов капитального строительства, расположенных на территории Кочевского муниципального округа Пермского края</w:t>
            </w:r>
          </w:p>
        </w:tc>
        <w:tc>
          <w:tcPr>
            <w:tcW w:w="764" w:type="pct"/>
            <w:tcBorders>
              <w:left w:val="single" w:sz="4" w:space="0" w:color="auto"/>
              <w:right w:val="single" w:sz="4" w:space="0" w:color="auto"/>
            </w:tcBorders>
          </w:tcPr>
          <w:p w14:paraId="4380A9B0" w14:textId="77777777" w:rsidR="00656149" w:rsidRPr="00FB0D7B" w:rsidRDefault="00656149" w:rsidP="00656149">
            <w:pPr>
              <w:rPr>
                <w:sz w:val="28"/>
                <w:szCs w:val="28"/>
                <w:lang w:eastAsia="en-US"/>
              </w:rPr>
            </w:pPr>
            <w:r w:rsidRPr="00FB0D7B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AA2E6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822DA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100,00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DE21B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0,00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808A4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0,00</w:t>
            </w:r>
          </w:p>
        </w:tc>
      </w:tr>
      <w:tr w:rsidR="00656149" w:rsidRPr="00FB0D7B" w14:paraId="3F980090" w14:textId="77777777" w:rsidTr="006422DB">
        <w:trPr>
          <w:cantSplit/>
          <w:trHeight w:val="177"/>
        </w:trPr>
        <w:tc>
          <w:tcPr>
            <w:tcW w:w="236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3856F6" w14:textId="77777777" w:rsidR="00656149" w:rsidRPr="00FB0D7B" w:rsidRDefault="00656149" w:rsidP="00656149">
            <w:pPr>
              <w:ind w:left="34"/>
              <w:rPr>
                <w:color w:val="000000"/>
                <w:sz w:val="28"/>
                <w:szCs w:val="28"/>
                <w:lang w:eastAsia="en-US"/>
              </w:rPr>
            </w:pPr>
            <w:r w:rsidRPr="00FB0D7B">
              <w:rPr>
                <w:sz w:val="28"/>
              </w:rPr>
              <w:t>2.2.2.</w:t>
            </w:r>
            <w:r w:rsidRPr="00FB0D7B">
              <w:rPr>
                <w:sz w:val="28"/>
              </w:rPr>
              <w:tab/>
              <w:t>М</w:t>
            </w:r>
            <w:r w:rsidRPr="00FB0D7B">
              <w:rPr>
                <w:color w:val="000000"/>
                <w:sz w:val="28"/>
                <w:szCs w:val="28"/>
                <w:lang w:eastAsia="en-US"/>
              </w:rPr>
              <w:t>ероприятие «</w:t>
            </w:r>
            <w:r w:rsidRPr="00FB0D7B">
              <w:rPr>
                <w:sz w:val="28"/>
                <w:szCs w:val="28"/>
                <w:lang w:eastAsia="en-US"/>
              </w:rPr>
              <w:t>Снос расселенных жилых домов и нежилых зданий (сооружений), расположенных на территории муниципального образования Пермского края на условиях софинансирования»</w:t>
            </w:r>
          </w:p>
        </w:tc>
        <w:tc>
          <w:tcPr>
            <w:tcW w:w="76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76CEC10" w14:textId="77777777" w:rsidR="00656149" w:rsidRPr="00FB0D7B" w:rsidRDefault="00656149" w:rsidP="00656149">
            <w:pPr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13B4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Всего, в том числе: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5BDD3" w14:textId="2BB6738F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FB0D7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086,56</w:t>
            </w:r>
          </w:p>
        </w:tc>
        <w:tc>
          <w:tcPr>
            <w:tcW w:w="4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034E5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0,00</w:t>
            </w:r>
          </w:p>
        </w:tc>
        <w:tc>
          <w:tcPr>
            <w:tcW w:w="4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A2EF2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0,00</w:t>
            </w:r>
          </w:p>
        </w:tc>
      </w:tr>
      <w:tr w:rsidR="00656149" w:rsidRPr="00FB0D7B" w14:paraId="06EFCB69" w14:textId="77777777" w:rsidTr="006422DB">
        <w:trPr>
          <w:cantSplit/>
          <w:trHeight w:val="173"/>
        </w:trPr>
        <w:tc>
          <w:tcPr>
            <w:tcW w:w="23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5A5786" w14:textId="77777777" w:rsidR="00656149" w:rsidRPr="00FB0D7B" w:rsidRDefault="00656149" w:rsidP="00656149">
            <w:pPr>
              <w:numPr>
                <w:ilvl w:val="1"/>
                <w:numId w:val="24"/>
              </w:numPr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DC86E6" w14:textId="77777777" w:rsidR="00656149" w:rsidRPr="00FB0D7B" w:rsidRDefault="00656149" w:rsidP="0065614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E983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бюджет Пермского края</w:t>
            </w:r>
          </w:p>
        </w:tc>
        <w:tc>
          <w:tcPr>
            <w:tcW w:w="41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E3D21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bCs/>
                <w:sz w:val="28"/>
                <w:szCs w:val="28"/>
              </w:rPr>
              <w:t>3068,90</w:t>
            </w:r>
          </w:p>
        </w:tc>
        <w:tc>
          <w:tcPr>
            <w:tcW w:w="4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BDC1A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0,00</w:t>
            </w:r>
          </w:p>
        </w:tc>
        <w:tc>
          <w:tcPr>
            <w:tcW w:w="4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7A55D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0,00</w:t>
            </w:r>
          </w:p>
        </w:tc>
      </w:tr>
      <w:tr w:rsidR="00656149" w:rsidRPr="00FB0D7B" w14:paraId="722F9532" w14:textId="77777777" w:rsidTr="006422DB">
        <w:trPr>
          <w:cantSplit/>
          <w:trHeight w:val="173"/>
        </w:trPr>
        <w:tc>
          <w:tcPr>
            <w:tcW w:w="23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5B40D4" w14:textId="77777777" w:rsidR="00656149" w:rsidRPr="00FB0D7B" w:rsidRDefault="00656149" w:rsidP="00656149">
            <w:pPr>
              <w:numPr>
                <w:ilvl w:val="1"/>
                <w:numId w:val="24"/>
              </w:numPr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D2DC02" w14:textId="77777777" w:rsidR="00656149" w:rsidRPr="00FB0D7B" w:rsidRDefault="00656149" w:rsidP="0065614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0E24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E7DFB" w14:textId="01D34570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17,66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3C640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FB0D7B">
              <w:rPr>
                <w:sz w:val="28"/>
                <w:szCs w:val="28"/>
              </w:rPr>
              <w:t>0,00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94457" w14:textId="77777777" w:rsidR="00656149" w:rsidRPr="00FB0D7B" w:rsidRDefault="00656149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FB0D7B">
              <w:rPr>
                <w:sz w:val="28"/>
                <w:szCs w:val="28"/>
              </w:rPr>
              <w:t>0,00</w:t>
            </w:r>
          </w:p>
        </w:tc>
      </w:tr>
    </w:tbl>
    <w:p w14:paraId="267B85F8" w14:textId="5C90D7B2" w:rsidR="00FB0D7B" w:rsidRPr="00FB0D7B" w:rsidRDefault="00FB0D7B" w:rsidP="00FB0D7B">
      <w:pPr>
        <w:tabs>
          <w:tab w:val="left" w:pos="660"/>
        </w:tabs>
        <w:autoSpaceDE w:val="0"/>
        <w:autoSpaceDN w:val="0"/>
        <w:adjustRightInd w:val="0"/>
        <w:rPr>
          <w:sz w:val="28"/>
        </w:rPr>
      </w:pPr>
    </w:p>
    <w:p w14:paraId="35FD4003" w14:textId="77777777" w:rsidR="0042340B" w:rsidRPr="00062C83" w:rsidRDefault="0042340B" w:rsidP="0042340B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062C83">
        <w:rPr>
          <w:sz w:val="28"/>
          <w:szCs w:val="28"/>
        </w:rPr>
        <w:t>».</w:t>
      </w:r>
    </w:p>
    <w:p w14:paraId="58F52A6D" w14:textId="04E1B149" w:rsidR="00467505" w:rsidRDefault="00467505" w:rsidP="00FB0D7B">
      <w:pPr>
        <w:ind w:left="786"/>
        <w:jc w:val="right"/>
        <w:rPr>
          <w:sz w:val="28"/>
          <w:szCs w:val="28"/>
          <w:lang w:eastAsia="en-US"/>
        </w:rPr>
      </w:pPr>
    </w:p>
    <w:sectPr w:rsidR="00467505" w:rsidSect="004947DC">
      <w:footerReference w:type="default" r:id="rId10"/>
      <w:pgSz w:w="16838" w:h="11906" w:orient="landscape" w:code="9"/>
      <w:pgMar w:top="851" w:right="820" w:bottom="624" w:left="851" w:header="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2297C1" w14:textId="77777777" w:rsidR="008C550E" w:rsidRDefault="008C550E" w:rsidP="008827AA">
      <w:r>
        <w:separator/>
      </w:r>
    </w:p>
  </w:endnote>
  <w:endnote w:type="continuationSeparator" w:id="0">
    <w:p w14:paraId="163D24FA" w14:textId="77777777" w:rsidR="008C550E" w:rsidRDefault="008C550E" w:rsidP="00882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6738E" w14:textId="57C560A3" w:rsidR="00407AB9" w:rsidRDefault="00407AB9">
    <w:pPr>
      <w:pStyle w:val="ad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E662E">
      <w:rPr>
        <w:noProof/>
      </w:rPr>
      <w:t>2</w:t>
    </w:r>
    <w:r>
      <w:fldChar w:fldCharType="end"/>
    </w:r>
  </w:p>
  <w:p w14:paraId="19CBCE94" w14:textId="77777777" w:rsidR="00407AB9" w:rsidRDefault="00407AB9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4CF2E" w14:textId="77777777" w:rsidR="00407AB9" w:rsidRDefault="00407AB9">
    <w:pPr>
      <w:pStyle w:val="ad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196004" w14:textId="77777777" w:rsidR="008C550E" w:rsidRDefault="008C550E" w:rsidP="008827AA">
      <w:r>
        <w:separator/>
      </w:r>
    </w:p>
  </w:footnote>
  <w:footnote w:type="continuationSeparator" w:id="0">
    <w:p w14:paraId="1DD31F29" w14:textId="77777777" w:rsidR="008C550E" w:rsidRDefault="008C550E" w:rsidP="008827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A3F4D"/>
    <w:multiLevelType w:val="hybridMultilevel"/>
    <w:tmpl w:val="B242243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DC3D8A"/>
    <w:multiLevelType w:val="hybridMultilevel"/>
    <w:tmpl w:val="44B8BD70"/>
    <w:lvl w:ilvl="0" w:tplc="FFFFFFFF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10C64189"/>
    <w:multiLevelType w:val="hybridMultilevel"/>
    <w:tmpl w:val="A89CE714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2FA3E1F"/>
    <w:multiLevelType w:val="hybridMultilevel"/>
    <w:tmpl w:val="BC9419E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DB158BE"/>
    <w:multiLevelType w:val="multilevel"/>
    <w:tmpl w:val="5D4457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5" w15:restartNumberingAfterBreak="0">
    <w:nsid w:val="20E072E9"/>
    <w:multiLevelType w:val="hybridMultilevel"/>
    <w:tmpl w:val="10BC6E46"/>
    <w:lvl w:ilvl="0" w:tplc="FFFFFFFF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F881EE5"/>
    <w:multiLevelType w:val="hybridMultilevel"/>
    <w:tmpl w:val="BA82C412"/>
    <w:lvl w:ilvl="0" w:tplc="3102A3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292BBF"/>
    <w:multiLevelType w:val="hybridMultilevel"/>
    <w:tmpl w:val="B74461F8"/>
    <w:lvl w:ilvl="0" w:tplc="C6484D0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BC4DE9"/>
    <w:multiLevelType w:val="hybridMultilevel"/>
    <w:tmpl w:val="36BE85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5B45E18"/>
    <w:multiLevelType w:val="hybridMultilevel"/>
    <w:tmpl w:val="F2BEF85E"/>
    <w:lvl w:ilvl="0" w:tplc="2DEAC31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CB585C"/>
    <w:multiLevelType w:val="hybridMultilevel"/>
    <w:tmpl w:val="55D66124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263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983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703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423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143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863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583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303" w:hanging="180"/>
      </w:pPr>
      <w:rPr>
        <w:rFonts w:cs="Times New Roman"/>
      </w:rPr>
    </w:lvl>
  </w:abstractNum>
  <w:abstractNum w:abstractNumId="11" w15:restartNumberingAfterBreak="0">
    <w:nsid w:val="493A7B49"/>
    <w:multiLevelType w:val="multilevel"/>
    <w:tmpl w:val="44340804"/>
    <w:lvl w:ilvl="0">
      <w:start w:val="7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12" w15:restartNumberingAfterBreak="0">
    <w:nsid w:val="4EAC6CFC"/>
    <w:multiLevelType w:val="hybridMultilevel"/>
    <w:tmpl w:val="6DF4A640"/>
    <w:lvl w:ilvl="0" w:tplc="FFFFFFFF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4AB6465"/>
    <w:multiLevelType w:val="hybridMultilevel"/>
    <w:tmpl w:val="9BB296C4"/>
    <w:lvl w:ilvl="0" w:tplc="FFFFFFFF">
      <w:start w:val="1"/>
      <w:numFmt w:val="decimal"/>
      <w:lvlText w:val="%1."/>
      <w:lvlJc w:val="left"/>
      <w:pPr>
        <w:ind w:left="1095" w:hanging="39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4" w15:restartNumberingAfterBreak="0">
    <w:nsid w:val="6534445F"/>
    <w:multiLevelType w:val="hybridMultilevel"/>
    <w:tmpl w:val="1D4E8724"/>
    <w:lvl w:ilvl="0" w:tplc="EC0AC7C4">
      <w:start w:val="1"/>
      <w:numFmt w:val="decimal"/>
      <w:lvlText w:val="%1."/>
      <w:lvlJc w:val="left"/>
      <w:pPr>
        <w:ind w:left="91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5" w15:restartNumberingAfterBreak="0">
    <w:nsid w:val="691E0036"/>
    <w:multiLevelType w:val="hybridMultilevel"/>
    <w:tmpl w:val="75D26268"/>
    <w:lvl w:ilvl="0" w:tplc="FFFFFFFF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6AAC07EF"/>
    <w:multiLevelType w:val="hybridMultilevel"/>
    <w:tmpl w:val="018CC67E"/>
    <w:lvl w:ilvl="0" w:tplc="89028046">
      <w:start w:val="1"/>
      <w:numFmt w:val="decimal"/>
      <w:lvlText w:val="%1."/>
      <w:lvlJc w:val="left"/>
      <w:pPr>
        <w:ind w:left="117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12" w:hanging="360"/>
      </w:pPr>
    </w:lvl>
    <w:lvl w:ilvl="2" w:tplc="0419001B" w:tentative="1">
      <w:start w:val="1"/>
      <w:numFmt w:val="lowerRoman"/>
      <w:lvlText w:val="%3."/>
      <w:lvlJc w:val="right"/>
      <w:pPr>
        <w:ind w:left="12932" w:hanging="180"/>
      </w:pPr>
    </w:lvl>
    <w:lvl w:ilvl="3" w:tplc="0419000F" w:tentative="1">
      <w:start w:val="1"/>
      <w:numFmt w:val="decimal"/>
      <w:lvlText w:val="%4."/>
      <w:lvlJc w:val="left"/>
      <w:pPr>
        <w:ind w:left="13652" w:hanging="360"/>
      </w:pPr>
    </w:lvl>
    <w:lvl w:ilvl="4" w:tplc="04190019" w:tentative="1">
      <w:start w:val="1"/>
      <w:numFmt w:val="lowerLetter"/>
      <w:lvlText w:val="%5."/>
      <w:lvlJc w:val="left"/>
      <w:pPr>
        <w:ind w:left="14372" w:hanging="360"/>
      </w:pPr>
    </w:lvl>
    <w:lvl w:ilvl="5" w:tplc="0419001B" w:tentative="1">
      <w:start w:val="1"/>
      <w:numFmt w:val="lowerRoman"/>
      <w:lvlText w:val="%6."/>
      <w:lvlJc w:val="right"/>
      <w:pPr>
        <w:ind w:left="15092" w:hanging="180"/>
      </w:pPr>
    </w:lvl>
    <w:lvl w:ilvl="6" w:tplc="0419000F" w:tentative="1">
      <w:start w:val="1"/>
      <w:numFmt w:val="decimal"/>
      <w:lvlText w:val="%7."/>
      <w:lvlJc w:val="left"/>
      <w:pPr>
        <w:ind w:left="15812" w:hanging="360"/>
      </w:pPr>
    </w:lvl>
    <w:lvl w:ilvl="7" w:tplc="04190019" w:tentative="1">
      <w:start w:val="1"/>
      <w:numFmt w:val="lowerLetter"/>
      <w:lvlText w:val="%8."/>
      <w:lvlJc w:val="left"/>
      <w:pPr>
        <w:ind w:left="16532" w:hanging="360"/>
      </w:pPr>
    </w:lvl>
    <w:lvl w:ilvl="8" w:tplc="0419001B" w:tentative="1">
      <w:start w:val="1"/>
      <w:numFmt w:val="lowerRoman"/>
      <w:lvlText w:val="%9."/>
      <w:lvlJc w:val="right"/>
      <w:pPr>
        <w:ind w:left="17252" w:hanging="180"/>
      </w:pPr>
    </w:lvl>
  </w:abstractNum>
  <w:abstractNum w:abstractNumId="17" w15:restartNumberingAfterBreak="0">
    <w:nsid w:val="6C4D03B5"/>
    <w:multiLevelType w:val="hybridMultilevel"/>
    <w:tmpl w:val="90F8EDB0"/>
    <w:lvl w:ilvl="0" w:tplc="FFFFFFFF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DAB07D2"/>
    <w:multiLevelType w:val="multilevel"/>
    <w:tmpl w:val="1338B96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7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9" w15:restartNumberingAfterBreak="0">
    <w:nsid w:val="76586747"/>
    <w:multiLevelType w:val="multilevel"/>
    <w:tmpl w:val="32C4FC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77205D14"/>
    <w:multiLevelType w:val="hybridMultilevel"/>
    <w:tmpl w:val="1DD002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9C97607"/>
    <w:multiLevelType w:val="multilevel"/>
    <w:tmpl w:val="32C4FC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7C592F65"/>
    <w:multiLevelType w:val="hybridMultilevel"/>
    <w:tmpl w:val="4DA66E36"/>
    <w:lvl w:ilvl="0" w:tplc="FFFFFFFF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E222072"/>
    <w:multiLevelType w:val="hybridMultilevel"/>
    <w:tmpl w:val="DC30B9B0"/>
    <w:lvl w:ilvl="0" w:tplc="FFFFFFFF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20"/>
  </w:num>
  <w:num w:numId="5">
    <w:abstractNumId w:val="9"/>
  </w:num>
  <w:num w:numId="6">
    <w:abstractNumId w:val="13"/>
  </w:num>
  <w:num w:numId="7">
    <w:abstractNumId w:val="10"/>
  </w:num>
  <w:num w:numId="8">
    <w:abstractNumId w:val="7"/>
  </w:num>
  <w:num w:numId="9">
    <w:abstractNumId w:val="15"/>
  </w:num>
  <w:num w:numId="10">
    <w:abstractNumId w:val="1"/>
  </w:num>
  <w:num w:numId="1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4"/>
  </w:num>
  <w:num w:numId="14">
    <w:abstractNumId w:val="0"/>
  </w:num>
  <w:num w:numId="15">
    <w:abstractNumId w:val="18"/>
  </w:num>
  <w:num w:numId="16">
    <w:abstractNumId w:val="17"/>
  </w:num>
  <w:num w:numId="17">
    <w:abstractNumId w:val="5"/>
  </w:num>
  <w:num w:numId="18">
    <w:abstractNumId w:val="22"/>
  </w:num>
  <w:num w:numId="19">
    <w:abstractNumId w:val="12"/>
  </w:num>
  <w:num w:numId="20">
    <w:abstractNumId w:val="2"/>
  </w:num>
  <w:num w:numId="21">
    <w:abstractNumId w:val="16"/>
  </w:num>
  <w:num w:numId="22">
    <w:abstractNumId w:val="14"/>
  </w:num>
  <w:num w:numId="23">
    <w:abstractNumId w:val="21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3DA"/>
    <w:rsid w:val="00004932"/>
    <w:rsid w:val="00005FED"/>
    <w:rsid w:val="00007B34"/>
    <w:rsid w:val="00010E5A"/>
    <w:rsid w:val="00013CA9"/>
    <w:rsid w:val="00014C42"/>
    <w:rsid w:val="00023409"/>
    <w:rsid w:val="00024063"/>
    <w:rsid w:val="000242B8"/>
    <w:rsid w:val="00031BFA"/>
    <w:rsid w:val="00032C4D"/>
    <w:rsid w:val="00032F94"/>
    <w:rsid w:val="00033166"/>
    <w:rsid w:val="00042BF7"/>
    <w:rsid w:val="000438C4"/>
    <w:rsid w:val="00046C4F"/>
    <w:rsid w:val="000474B6"/>
    <w:rsid w:val="0005037E"/>
    <w:rsid w:val="00052772"/>
    <w:rsid w:val="0005344B"/>
    <w:rsid w:val="0005474A"/>
    <w:rsid w:val="00056D50"/>
    <w:rsid w:val="00056E0A"/>
    <w:rsid w:val="00061603"/>
    <w:rsid w:val="00062C83"/>
    <w:rsid w:val="00064AD2"/>
    <w:rsid w:val="00066C05"/>
    <w:rsid w:val="00070039"/>
    <w:rsid w:val="00070471"/>
    <w:rsid w:val="000711A5"/>
    <w:rsid w:val="000817A5"/>
    <w:rsid w:val="000826F2"/>
    <w:rsid w:val="000827DB"/>
    <w:rsid w:val="000833D7"/>
    <w:rsid w:val="000859DD"/>
    <w:rsid w:val="00085AA3"/>
    <w:rsid w:val="00090D73"/>
    <w:rsid w:val="00093732"/>
    <w:rsid w:val="0009747D"/>
    <w:rsid w:val="0009755C"/>
    <w:rsid w:val="000A72B4"/>
    <w:rsid w:val="000A7B79"/>
    <w:rsid w:val="000B6107"/>
    <w:rsid w:val="000B74FE"/>
    <w:rsid w:val="000C289B"/>
    <w:rsid w:val="000C44F1"/>
    <w:rsid w:val="000D33EF"/>
    <w:rsid w:val="000D35C2"/>
    <w:rsid w:val="000D3810"/>
    <w:rsid w:val="000D4F6A"/>
    <w:rsid w:val="000E087D"/>
    <w:rsid w:val="000E20DE"/>
    <w:rsid w:val="000E291C"/>
    <w:rsid w:val="000E3548"/>
    <w:rsid w:val="000E4029"/>
    <w:rsid w:val="000E63F1"/>
    <w:rsid w:val="000F1288"/>
    <w:rsid w:val="000F479F"/>
    <w:rsid w:val="000F5A8A"/>
    <w:rsid w:val="00100224"/>
    <w:rsid w:val="00104AD0"/>
    <w:rsid w:val="00104C50"/>
    <w:rsid w:val="00105138"/>
    <w:rsid w:val="001064A2"/>
    <w:rsid w:val="001070CA"/>
    <w:rsid w:val="00111FBD"/>
    <w:rsid w:val="001131EB"/>
    <w:rsid w:val="00113751"/>
    <w:rsid w:val="00120C3A"/>
    <w:rsid w:val="00124139"/>
    <w:rsid w:val="00131DD9"/>
    <w:rsid w:val="001328D1"/>
    <w:rsid w:val="0013455A"/>
    <w:rsid w:val="001348C1"/>
    <w:rsid w:val="00135907"/>
    <w:rsid w:val="00136FB1"/>
    <w:rsid w:val="00137C21"/>
    <w:rsid w:val="001435EF"/>
    <w:rsid w:val="00145DCD"/>
    <w:rsid w:val="00147EFD"/>
    <w:rsid w:val="00151BE1"/>
    <w:rsid w:val="00151C0D"/>
    <w:rsid w:val="00152251"/>
    <w:rsid w:val="00152CD8"/>
    <w:rsid w:val="00155086"/>
    <w:rsid w:val="00155CEB"/>
    <w:rsid w:val="001618A5"/>
    <w:rsid w:val="00163BAB"/>
    <w:rsid w:val="0016537C"/>
    <w:rsid w:val="0016683E"/>
    <w:rsid w:val="00167271"/>
    <w:rsid w:val="00172458"/>
    <w:rsid w:val="001768EF"/>
    <w:rsid w:val="00183BE1"/>
    <w:rsid w:val="00184687"/>
    <w:rsid w:val="00187DA8"/>
    <w:rsid w:val="0019047E"/>
    <w:rsid w:val="001905EE"/>
    <w:rsid w:val="001906BA"/>
    <w:rsid w:val="001921DB"/>
    <w:rsid w:val="00192ADF"/>
    <w:rsid w:val="00193AE8"/>
    <w:rsid w:val="00194482"/>
    <w:rsid w:val="001970FD"/>
    <w:rsid w:val="00197345"/>
    <w:rsid w:val="00197405"/>
    <w:rsid w:val="001A0E43"/>
    <w:rsid w:val="001A154D"/>
    <w:rsid w:val="001A18AA"/>
    <w:rsid w:val="001A250B"/>
    <w:rsid w:val="001A32BF"/>
    <w:rsid w:val="001A4753"/>
    <w:rsid w:val="001A5504"/>
    <w:rsid w:val="001A7A48"/>
    <w:rsid w:val="001B1E27"/>
    <w:rsid w:val="001B50CE"/>
    <w:rsid w:val="001B5BF1"/>
    <w:rsid w:val="001C15D3"/>
    <w:rsid w:val="001C1F90"/>
    <w:rsid w:val="001D137F"/>
    <w:rsid w:val="001D3C4B"/>
    <w:rsid w:val="001D5395"/>
    <w:rsid w:val="001D7860"/>
    <w:rsid w:val="001E043F"/>
    <w:rsid w:val="001E1C67"/>
    <w:rsid w:val="001E2655"/>
    <w:rsid w:val="001E3DDB"/>
    <w:rsid w:val="001E613E"/>
    <w:rsid w:val="001E67DD"/>
    <w:rsid w:val="001F22F7"/>
    <w:rsid w:val="001F5311"/>
    <w:rsid w:val="001F54B0"/>
    <w:rsid w:val="001F61EA"/>
    <w:rsid w:val="001F7CCD"/>
    <w:rsid w:val="00205B19"/>
    <w:rsid w:val="002103F6"/>
    <w:rsid w:val="00213749"/>
    <w:rsid w:val="00216AEF"/>
    <w:rsid w:val="0021775E"/>
    <w:rsid w:val="00225FED"/>
    <w:rsid w:val="00230392"/>
    <w:rsid w:val="0023187E"/>
    <w:rsid w:val="00231EC2"/>
    <w:rsid w:val="00235BDD"/>
    <w:rsid w:val="0024210B"/>
    <w:rsid w:val="002424C5"/>
    <w:rsid w:val="00250699"/>
    <w:rsid w:val="00251655"/>
    <w:rsid w:val="00251C7D"/>
    <w:rsid w:val="00260041"/>
    <w:rsid w:val="00263974"/>
    <w:rsid w:val="00263A17"/>
    <w:rsid w:val="0026437E"/>
    <w:rsid w:val="00264D05"/>
    <w:rsid w:val="00266E10"/>
    <w:rsid w:val="00274158"/>
    <w:rsid w:val="002748A8"/>
    <w:rsid w:val="00276B3E"/>
    <w:rsid w:val="002772FE"/>
    <w:rsid w:val="002804BD"/>
    <w:rsid w:val="00287AC7"/>
    <w:rsid w:val="00287C07"/>
    <w:rsid w:val="00290C57"/>
    <w:rsid w:val="00292387"/>
    <w:rsid w:val="00293B8C"/>
    <w:rsid w:val="00294031"/>
    <w:rsid w:val="002940B7"/>
    <w:rsid w:val="002954D4"/>
    <w:rsid w:val="002A132E"/>
    <w:rsid w:val="002B08C1"/>
    <w:rsid w:val="002B487E"/>
    <w:rsid w:val="002B4F23"/>
    <w:rsid w:val="002C141B"/>
    <w:rsid w:val="002C1BB9"/>
    <w:rsid w:val="002C2F2F"/>
    <w:rsid w:val="002C4FB2"/>
    <w:rsid w:val="002C5968"/>
    <w:rsid w:val="002C7922"/>
    <w:rsid w:val="002C7E50"/>
    <w:rsid w:val="002D1240"/>
    <w:rsid w:val="002D466A"/>
    <w:rsid w:val="002D49A7"/>
    <w:rsid w:val="002D4DFA"/>
    <w:rsid w:val="002D6577"/>
    <w:rsid w:val="002D6B91"/>
    <w:rsid w:val="002D7EB0"/>
    <w:rsid w:val="002E02A8"/>
    <w:rsid w:val="002E2175"/>
    <w:rsid w:val="002E5729"/>
    <w:rsid w:val="002E6671"/>
    <w:rsid w:val="002E7DA0"/>
    <w:rsid w:val="002F06E3"/>
    <w:rsid w:val="002F2EAF"/>
    <w:rsid w:val="002F3624"/>
    <w:rsid w:val="002F532B"/>
    <w:rsid w:val="0030047F"/>
    <w:rsid w:val="0030258F"/>
    <w:rsid w:val="003036A5"/>
    <w:rsid w:val="0030472D"/>
    <w:rsid w:val="003052D4"/>
    <w:rsid w:val="00305769"/>
    <w:rsid w:val="00305E64"/>
    <w:rsid w:val="00306802"/>
    <w:rsid w:val="0031216A"/>
    <w:rsid w:val="00315B84"/>
    <w:rsid w:val="003179F8"/>
    <w:rsid w:val="003231DF"/>
    <w:rsid w:val="003240B0"/>
    <w:rsid w:val="00324581"/>
    <w:rsid w:val="00325990"/>
    <w:rsid w:val="0032600E"/>
    <w:rsid w:val="003267BC"/>
    <w:rsid w:val="003271E6"/>
    <w:rsid w:val="003315BD"/>
    <w:rsid w:val="0033204E"/>
    <w:rsid w:val="003325AB"/>
    <w:rsid w:val="003345C5"/>
    <w:rsid w:val="003351CC"/>
    <w:rsid w:val="00335970"/>
    <w:rsid w:val="00336296"/>
    <w:rsid w:val="00336BC0"/>
    <w:rsid w:val="00337911"/>
    <w:rsid w:val="00337F22"/>
    <w:rsid w:val="00341AC9"/>
    <w:rsid w:val="00350982"/>
    <w:rsid w:val="003567E5"/>
    <w:rsid w:val="00356EBC"/>
    <w:rsid w:val="00360745"/>
    <w:rsid w:val="00360DAB"/>
    <w:rsid w:val="00361E60"/>
    <w:rsid w:val="00363E8F"/>
    <w:rsid w:val="00364932"/>
    <w:rsid w:val="00364D75"/>
    <w:rsid w:val="00367AE6"/>
    <w:rsid w:val="00371941"/>
    <w:rsid w:val="00371D73"/>
    <w:rsid w:val="0037482B"/>
    <w:rsid w:val="00375516"/>
    <w:rsid w:val="003836D0"/>
    <w:rsid w:val="00383871"/>
    <w:rsid w:val="00384F96"/>
    <w:rsid w:val="00385F29"/>
    <w:rsid w:val="0038623D"/>
    <w:rsid w:val="00386552"/>
    <w:rsid w:val="00386A97"/>
    <w:rsid w:val="0039754C"/>
    <w:rsid w:val="003A2680"/>
    <w:rsid w:val="003A2693"/>
    <w:rsid w:val="003B1131"/>
    <w:rsid w:val="003B608F"/>
    <w:rsid w:val="003B7F87"/>
    <w:rsid w:val="003C1827"/>
    <w:rsid w:val="003C2846"/>
    <w:rsid w:val="003C2D34"/>
    <w:rsid w:val="003C54BC"/>
    <w:rsid w:val="003C705D"/>
    <w:rsid w:val="003C7703"/>
    <w:rsid w:val="003D0F42"/>
    <w:rsid w:val="003E5892"/>
    <w:rsid w:val="003E5DF9"/>
    <w:rsid w:val="003E6A53"/>
    <w:rsid w:val="003F1164"/>
    <w:rsid w:val="003F405A"/>
    <w:rsid w:val="004025F7"/>
    <w:rsid w:val="00404DC3"/>
    <w:rsid w:val="00407AB9"/>
    <w:rsid w:val="00407E19"/>
    <w:rsid w:val="004103F0"/>
    <w:rsid w:val="00410A9B"/>
    <w:rsid w:val="00411AB1"/>
    <w:rsid w:val="00412143"/>
    <w:rsid w:val="00413B15"/>
    <w:rsid w:val="0041782A"/>
    <w:rsid w:val="004212EC"/>
    <w:rsid w:val="0042340B"/>
    <w:rsid w:val="00425CD8"/>
    <w:rsid w:val="00427148"/>
    <w:rsid w:val="00430539"/>
    <w:rsid w:val="0043069B"/>
    <w:rsid w:val="004318AE"/>
    <w:rsid w:val="004318BC"/>
    <w:rsid w:val="004322AD"/>
    <w:rsid w:val="004341CE"/>
    <w:rsid w:val="004347CC"/>
    <w:rsid w:val="00436087"/>
    <w:rsid w:val="00437761"/>
    <w:rsid w:val="00437932"/>
    <w:rsid w:val="00440805"/>
    <w:rsid w:val="0044615C"/>
    <w:rsid w:val="00446306"/>
    <w:rsid w:val="0044668C"/>
    <w:rsid w:val="0045071A"/>
    <w:rsid w:val="0045102C"/>
    <w:rsid w:val="00451125"/>
    <w:rsid w:val="0045195B"/>
    <w:rsid w:val="00451C12"/>
    <w:rsid w:val="00452048"/>
    <w:rsid w:val="00455B58"/>
    <w:rsid w:val="00456A47"/>
    <w:rsid w:val="004604E1"/>
    <w:rsid w:val="00460636"/>
    <w:rsid w:val="004611E9"/>
    <w:rsid w:val="004611FA"/>
    <w:rsid w:val="00463D7C"/>
    <w:rsid w:val="00463E4E"/>
    <w:rsid w:val="00465991"/>
    <w:rsid w:val="00467505"/>
    <w:rsid w:val="00470098"/>
    <w:rsid w:val="00473682"/>
    <w:rsid w:val="00480659"/>
    <w:rsid w:val="004816D6"/>
    <w:rsid w:val="00481CA3"/>
    <w:rsid w:val="004821DB"/>
    <w:rsid w:val="00482255"/>
    <w:rsid w:val="00483329"/>
    <w:rsid w:val="00485CA0"/>
    <w:rsid w:val="0048669A"/>
    <w:rsid w:val="0048717C"/>
    <w:rsid w:val="0049429E"/>
    <w:rsid w:val="004942E6"/>
    <w:rsid w:val="004947DC"/>
    <w:rsid w:val="004A1A52"/>
    <w:rsid w:val="004A5195"/>
    <w:rsid w:val="004A5F92"/>
    <w:rsid w:val="004B13A5"/>
    <w:rsid w:val="004B5CAC"/>
    <w:rsid w:val="004B7DFE"/>
    <w:rsid w:val="004C5FB8"/>
    <w:rsid w:val="004D25CE"/>
    <w:rsid w:val="004D2952"/>
    <w:rsid w:val="004D3B13"/>
    <w:rsid w:val="004D3E1C"/>
    <w:rsid w:val="004D5648"/>
    <w:rsid w:val="004D5C55"/>
    <w:rsid w:val="004E00FE"/>
    <w:rsid w:val="004E0AE7"/>
    <w:rsid w:val="004E163E"/>
    <w:rsid w:val="004F28FB"/>
    <w:rsid w:val="004F2D8F"/>
    <w:rsid w:val="00500011"/>
    <w:rsid w:val="00500167"/>
    <w:rsid w:val="00501297"/>
    <w:rsid w:val="00502FBB"/>
    <w:rsid w:val="0050337B"/>
    <w:rsid w:val="00505B6D"/>
    <w:rsid w:val="00506203"/>
    <w:rsid w:val="005063E3"/>
    <w:rsid w:val="00510947"/>
    <w:rsid w:val="00517EF8"/>
    <w:rsid w:val="00521AF8"/>
    <w:rsid w:val="00523B81"/>
    <w:rsid w:val="0052761D"/>
    <w:rsid w:val="00532F03"/>
    <w:rsid w:val="0053339D"/>
    <w:rsid w:val="00534269"/>
    <w:rsid w:val="0053522E"/>
    <w:rsid w:val="005357B0"/>
    <w:rsid w:val="00544D47"/>
    <w:rsid w:val="0055076A"/>
    <w:rsid w:val="005558E4"/>
    <w:rsid w:val="00557E84"/>
    <w:rsid w:val="00560A64"/>
    <w:rsid w:val="005615B1"/>
    <w:rsid w:val="00561F9B"/>
    <w:rsid w:val="00563C52"/>
    <w:rsid w:val="005642A6"/>
    <w:rsid w:val="00565BAB"/>
    <w:rsid w:val="00566C08"/>
    <w:rsid w:val="00567348"/>
    <w:rsid w:val="00570E81"/>
    <w:rsid w:val="00571ECB"/>
    <w:rsid w:val="00574DB8"/>
    <w:rsid w:val="00575D57"/>
    <w:rsid w:val="00576844"/>
    <w:rsid w:val="00577778"/>
    <w:rsid w:val="00591D87"/>
    <w:rsid w:val="00592455"/>
    <w:rsid w:val="00592B6D"/>
    <w:rsid w:val="005948AD"/>
    <w:rsid w:val="00596B6C"/>
    <w:rsid w:val="00596C88"/>
    <w:rsid w:val="005A062C"/>
    <w:rsid w:val="005A0AA9"/>
    <w:rsid w:val="005A171A"/>
    <w:rsid w:val="005A1BAC"/>
    <w:rsid w:val="005A2B02"/>
    <w:rsid w:val="005B0427"/>
    <w:rsid w:val="005B0D81"/>
    <w:rsid w:val="005B378D"/>
    <w:rsid w:val="005B445E"/>
    <w:rsid w:val="005C2219"/>
    <w:rsid w:val="005C389F"/>
    <w:rsid w:val="005C4714"/>
    <w:rsid w:val="005C559C"/>
    <w:rsid w:val="005C6755"/>
    <w:rsid w:val="005E0B19"/>
    <w:rsid w:val="005E1043"/>
    <w:rsid w:val="005E1BD7"/>
    <w:rsid w:val="005E5027"/>
    <w:rsid w:val="005E6C07"/>
    <w:rsid w:val="005E74D8"/>
    <w:rsid w:val="005F1AD0"/>
    <w:rsid w:val="005F224C"/>
    <w:rsid w:val="005F428F"/>
    <w:rsid w:val="005F5689"/>
    <w:rsid w:val="005F5B5C"/>
    <w:rsid w:val="005F7C12"/>
    <w:rsid w:val="006029DB"/>
    <w:rsid w:val="00603A18"/>
    <w:rsid w:val="00607575"/>
    <w:rsid w:val="00614111"/>
    <w:rsid w:val="006206F9"/>
    <w:rsid w:val="006217B4"/>
    <w:rsid w:val="00621833"/>
    <w:rsid w:val="0062703D"/>
    <w:rsid w:val="006311E5"/>
    <w:rsid w:val="00631922"/>
    <w:rsid w:val="00632B84"/>
    <w:rsid w:val="006356B4"/>
    <w:rsid w:val="00635A20"/>
    <w:rsid w:val="00635BA5"/>
    <w:rsid w:val="00636D1D"/>
    <w:rsid w:val="00640283"/>
    <w:rsid w:val="00640A26"/>
    <w:rsid w:val="006422DB"/>
    <w:rsid w:val="00644430"/>
    <w:rsid w:val="00644B79"/>
    <w:rsid w:val="006456A5"/>
    <w:rsid w:val="00646672"/>
    <w:rsid w:val="00646FFC"/>
    <w:rsid w:val="00647A12"/>
    <w:rsid w:val="00650B72"/>
    <w:rsid w:val="00651FF4"/>
    <w:rsid w:val="0065379F"/>
    <w:rsid w:val="00654F7E"/>
    <w:rsid w:val="00656149"/>
    <w:rsid w:val="0065650A"/>
    <w:rsid w:val="00657048"/>
    <w:rsid w:val="00657099"/>
    <w:rsid w:val="00662846"/>
    <w:rsid w:val="0066380B"/>
    <w:rsid w:val="00665C47"/>
    <w:rsid w:val="00666D48"/>
    <w:rsid w:val="00670EA2"/>
    <w:rsid w:val="00675011"/>
    <w:rsid w:val="00675637"/>
    <w:rsid w:val="00676E76"/>
    <w:rsid w:val="00676EB8"/>
    <w:rsid w:val="00677C2B"/>
    <w:rsid w:val="00680016"/>
    <w:rsid w:val="006830E1"/>
    <w:rsid w:val="006874A0"/>
    <w:rsid w:val="00687896"/>
    <w:rsid w:val="00692203"/>
    <w:rsid w:val="0069349E"/>
    <w:rsid w:val="00693BAA"/>
    <w:rsid w:val="00694553"/>
    <w:rsid w:val="00694E00"/>
    <w:rsid w:val="006961B5"/>
    <w:rsid w:val="00696B47"/>
    <w:rsid w:val="00696ED7"/>
    <w:rsid w:val="006A33F4"/>
    <w:rsid w:val="006A39AD"/>
    <w:rsid w:val="006A47EA"/>
    <w:rsid w:val="006B09CE"/>
    <w:rsid w:val="006B0AFC"/>
    <w:rsid w:val="006B2B46"/>
    <w:rsid w:val="006B6209"/>
    <w:rsid w:val="006B78E3"/>
    <w:rsid w:val="006C0DCD"/>
    <w:rsid w:val="006C13DC"/>
    <w:rsid w:val="006C3C3C"/>
    <w:rsid w:val="006C5288"/>
    <w:rsid w:val="006C73F0"/>
    <w:rsid w:val="006C7DCE"/>
    <w:rsid w:val="006D0017"/>
    <w:rsid w:val="006D458D"/>
    <w:rsid w:val="006D5372"/>
    <w:rsid w:val="006D5918"/>
    <w:rsid w:val="006D6D57"/>
    <w:rsid w:val="006D77A3"/>
    <w:rsid w:val="006E1488"/>
    <w:rsid w:val="006E38AC"/>
    <w:rsid w:val="006E3DA5"/>
    <w:rsid w:val="006E547A"/>
    <w:rsid w:val="006F0BF5"/>
    <w:rsid w:val="006F0F36"/>
    <w:rsid w:val="006F1692"/>
    <w:rsid w:val="006F3695"/>
    <w:rsid w:val="006F4001"/>
    <w:rsid w:val="006F427B"/>
    <w:rsid w:val="006F4F9E"/>
    <w:rsid w:val="006F52CE"/>
    <w:rsid w:val="006F665B"/>
    <w:rsid w:val="006F76A8"/>
    <w:rsid w:val="0070035A"/>
    <w:rsid w:val="00702648"/>
    <w:rsid w:val="007032E4"/>
    <w:rsid w:val="00704E79"/>
    <w:rsid w:val="00707387"/>
    <w:rsid w:val="007074D7"/>
    <w:rsid w:val="00707654"/>
    <w:rsid w:val="007078EF"/>
    <w:rsid w:val="00711FF2"/>
    <w:rsid w:val="00713992"/>
    <w:rsid w:val="00713BAD"/>
    <w:rsid w:val="00714BDF"/>
    <w:rsid w:val="00716862"/>
    <w:rsid w:val="00717372"/>
    <w:rsid w:val="00717EE4"/>
    <w:rsid w:val="007207F6"/>
    <w:rsid w:val="00720A46"/>
    <w:rsid w:val="00721D82"/>
    <w:rsid w:val="00721ED3"/>
    <w:rsid w:val="00724ECD"/>
    <w:rsid w:val="00725250"/>
    <w:rsid w:val="00725F06"/>
    <w:rsid w:val="00726A09"/>
    <w:rsid w:val="00727017"/>
    <w:rsid w:val="00733CB8"/>
    <w:rsid w:val="00734C2A"/>
    <w:rsid w:val="007477AB"/>
    <w:rsid w:val="00750A3D"/>
    <w:rsid w:val="007510D6"/>
    <w:rsid w:val="007604D5"/>
    <w:rsid w:val="00761F71"/>
    <w:rsid w:val="0076200E"/>
    <w:rsid w:val="007624C1"/>
    <w:rsid w:val="0076315F"/>
    <w:rsid w:val="0076323C"/>
    <w:rsid w:val="00764900"/>
    <w:rsid w:val="00765A4E"/>
    <w:rsid w:val="00765D11"/>
    <w:rsid w:val="00765EEC"/>
    <w:rsid w:val="00772833"/>
    <w:rsid w:val="00775D62"/>
    <w:rsid w:val="00776F32"/>
    <w:rsid w:val="00782256"/>
    <w:rsid w:val="00784216"/>
    <w:rsid w:val="00784F3F"/>
    <w:rsid w:val="00791124"/>
    <w:rsid w:val="00794217"/>
    <w:rsid w:val="00794346"/>
    <w:rsid w:val="00797B01"/>
    <w:rsid w:val="007A09A0"/>
    <w:rsid w:val="007A338C"/>
    <w:rsid w:val="007A3AEA"/>
    <w:rsid w:val="007A50E0"/>
    <w:rsid w:val="007A5634"/>
    <w:rsid w:val="007A68DF"/>
    <w:rsid w:val="007B1AF0"/>
    <w:rsid w:val="007B41D8"/>
    <w:rsid w:val="007C1A8D"/>
    <w:rsid w:val="007C37E9"/>
    <w:rsid w:val="007C4300"/>
    <w:rsid w:val="007C442C"/>
    <w:rsid w:val="007C52AC"/>
    <w:rsid w:val="007C5E4C"/>
    <w:rsid w:val="007C74F3"/>
    <w:rsid w:val="007D5586"/>
    <w:rsid w:val="007D76F6"/>
    <w:rsid w:val="007E000D"/>
    <w:rsid w:val="007E4B55"/>
    <w:rsid w:val="007E5787"/>
    <w:rsid w:val="007E67AF"/>
    <w:rsid w:val="007F1168"/>
    <w:rsid w:val="007F255B"/>
    <w:rsid w:val="007F297F"/>
    <w:rsid w:val="007F5421"/>
    <w:rsid w:val="007F791C"/>
    <w:rsid w:val="0080009B"/>
    <w:rsid w:val="00800C98"/>
    <w:rsid w:val="00805169"/>
    <w:rsid w:val="00807821"/>
    <w:rsid w:val="00811778"/>
    <w:rsid w:val="0081421B"/>
    <w:rsid w:val="0081600F"/>
    <w:rsid w:val="00816ADA"/>
    <w:rsid w:val="008171FE"/>
    <w:rsid w:val="008204AA"/>
    <w:rsid w:val="0082401B"/>
    <w:rsid w:val="00830205"/>
    <w:rsid w:val="00831A1C"/>
    <w:rsid w:val="00831C26"/>
    <w:rsid w:val="00831DAF"/>
    <w:rsid w:val="00831DF4"/>
    <w:rsid w:val="008343DA"/>
    <w:rsid w:val="008349B8"/>
    <w:rsid w:val="00834C9A"/>
    <w:rsid w:val="00841459"/>
    <w:rsid w:val="0084169F"/>
    <w:rsid w:val="0084378F"/>
    <w:rsid w:val="00845731"/>
    <w:rsid w:val="00845A92"/>
    <w:rsid w:val="0084793E"/>
    <w:rsid w:val="00850E17"/>
    <w:rsid w:val="00854397"/>
    <w:rsid w:val="00854755"/>
    <w:rsid w:val="00856B83"/>
    <w:rsid w:val="0086067F"/>
    <w:rsid w:val="00863C16"/>
    <w:rsid w:val="008645DA"/>
    <w:rsid w:val="00864C69"/>
    <w:rsid w:val="008661AF"/>
    <w:rsid w:val="008740F3"/>
    <w:rsid w:val="00876FD7"/>
    <w:rsid w:val="008801AE"/>
    <w:rsid w:val="00881037"/>
    <w:rsid w:val="00882783"/>
    <w:rsid w:val="008827AA"/>
    <w:rsid w:val="00883847"/>
    <w:rsid w:val="008842F5"/>
    <w:rsid w:val="00884DA1"/>
    <w:rsid w:val="008853A0"/>
    <w:rsid w:val="00886697"/>
    <w:rsid w:val="00887957"/>
    <w:rsid w:val="008879AB"/>
    <w:rsid w:val="00887C60"/>
    <w:rsid w:val="00887C82"/>
    <w:rsid w:val="00894657"/>
    <w:rsid w:val="00895CC8"/>
    <w:rsid w:val="008A1E0E"/>
    <w:rsid w:val="008A36E1"/>
    <w:rsid w:val="008A462E"/>
    <w:rsid w:val="008B1E9B"/>
    <w:rsid w:val="008B2C1F"/>
    <w:rsid w:val="008B3E83"/>
    <w:rsid w:val="008C2000"/>
    <w:rsid w:val="008C44D1"/>
    <w:rsid w:val="008C550E"/>
    <w:rsid w:val="008C71DB"/>
    <w:rsid w:val="008C730F"/>
    <w:rsid w:val="008D1D0A"/>
    <w:rsid w:val="008D1D17"/>
    <w:rsid w:val="008D39EA"/>
    <w:rsid w:val="008D6343"/>
    <w:rsid w:val="008D7025"/>
    <w:rsid w:val="008E0B69"/>
    <w:rsid w:val="008E575C"/>
    <w:rsid w:val="008F0B48"/>
    <w:rsid w:val="008F15D6"/>
    <w:rsid w:val="008F3404"/>
    <w:rsid w:val="008F38C7"/>
    <w:rsid w:val="008F5933"/>
    <w:rsid w:val="00910E3E"/>
    <w:rsid w:val="00911B90"/>
    <w:rsid w:val="00913407"/>
    <w:rsid w:val="009169F8"/>
    <w:rsid w:val="0091724E"/>
    <w:rsid w:val="009175E9"/>
    <w:rsid w:val="009273FE"/>
    <w:rsid w:val="009316BC"/>
    <w:rsid w:val="00931CB4"/>
    <w:rsid w:val="009354F0"/>
    <w:rsid w:val="009357E9"/>
    <w:rsid w:val="009410E9"/>
    <w:rsid w:val="00942253"/>
    <w:rsid w:val="009444A6"/>
    <w:rsid w:val="00945987"/>
    <w:rsid w:val="009523E1"/>
    <w:rsid w:val="0095273F"/>
    <w:rsid w:val="00953E2F"/>
    <w:rsid w:val="00955F8C"/>
    <w:rsid w:val="009563E3"/>
    <w:rsid w:val="009606C1"/>
    <w:rsid w:val="00961E90"/>
    <w:rsid w:val="009642A0"/>
    <w:rsid w:val="00971255"/>
    <w:rsid w:val="00971898"/>
    <w:rsid w:val="00973B3C"/>
    <w:rsid w:val="00974098"/>
    <w:rsid w:val="00980713"/>
    <w:rsid w:val="00983DAD"/>
    <w:rsid w:val="00985B65"/>
    <w:rsid w:val="009900AD"/>
    <w:rsid w:val="00993330"/>
    <w:rsid w:val="009A4004"/>
    <w:rsid w:val="009A6C3C"/>
    <w:rsid w:val="009A6F19"/>
    <w:rsid w:val="009A7A96"/>
    <w:rsid w:val="009B0DF2"/>
    <w:rsid w:val="009B2832"/>
    <w:rsid w:val="009B28A6"/>
    <w:rsid w:val="009B59E7"/>
    <w:rsid w:val="009B6744"/>
    <w:rsid w:val="009C2434"/>
    <w:rsid w:val="009C2A43"/>
    <w:rsid w:val="009C2EB4"/>
    <w:rsid w:val="009D0486"/>
    <w:rsid w:val="009D2948"/>
    <w:rsid w:val="009D2B3A"/>
    <w:rsid w:val="009D2EB5"/>
    <w:rsid w:val="009D5A3F"/>
    <w:rsid w:val="009D6433"/>
    <w:rsid w:val="009D7A03"/>
    <w:rsid w:val="009E4277"/>
    <w:rsid w:val="009E6690"/>
    <w:rsid w:val="009F0459"/>
    <w:rsid w:val="009F22BD"/>
    <w:rsid w:val="009F54C1"/>
    <w:rsid w:val="00A00439"/>
    <w:rsid w:val="00A01864"/>
    <w:rsid w:val="00A05158"/>
    <w:rsid w:val="00A05376"/>
    <w:rsid w:val="00A0613A"/>
    <w:rsid w:val="00A065A3"/>
    <w:rsid w:val="00A10EE0"/>
    <w:rsid w:val="00A13794"/>
    <w:rsid w:val="00A138EF"/>
    <w:rsid w:val="00A15E8F"/>
    <w:rsid w:val="00A162D7"/>
    <w:rsid w:val="00A203CC"/>
    <w:rsid w:val="00A20DDF"/>
    <w:rsid w:val="00A210A6"/>
    <w:rsid w:val="00A24E45"/>
    <w:rsid w:val="00A25488"/>
    <w:rsid w:val="00A267F2"/>
    <w:rsid w:val="00A27EE9"/>
    <w:rsid w:val="00A30D34"/>
    <w:rsid w:val="00A31188"/>
    <w:rsid w:val="00A32A6A"/>
    <w:rsid w:val="00A33F80"/>
    <w:rsid w:val="00A3486A"/>
    <w:rsid w:val="00A34B72"/>
    <w:rsid w:val="00A40211"/>
    <w:rsid w:val="00A53B82"/>
    <w:rsid w:val="00A55B46"/>
    <w:rsid w:val="00A6480A"/>
    <w:rsid w:val="00A648F1"/>
    <w:rsid w:val="00A65659"/>
    <w:rsid w:val="00A66685"/>
    <w:rsid w:val="00A7089B"/>
    <w:rsid w:val="00A73DEA"/>
    <w:rsid w:val="00A74185"/>
    <w:rsid w:val="00A74371"/>
    <w:rsid w:val="00A7448C"/>
    <w:rsid w:val="00A775BC"/>
    <w:rsid w:val="00A77E78"/>
    <w:rsid w:val="00A8234A"/>
    <w:rsid w:val="00A83AD3"/>
    <w:rsid w:val="00A84C6B"/>
    <w:rsid w:val="00A85623"/>
    <w:rsid w:val="00A86A01"/>
    <w:rsid w:val="00A872B0"/>
    <w:rsid w:val="00A8748C"/>
    <w:rsid w:val="00A90CD8"/>
    <w:rsid w:val="00A975EA"/>
    <w:rsid w:val="00A97BFD"/>
    <w:rsid w:val="00AA052F"/>
    <w:rsid w:val="00AA054A"/>
    <w:rsid w:val="00AA66FF"/>
    <w:rsid w:val="00AA76B8"/>
    <w:rsid w:val="00AB02B0"/>
    <w:rsid w:val="00AB06A5"/>
    <w:rsid w:val="00AB13DB"/>
    <w:rsid w:val="00AB18E1"/>
    <w:rsid w:val="00AB762B"/>
    <w:rsid w:val="00AC0F39"/>
    <w:rsid w:val="00AC1F39"/>
    <w:rsid w:val="00AC1F8F"/>
    <w:rsid w:val="00AC4216"/>
    <w:rsid w:val="00AD1C27"/>
    <w:rsid w:val="00AD33DA"/>
    <w:rsid w:val="00AD5013"/>
    <w:rsid w:val="00AD642A"/>
    <w:rsid w:val="00AD6D6B"/>
    <w:rsid w:val="00AE16A8"/>
    <w:rsid w:val="00AE4F3A"/>
    <w:rsid w:val="00AF20DF"/>
    <w:rsid w:val="00AF70E5"/>
    <w:rsid w:val="00AF7DEF"/>
    <w:rsid w:val="00B00BA5"/>
    <w:rsid w:val="00B00D89"/>
    <w:rsid w:val="00B01499"/>
    <w:rsid w:val="00B03082"/>
    <w:rsid w:val="00B04580"/>
    <w:rsid w:val="00B06397"/>
    <w:rsid w:val="00B07F6B"/>
    <w:rsid w:val="00B1010B"/>
    <w:rsid w:val="00B1103C"/>
    <w:rsid w:val="00B1128C"/>
    <w:rsid w:val="00B11DF8"/>
    <w:rsid w:val="00B134FD"/>
    <w:rsid w:val="00B16019"/>
    <w:rsid w:val="00B27F43"/>
    <w:rsid w:val="00B329CD"/>
    <w:rsid w:val="00B352F3"/>
    <w:rsid w:val="00B4587C"/>
    <w:rsid w:val="00B4653B"/>
    <w:rsid w:val="00B4698C"/>
    <w:rsid w:val="00B5078C"/>
    <w:rsid w:val="00B52FB4"/>
    <w:rsid w:val="00B54840"/>
    <w:rsid w:val="00B56FD6"/>
    <w:rsid w:val="00B60E65"/>
    <w:rsid w:val="00B615B5"/>
    <w:rsid w:val="00B6698E"/>
    <w:rsid w:val="00B67A33"/>
    <w:rsid w:val="00B71CEF"/>
    <w:rsid w:val="00B728CD"/>
    <w:rsid w:val="00B774B1"/>
    <w:rsid w:val="00B8162A"/>
    <w:rsid w:val="00B8603D"/>
    <w:rsid w:val="00B91903"/>
    <w:rsid w:val="00B9255D"/>
    <w:rsid w:val="00B92D0A"/>
    <w:rsid w:val="00B9303F"/>
    <w:rsid w:val="00B939F4"/>
    <w:rsid w:val="00B94CEF"/>
    <w:rsid w:val="00B95148"/>
    <w:rsid w:val="00B95B5A"/>
    <w:rsid w:val="00BA102F"/>
    <w:rsid w:val="00BA2359"/>
    <w:rsid w:val="00BA448D"/>
    <w:rsid w:val="00BA5AD6"/>
    <w:rsid w:val="00BA61E1"/>
    <w:rsid w:val="00BA7079"/>
    <w:rsid w:val="00BA7418"/>
    <w:rsid w:val="00BB2B16"/>
    <w:rsid w:val="00BB725A"/>
    <w:rsid w:val="00BC0714"/>
    <w:rsid w:val="00BC4447"/>
    <w:rsid w:val="00BC572A"/>
    <w:rsid w:val="00BC6601"/>
    <w:rsid w:val="00BD026A"/>
    <w:rsid w:val="00BD0A84"/>
    <w:rsid w:val="00BE12CD"/>
    <w:rsid w:val="00BE3DCB"/>
    <w:rsid w:val="00BE5B57"/>
    <w:rsid w:val="00BE66CA"/>
    <w:rsid w:val="00BE6D21"/>
    <w:rsid w:val="00BF2AB0"/>
    <w:rsid w:val="00BF5E72"/>
    <w:rsid w:val="00C034A1"/>
    <w:rsid w:val="00C04448"/>
    <w:rsid w:val="00C060DE"/>
    <w:rsid w:val="00C0623D"/>
    <w:rsid w:val="00C0624A"/>
    <w:rsid w:val="00C108FE"/>
    <w:rsid w:val="00C122C2"/>
    <w:rsid w:val="00C1421C"/>
    <w:rsid w:val="00C166C7"/>
    <w:rsid w:val="00C176CC"/>
    <w:rsid w:val="00C20155"/>
    <w:rsid w:val="00C228CE"/>
    <w:rsid w:val="00C23555"/>
    <w:rsid w:val="00C2441A"/>
    <w:rsid w:val="00C258EA"/>
    <w:rsid w:val="00C27D11"/>
    <w:rsid w:val="00C316D3"/>
    <w:rsid w:val="00C34739"/>
    <w:rsid w:val="00C37603"/>
    <w:rsid w:val="00C40DB3"/>
    <w:rsid w:val="00C410FD"/>
    <w:rsid w:val="00C433B0"/>
    <w:rsid w:val="00C43942"/>
    <w:rsid w:val="00C43EA1"/>
    <w:rsid w:val="00C444C0"/>
    <w:rsid w:val="00C44F4A"/>
    <w:rsid w:val="00C51854"/>
    <w:rsid w:val="00C519C0"/>
    <w:rsid w:val="00C60081"/>
    <w:rsid w:val="00C60DD6"/>
    <w:rsid w:val="00C618F4"/>
    <w:rsid w:val="00C63A84"/>
    <w:rsid w:val="00C6753C"/>
    <w:rsid w:val="00C71CE9"/>
    <w:rsid w:val="00C724FE"/>
    <w:rsid w:val="00C837B6"/>
    <w:rsid w:val="00C850A0"/>
    <w:rsid w:val="00C856BC"/>
    <w:rsid w:val="00C86DC1"/>
    <w:rsid w:val="00C9345C"/>
    <w:rsid w:val="00C959DE"/>
    <w:rsid w:val="00C96175"/>
    <w:rsid w:val="00C971C6"/>
    <w:rsid w:val="00CA1470"/>
    <w:rsid w:val="00CA1B4D"/>
    <w:rsid w:val="00CA2804"/>
    <w:rsid w:val="00CA6407"/>
    <w:rsid w:val="00CA6E0D"/>
    <w:rsid w:val="00CA6EB5"/>
    <w:rsid w:val="00CB1ECF"/>
    <w:rsid w:val="00CB408C"/>
    <w:rsid w:val="00CB4F74"/>
    <w:rsid w:val="00CB7940"/>
    <w:rsid w:val="00CC062F"/>
    <w:rsid w:val="00CC2745"/>
    <w:rsid w:val="00CD1000"/>
    <w:rsid w:val="00CD383E"/>
    <w:rsid w:val="00CD71C2"/>
    <w:rsid w:val="00CE1139"/>
    <w:rsid w:val="00CE6C9E"/>
    <w:rsid w:val="00CF48F7"/>
    <w:rsid w:val="00CF4CDD"/>
    <w:rsid w:val="00CF595A"/>
    <w:rsid w:val="00D01C98"/>
    <w:rsid w:val="00D02D5A"/>
    <w:rsid w:val="00D031A7"/>
    <w:rsid w:val="00D031FA"/>
    <w:rsid w:val="00D03305"/>
    <w:rsid w:val="00D042CF"/>
    <w:rsid w:val="00D04659"/>
    <w:rsid w:val="00D04FC6"/>
    <w:rsid w:val="00D05ACD"/>
    <w:rsid w:val="00D1005C"/>
    <w:rsid w:val="00D10462"/>
    <w:rsid w:val="00D13C5E"/>
    <w:rsid w:val="00D14206"/>
    <w:rsid w:val="00D15131"/>
    <w:rsid w:val="00D16396"/>
    <w:rsid w:val="00D20A3C"/>
    <w:rsid w:val="00D22098"/>
    <w:rsid w:val="00D2661F"/>
    <w:rsid w:val="00D26DB9"/>
    <w:rsid w:val="00D3000F"/>
    <w:rsid w:val="00D30037"/>
    <w:rsid w:val="00D30D66"/>
    <w:rsid w:val="00D30DF4"/>
    <w:rsid w:val="00D32213"/>
    <w:rsid w:val="00D4030A"/>
    <w:rsid w:val="00D42AFE"/>
    <w:rsid w:val="00D444F0"/>
    <w:rsid w:val="00D47A5A"/>
    <w:rsid w:val="00D50FB7"/>
    <w:rsid w:val="00D525C3"/>
    <w:rsid w:val="00D53650"/>
    <w:rsid w:val="00D559E1"/>
    <w:rsid w:val="00D56268"/>
    <w:rsid w:val="00D60D41"/>
    <w:rsid w:val="00D6627F"/>
    <w:rsid w:val="00D70541"/>
    <w:rsid w:val="00D713B4"/>
    <w:rsid w:val="00D72FF0"/>
    <w:rsid w:val="00D74818"/>
    <w:rsid w:val="00D76EB4"/>
    <w:rsid w:val="00D81C60"/>
    <w:rsid w:val="00D82FB9"/>
    <w:rsid w:val="00D85DD0"/>
    <w:rsid w:val="00D8705F"/>
    <w:rsid w:val="00D9000F"/>
    <w:rsid w:val="00D935A6"/>
    <w:rsid w:val="00D935A8"/>
    <w:rsid w:val="00D970B4"/>
    <w:rsid w:val="00DA19D3"/>
    <w:rsid w:val="00DA1AED"/>
    <w:rsid w:val="00DA323A"/>
    <w:rsid w:val="00DA32CA"/>
    <w:rsid w:val="00DA35AB"/>
    <w:rsid w:val="00DA37FE"/>
    <w:rsid w:val="00DA4156"/>
    <w:rsid w:val="00DA7D1A"/>
    <w:rsid w:val="00DB0572"/>
    <w:rsid w:val="00DB18DD"/>
    <w:rsid w:val="00DB28F2"/>
    <w:rsid w:val="00DB3B1A"/>
    <w:rsid w:val="00DB6307"/>
    <w:rsid w:val="00DB6EE8"/>
    <w:rsid w:val="00DC020D"/>
    <w:rsid w:val="00DC0EDC"/>
    <w:rsid w:val="00DC5FE7"/>
    <w:rsid w:val="00DC6B6E"/>
    <w:rsid w:val="00DC7813"/>
    <w:rsid w:val="00DD1927"/>
    <w:rsid w:val="00DD561D"/>
    <w:rsid w:val="00DD769B"/>
    <w:rsid w:val="00DE662E"/>
    <w:rsid w:val="00DE6935"/>
    <w:rsid w:val="00DE7816"/>
    <w:rsid w:val="00DE7DB7"/>
    <w:rsid w:val="00DF0CCB"/>
    <w:rsid w:val="00DF4B27"/>
    <w:rsid w:val="00DF5C57"/>
    <w:rsid w:val="00DF740E"/>
    <w:rsid w:val="00E00209"/>
    <w:rsid w:val="00E002D5"/>
    <w:rsid w:val="00E00E9F"/>
    <w:rsid w:val="00E04E7D"/>
    <w:rsid w:val="00E061F8"/>
    <w:rsid w:val="00E06CFD"/>
    <w:rsid w:val="00E07365"/>
    <w:rsid w:val="00E13962"/>
    <w:rsid w:val="00E151F2"/>
    <w:rsid w:val="00E20056"/>
    <w:rsid w:val="00E213F5"/>
    <w:rsid w:val="00E26939"/>
    <w:rsid w:val="00E320E2"/>
    <w:rsid w:val="00E339F7"/>
    <w:rsid w:val="00E36610"/>
    <w:rsid w:val="00E36D75"/>
    <w:rsid w:val="00E40514"/>
    <w:rsid w:val="00E41EC7"/>
    <w:rsid w:val="00E41F01"/>
    <w:rsid w:val="00E4268E"/>
    <w:rsid w:val="00E42E83"/>
    <w:rsid w:val="00E43B31"/>
    <w:rsid w:val="00E443D7"/>
    <w:rsid w:val="00E44CAB"/>
    <w:rsid w:val="00E458FE"/>
    <w:rsid w:val="00E47458"/>
    <w:rsid w:val="00E5549C"/>
    <w:rsid w:val="00E56363"/>
    <w:rsid w:val="00E56DB6"/>
    <w:rsid w:val="00E5780F"/>
    <w:rsid w:val="00E57DE5"/>
    <w:rsid w:val="00E651C2"/>
    <w:rsid w:val="00E71ADB"/>
    <w:rsid w:val="00E808B2"/>
    <w:rsid w:val="00E84FEB"/>
    <w:rsid w:val="00E85045"/>
    <w:rsid w:val="00E85113"/>
    <w:rsid w:val="00E942ED"/>
    <w:rsid w:val="00E96858"/>
    <w:rsid w:val="00E9711C"/>
    <w:rsid w:val="00E97264"/>
    <w:rsid w:val="00EA3BB9"/>
    <w:rsid w:val="00EA4D7D"/>
    <w:rsid w:val="00EA59B0"/>
    <w:rsid w:val="00EB03D8"/>
    <w:rsid w:val="00EB1218"/>
    <w:rsid w:val="00EB1612"/>
    <w:rsid w:val="00EB1CAB"/>
    <w:rsid w:val="00EB2E90"/>
    <w:rsid w:val="00EB69C2"/>
    <w:rsid w:val="00EB7755"/>
    <w:rsid w:val="00EC19DC"/>
    <w:rsid w:val="00EC223B"/>
    <w:rsid w:val="00EC45DC"/>
    <w:rsid w:val="00EC5B85"/>
    <w:rsid w:val="00EC76A1"/>
    <w:rsid w:val="00EC7AF8"/>
    <w:rsid w:val="00ED3A16"/>
    <w:rsid w:val="00ED52A9"/>
    <w:rsid w:val="00ED5EBD"/>
    <w:rsid w:val="00EE1B67"/>
    <w:rsid w:val="00EE2396"/>
    <w:rsid w:val="00EE42B4"/>
    <w:rsid w:val="00EF2331"/>
    <w:rsid w:val="00EF2A80"/>
    <w:rsid w:val="00EF306F"/>
    <w:rsid w:val="00EF3249"/>
    <w:rsid w:val="00F002BC"/>
    <w:rsid w:val="00F01B07"/>
    <w:rsid w:val="00F04146"/>
    <w:rsid w:val="00F05DA7"/>
    <w:rsid w:val="00F1260D"/>
    <w:rsid w:val="00F12677"/>
    <w:rsid w:val="00F128F3"/>
    <w:rsid w:val="00F15E48"/>
    <w:rsid w:val="00F1690E"/>
    <w:rsid w:val="00F17757"/>
    <w:rsid w:val="00F21E9C"/>
    <w:rsid w:val="00F24230"/>
    <w:rsid w:val="00F24DA7"/>
    <w:rsid w:val="00F259EC"/>
    <w:rsid w:val="00F25D99"/>
    <w:rsid w:val="00F278C3"/>
    <w:rsid w:val="00F27D83"/>
    <w:rsid w:val="00F30021"/>
    <w:rsid w:val="00F36B9D"/>
    <w:rsid w:val="00F42823"/>
    <w:rsid w:val="00F4283C"/>
    <w:rsid w:val="00F44F5E"/>
    <w:rsid w:val="00F4501A"/>
    <w:rsid w:val="00F511EF"/>
    <w:rsid w:val="00F54EE4"/>
    <w:rsid w:val="00F57F52"/>
    <w:rsid w:val="00F6185D"/>
    <w:rsid w:val="00F624DB"/>
    <w:rsid w:val="00F63334"/>
    <w:rsid w:val="00F65F9C"/>
    <w:rsid w:val="00F67970"/>
    <w:rsid w:val="00F7176A"/>
    <w:rsid w:val="00F71B87"/>
    <w:rsid w:val="00F71BD7"/>
    <w:rsid w:val="00F72B0D"/>
    <w:rsid w:val="00F73BCE"/>
    <w:rsid w:val="00F74B14"/>
    <w:rsid w:val="00F75141"/>
    <w:rsid w:val="00F77391"/>
    <w:rsid w:val="00F8181C"/>
    <w:rsid w:val="00F83BC0"/>
    <w:rsid w:val="00F92C98"/>
    <w:rsid w:val="00F95250"/>
    <w:rsid w:val="00F96C98"/>
    <w:rsid w:val="00FA3E6D"/>
    <w:rsid w:val="00FA4B5F"/>
    <w:rsid w:val="00FA54A6"/>
    <w:rsid w:val="00FA5867"/>
    <w:rsid w:val="00FA5899"/>
    <w:rsid w:val="00FA68EC"/>
    <w:rsid w:val="00FA6EAF"/>
    <w:rsid w:val="00FA7085"/>
    <w:rsid w:val="00FB075C"/>
    <w:rsid w:val="00FB0A6C"/>
    <w:rsid w:val="00FB0D7B"/>
    <w:rsid w:val="00FB38A9"/>
    <w:rsid w:val="00FB58C3"/>
    <w:rsid w:val="00FB5DDB"/>
    <w:rsid w:val="00FC01E9"/>
    <w:rsid w:val="00FC0209"/>
    <w:rsid w:val="00FC0975"/>
    <w:rsid w:val="00FC239C"/>
    <w:rsid w:val="00FC3B84"/>
    <w:rsid w:val="00FC3EF0"/>
    <w:rsid w:val="00FD7B68"/>
    <w:rsid w:val="00FD7FF1"/>
    <w:rsid w:val="00FE023F"/>
    <w:rsid w:val="00FE04BA"/>
    <w:rsid w:val="00FE076D"/>
    <w:rsid w:val="00FE1708"/>
    <w:rsid w:val="00FE324B"/>
    <w:rsid w:val="00FE66B7"/>
    <w:rsid w:val="00FF2B56"/>
    <w:rsid w:val="00FF4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113B7D8"/>
  <w15:docId w15:val="{5E297ECE-E367-4860-8D47-860531C79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F94"/>
  </w:style>
  <w:style w:type="paragraph" w:styleId="1">
    <w:name w:val="heading 1"/>
    <w:basedOn w:val="a"/>
    <w:next w:val="a"/>
    <w:link w:val="10"/>
    <w:qFormat/>
    <w:rsid w:val="009C2EB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nhideWhenUsed/>
    <w:qFormat/>
    <w:rsid w:val="003F116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032F94"/>
    <w:pPr>
      <w:keepNext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locked/>
    <w:rsid w:val="00A6480A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onsPlusNormal">
    <w:name w:val="ConsPlusNormal"/>
    <w:basedOn w:val="a"/>
    <w:link w:val="ConsPlusNormal0"/>
    <w:rsid w:val="00032F9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"/>
    <w:basedOn w:val="a"/>
    <w:link w:val="a4"/>
    <w:rsid w:val="00032F94"/>
    <w:pPr>
      <w:shd w:val="clear" w:color="auto" w:fill="FFFFFF"/>
      <w:spacing w:before="540" w:line="360" w:lineRule="exact"/>
      <w:jc w:val="both"/>
    </w:pPr>
    <w:rPr>
      <w:noProof/>
      <w:sz w:val="27"/>
      <w:szCs w:val="27"/>
    </w:rPr>
  </w:style>
  <w:style w:type="character" w:customStyle="1" w:styleId="a4">
    <w:name w:val="Основной текст Знак"/>
    <w:basedOn w:val="a0"/>
    <w:link w:val="a3"/>
    <w:locked/>
    <w:rsid w:val="00A6480A"/>
    <w:rPr>
      <w:rFonts w:cs="Times New Roman"/>
      <w:sz w:val="20"/>
      <w:szCs w:val="20"/>
    </w:rPr>
  </w:style>
  <w:style w:type="paragraph" w:customStyle="1" w:styleId="ConsPlusTitle">
    <w:name w:val="ConsPlusTitle"/>
    <w:rsid w:val="00032F9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5">
    <w:name w:val="Основной текст + Полужирный"/>
    <w:uiPriority w:val="99"/>
    <w:rsid w:val="00032F94"/>
    <w:rPr>
      <w:b/>
      <w:sz w:val="27"/>
    </w:rPr>
  </w:style>
  <w:style w:type="paragraph" w:styleId="a6">
    <w:name w:val="Balloon Text"/>
    <w:basedOn w:val="a"/>
    <w:link w:val="a7"/>
    <w:rsid w:val="00032F9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locked/>
    <w:rsid w:val="00A6480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FE04B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8">
    <w:name w:val="Table Grid"/>
    <w:basedOn w:val="a1"/>
    <w:uiPriority w:val="99"/>
    <w:rsid w:val="00FE04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uiPriority w:val="99"/>
    <w:rsid w:val="00FE04B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30">
    <w:name w:val="Заголовок 3 Знак"/>
    <w:basedOn w:val="a0"/>
    <w:link w:val="3"/>
    <w:rsid w:val="003F1164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formattexttopleveltext">
    <w:name w:val="formattext topleveltext"/>
    <w:basedOn w:val="a"/>
    <w:rsid w:val="003F1164"/>
    <w:pPr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rsid w:val="00D970B4"/>
    <w:rPr>
      <w:color w:val="0000FF"/>
      <w:u w:val="single"/>
    </w:rPr>
  </w:style>
  <w:style w:type="character" w:customStyle="1" w:styleId="s3">
    <w:name w:val="s3"/>
    <w:basedOn w:val="a0"/>
    <w:rsid w:val="005C2219"/>
    <w:rPr>
      <w:rFonts w:cs="Times New Roman"/>
    </w:rPr>
  </w:style>
  <w:style w:type="character" w:customStyle="1" w:styleId="aa">
    <w:name w:val="Основной текст_"/>
    <w:basedOn w:val="a0"/>
    <w:link w:val="12"/>
    <w:uiPriority w:val="99"/>
    <w:locked/>
    <w:rsid w:val="00E41F01"/>
    <w:rPr>
      <w:spacing w:val="4"/>
      <w:sz w:val="25"/>
      <w:szCs w:val="25"/>
      <w:shd w:val="clear" w:color="auto" w:fill="FFFFFF"/>
    </w:rPr>
  </w:style>
  <w:style w:type="paragraph" w:customStyle="1" w:styleId="12">
    <w:name w:val="Основной текст1"/>
    <w:basedOn w:val="a"/>
    <w:link w:val="aa"/>
    <w:uiPriority w:val="99"/>
    <w:rsid w:val="00E41F01"/>
    <w:pPr>
      <w:widowControl w:val="0"/>
      <w:shd w:val="clear" w:color="auto" w:fill="FFFFFF"/>
      <w:spacing w:before="540" w:line="355" w:lineRule="exact"/>
      <w:jc w:val="both"/>
    </w:pPr>
    <w:rPr>
      <w:spacing w:val="4"/>
      <w:sz w:val="25"/>
      <w:szCs w:val="25"/>
      <w:shd w:val="clear" w:color="auto" w:fill="FFFFFF"/>
    </w:rPr>
  </w:style>
  <w:style w:type="paragraph" w:styleId="ab">
    <w:name w:val="header"/>
    <w:basedOn w:val="a"/>
    <w:link w:val="ac"/>
    <w:unhideWhenUsed/>
    <w:rsid w:val="008827A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827AA"/>
  </w:style>
  <w:style w:type="paragraph" w:styleId="ad">
    <w:name w:val="footer"/>
    <w:basedOn w:val="a"/>
    <w:link w:val="ae"/>
    <w:uiPriority w:val="99"/>
    <w:unhideWhenUsed/>
    <w:rsid w:val="008827A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827AA"/>
  </w:style>
  <w:style w:type="paragraph" w:customStyle="1" w:styleId="af">
    <w:name w:val="Заголовок к тексту"/>
    <w:basedOn w:val="a"/>
    <w:next w:val="a3"/>
    <w:rsid w:val="00F7176A"/>
    <w:pPr>
      <w:suppressAutoHyphens/>
      <w:spacing w:after="480" w:line="240" w:lineRule="exact"/>
    </w:pPr>
    <w:rPr>
      <w:sz w:val="28"/>
    </w:rPr>
  </w:style>
  <w:style w:type="paragraph" w:customStyle="1" w:styleId="af0">
    <w:name w:val="Исполнитель"/>
    <w:basedOn w:val="a3"/>
    <w:rsid w:val="00F7176A"/>
    <w:pPr>
      <w:shd w:val="clear" w:color="auto" w:fill="auto"/>
      <w:suppressAutoHyphens/>
      <w:spacing w:before="0" w:line="240" w:lineRule="exact"/>
      <w:jc w:val="left"/>
    </w:pPr>
    <w:rPr>
      <w:noProof w:val="0"/>
      <w:sz w:val="20"/>
      <w:szCs w:val="20"/>
    </w:rPr>
  </w:style>
  <w:style w:type="paragraph" w:customStyle="1" w:styleId="af1">
    <w:name w:val="регистрационные поля"/>
    <w:basedOn w:val="a"/>
    <w:rsid w:val="00F7176A"/>
    <w:pPr>
      <w:spacing w:line="240" w:lineRule="exact"/>
      <w:jc w:val="center"/>
    </w:pPr>
    <w:rPr>
      <w:sz w:val="28"/>
      <w:lang w:val="en-US"/>
    </w:rPr>
  </w:style>
  <w:style w:type="paragraph" w:customStyle="1" w:styleId="ConsNormal">
    <w:name w:val="ConsNormal"/>
    <w:rsid w:val="00C44F4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styleId="31">
    <w:name w:val="Body Text 3"/>
    <w:basedOn w:val="a"/>
    <w:link w:val="32"/>
    <w:unhideWhenUsed/>
    <w:rsid w:val="00B0308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B03082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9C2EB4"/>
    <w:rPr>
      <w:rFonts w:ascii="Cambria" w:hAnsi="Cambria"/>
      <w:b/>
      <w:bCs/>
      <w:color w:val="365F91"/>
      <w:sz w:val="28"/>
      <w:szCs w:val="28"/>
      <w:lang w:val="x-none" w:eastAsia="x-none"/>
    </w:rPr>
  </w:style>
  <w:style w:type="numbering" w:customStyle="1" w:styleId="13">
    <w:name w:val="Нет списка1"/>
    <w:next w:val="a2"/>
    <w:semiHidden/>
    <w:unhideWhenUsed/>
    <w:rsid w:val="009C2EB4"/>
  </w:style>
  <w:style w:type="paragraph" w:customStyle="1" w:styleId="af2">
    <w:name w:val="Адресат"/>
    <w:basedOn w:val="a"/>
    <w:rsid w:val="009C2EB4"/>
    <w:pPr>
      <w:suppressAutoHyphens/>
      <w:spacing w:line="240" w:lineRule="exact"/>
    </w:pPr>
    <w:rPr>
      <w:sz w:val="28"/>
    </w:rPr>
  </w:style>
  <w:style w:type="character" w:styleId="af3">
    <w:name w:val="page number"/>
    <w:rsid w:val="009C2EB4"/>
  </w:style>
  <w:style w:type="paragraph" w:styleId="af4">
    <w:name w:val="Signature"/>
    <w:basedOn w:val="a"/>
    <w:next w:val="a3"/>
    <w:link w:val="af5"/>
    <w:rsid w:val="009C2EB4"/>
    <w:pPr>
      <w:tabs>
        <w:tab w:val="left" w:pos="5103"/>
        <w:tab w:val="right" w:pos="9639"/>
      </w:tabs>
      <w:suppressAutoHyphens/>
      <w:spacing w:before="480" w:line="240" w:lineRule="exact"/>
      <w:jc w:val="right"/>
    </w:pPr>
    <w:rPr>
      <w:sz w:val="28"/>
      <w:lang w:val="x-none" w:eastAsia="x-none"/>
    </w:rPr>
  </w:style>
  <w:style w:type="character" w:customStyle="1" w:styleId="af5">
    <w:name w:val="Подпись Знак"/>
    <w:basedOn w:val="a0"/>
    <w:link w:val="af4"/>
    <w:rsid w:val="009C2EB4"/>
    <w:rPr>
      <w:sz w:val="28"/>
      <w:lang w:val="x-none" w:eastAsia="x-none"/>
    </w:rPr>
  </w:style>
  <w:style w:type="paragraph" w:customStyle="1" w:styleId="af6">
    <w:name w:val="Подпись на  бланке должностного лица"/>
    <w:basedOn w:val="a"/>
    <w:next w:val="a3"/>
    <w:rsid w:val="009C2EB4"/>
    <w:pPr>
      <w:spacing w:before="480" w:line="240" w:lineRule="exact"/>
      <w:ind w:left="7088"/>
    </w:pPr>
    <w:rPr>
      <w:sz w:val="28"/>
    </w:rPr>
  </w:style>
  <w:style w:type="paragraph" w:customStyle="1" w:styleId="af7">
    <w:name w:val="Приложение"/>
    <w:basedOn w:val="a3"/>
    <w:rsid w:val="009C2EB4"/>
    <w:pPr>
      <w:shd w:val="clear" w:color="auto" w:fill="auto"/>
      <w:tabs>
        <w:tab w:val="left" w:pos="1673"/>
      </w:tabs>
      <w:suppressAutoHyphens/>
      <w:spacing w:before="240" w:line="240" w:lineRule="exact"/>
      <w:ind w:left="1985" w:hanging="1985"/>
    </w:pPr>
    <w:rPr>
      <w:noProof w:val="0"/>
      <w:sz w:val="28"/>
      <w:szCs w:val="20"/>
      <w:lang w:val="x-none" w:eastAsia="x-none"/>
    </w:rPr>
  </w:style>
  <w:style w:type="paragraph" w:styleId="af8">
    <w:name w:val="Normal (Web)"/>
    <w:basedOn w:val="a"/>
    <w:rsid w:val="009C2EB4"/>
    <w:pPr>
      <w:spacing w:before="100" w:beforeAutospacing="1" w:after="100" w:afterAutospacing="1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9C2EB4"/>
    <w:rPr>
      <w:rFonts w:ascii="Arial" w:hAnsi="Arial" w:cs="Arial"/>
    </w:rPr>
  </w:style>
  <w:style w:type="paragraph" w:customStyle="1" w:styleId="af9">
    <w:name w:val="Содержимое таблицы"/>
    <w:basedOn w:val="a"/>
    <w:rsid w:val="009C2EB4"/>
    <w:pPr>
      <w:widowControl w:val="0"/>
      <w:suppressLineNumbers/>
      <w:suppressAutoHyphens/>
    </w:pPr>
    <w:rPr>
      <w:rFonts w:eastAsia="Arial Unicode MS" w:cs="Mangal"/>
      <w:kern w:val="1"/>
      <w:sz w:val="24"/>
      <w:szCs w:val="24"/>
      <w:lang w:eastAsia="hi-IN" w:bidi="hi-IN"/>
    </w:rPr>
  </w:style>
  <w:style w:type="paragraph" w:styleId="afa">
    <w:name w:val="List Paragraph"/>
    <w:basedOn w:val="a"/>
    <w:uiPriority w:val="34"/>
    <w:qFormat/>
    <w:rsid w:val="009C2EB4"/>
    <w:pPr>
      <w:ind w:left="720"/>
      <w:contextualSpacing/>
    </w:pPr>
    <w:rPr>
      <w:rFonts w:ascii="Calibri" w:hAnsi="Calibri"/>
      <w:sz w:val="24"/>
      <w:szCs w:val="24"/>
      <w:lang w:val="en-US" w:eastAsia="en-US"/>
    </w:rPr>
  </w:style>
  <w:style w:type="paragraph" w:customStyle="1" w:styleId="afb">
    <w:name w:val="Подпись на общем бланке"/>
    <w:next w:val="af0"/>
    <w:rsid w:val="009C2EB4"/>
    <w:pPr>
      <w:tabs>
        <w:tab w:val="right" w:pos="9639"/>
      </w:tabs>
      <w:suppressAutoHyphens/>
      <w:spacing w:before="480" w:line="240" w:lineRule="exact"/>
    </w:pPr>
    <w:rPr>
      <w:sz w:val="28"/>
    </w:rPr>
  </w:style>
  <w:style w:type="paragraph" w:customStyle="1" w:styleId="ConsPlusCell">
    <w:name w:val="ConsPlusCell"/>
    <w:rsid w:val="009C2EB4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customStyle="1" w:styleId="0">
    <w:name w:val="0Абзац Знак"/>
    <w:link w:val="00"/>
    <w:locked/>
    <w:rsid w:val="009C2EB4"/>
    <w:rPr>
      <w:color w:val="000000"/>
      <w:sz w:val="28"/>
    </w:rPr>
  </w:style>
  <w:style w:type="paragraph" w:customStyle="1" w:styleId="00">
    <w:name w:val="0Абзац"/>
    <w:basedOn w:val="af8"/>
    <w:link w:val="0"/>
    <w:rsid w:val="009C2EB4"/>
    <w:pPr>
      <w:spacing w:before="0" w:beforeAutospacing="0" w:after="120" w:afterAutospacing="0"/>
      <w:ind w:firstLine="709"/>
      <w:jc w:val="both"/>
    </w:pPr>
    <w:rPr>
      <w:color w:val="000000"/>
      <w:sz w:val="28"/>
      <w:szCs w:val="20"/>
    </w:rPr>
  </w:style>
  <w:style w:type="character" w:styleId="afc">
    <w:name w:val="line number"/>
    <w:rsid w:val="009C2EB4"/>
    <w:rPr>
      <w:rFonts w:cs="Times New Roman"/>
    </w:rPr>
  </w:style>
  <w:style w:type="paragraph" w:styleId="afd">
    <w:name w:val="No Spacing"/>
    <w:uiPriority w:val="1"/>
    <w:qFormat/>
    <w:rsid w:val="009C2EB4"/>
    <w:rPr>
      <w:rFonts w:ascii="Calibri" w:hAnsi="Calibri"/>
      <w:sz w:val="22"/>
      <w:szCs w:val="22"/>
    </w:rPr>
  </w:style>
  <w:style w:type="paragraph" w:customStyle="1" w:styleId="ConsPlusDocList">
    <w:name w:val="ConsPlusDocList"/>
    <w:next w:val="a"/>
    <w:rsid w:val="009C2EB4"/>
    <w:pPr>
      <w:widowControl w:val="0"/>
      <w:suppressAutoHyphens/>
      <w:autoSpaceDE w:val="0"/>
    </w:pPr>
    <w:rPr>
      <w:rFonts w:ascii="Arial" w:hAnsi="Arial" w:cs="Arial"/>
      <w:kern w:val="1"/>
      <w:lang w:val="de-DE" w:eastAsia="fa-IR" w:bidi="fa-IR"/>
    </w:rPr>
  </w:style>
  <w:style w:type="paragraph" w:customStyle="1" w:styleId="14">
    <w:name w:val="Стиль1"/>
    <w:rsid w:val="009C2EB4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e">
    <w:name w:val="Emphasis"/>
    <w:qFormat/>
    <w:rsid w:val="009C2EB4"/>
    <w:rPr>
      <w:i/>
    </w:rPr>
  </w:style>
  <w:style w:type="character" w:customStyle="1" w:styleId="34">
    <w:name w:val="Основной текст34"/>
    <w:rsid w:val="009C2EB4"/>
    <w:rPr>
      <w:rFonts w:ascii="Times New Roman" w:hAnsi="Times New Roman"/>
      <w:spacing w:val="10"/>
      <w:sz w:val="25"/>
      <w:shd w:val="clear" w:color="auto" w:fill="FFFFFF"/>
    </w:rPr>
  </w:style>
  <w:style w:type="paragraph" w:customStyle="1" w:styleId="15">
    <w:name w:val="Без интервала1"/>
    <w:rsid w:val="009C2EB4"/>
    <w:rPr>
      <w:rFonts w:ascii="Calibri" w:hAnsi="Calibri"/>
      <w:sz w:val="22"/>
      <w:szCs w:val="22"/>
    </w:rPr>
  </w:style>
  <w:style w:type="character" w:customStyle="1" w:styleId="2">
    <w:name w:val="Основной текст (2)"/>
    <w:rsid w:val="009C2EB4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aff">
    <w:name w:val="Заголовок Знак"/>
    <w:link w:val="aff0"/>
    <w:rsid w:val="009C2EB4"/>
    <w:rPr>
      <w:rFonts w:ascii="Arial" w:eastAsia="Arial Unicode MS" w:hAnsi="Arial" w:cs="Mangal"/>
      <w:kern w:val="1"/>
      <w:sz w:val="24"/>
      <w:szCs w:val="28"/>
      <w:lang w:eastAsia="hi-IN" w:bidi="hi-IN"/>
    </w:rPr>
  </w:style>
  <w:style w:type="paragraph" w:customStyle="1" w:styleId="20">
    <w:name w:val="Без интервала2"/>
    <w:rsid w:val="009C2EB4"/>
    <w:rPr>
      <w:rFonts w:ascii="Calibri" w:hAnsi="Calibri"/>
      <w:sz w:val="22"/>
      <w:szCs w:val="22"/>
    </w:rPr>
  </w:style>
  <w:style w:type="character" w:customStyle="1" w:styleId="aff1">
    <w:name w:val="Название Знак"/>
    <w:rsid w:val="009C2EB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f0">
    <w:name w:val="Title"/>
    <w:basedOn w:val="a"/>
    <w:next w:val="a"/>
    <w:link w:val="aff"/>
    <w:qFormat/>
    <w:rsid w:val="009C2EB4"/>
    <w:pPr>
      <w:spacing w:before="240" w:after="60"/>
      <w:jc w:val="center"/>
      <w:outlineLvl w:val="0"/>
    </w:pPr>
    <w:rPr>
      <w:rFonts w:ascii="Arial" w:eastAsia="Arial Unicode MS" w:hAnsi="Arial" w:cs="Mangal"/>
      <w:kern w:val="1"/>
      <w:sz w:val="24"/>
      <w:szCs w:val="28"/>
      <w:lang w:eastAsia="hi-IN" w:bidi="hi-IN"/>
    </w:rPr>
  </w:style>
  <w:style w:type="character" w:customStyle="1" w:styleId="16">
    <w:name w:val="Заголовок Знак1"/>
    <w:basedOn w:val="a0"/>
    <w:uiPriority w:val="10"/>
    <w:rsid w:val="009C2E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7">
    <w:name w:val="Название Знак1"/>
    <w:rsid w:val="009C2EB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ff2">
    <w:name w:val="annotation reference"/>
    <w:basedOn w:val="a0"/>
    <w:uiPriority w:val="99"/>
    <w:semiHidden/>
    <w:unhideWhenUsed/>
    <w:rsid w:val="00850E17"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rsid w:val="00850E17"/>
  </w:style>
  <w:style w:type="character" w:customStyle="1" w:styleId="aff4">
    <w:name w:val="Текст примечания Знак"/>
    <w:basedOn w:val="a0"/>
    <w:link w:val="aff3"/>
    <w:uiPriority w:val="99"/>
    <w:semiHidden/>
    <w:rsid w:val="00850E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242">
      <w:bodyDiv w:val="1"/>
      <w:marLeft w:val="0"/>
      <w:marRight w:val="0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843587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568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6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iranda%20NG%20Native%20x32\User%20Data\gstarkova\Received%20Files\majahina@dcupfin\&#1054;&#1054;%20&#1082;&#1086;&#1084;&#1080;&#1089;&#1089;&#1080;&#1080;%20&#1087;&#1086;%20&#1053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3B724-8612-4FAF-8B98-8200835A3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ОО комиссии по НТО</Template>
  <TotalTime>1</TotalTime>
  <Pages>6</Pages>
  <Words>1122</Words>
  <Characters>6399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7506</CharactersWithSpaces>
  <SharedDoc>false</SharedDoc>
  <HLinks>
    <vt:vector size="6" baseType="variant">
      <vt:variant>
        <vt:i4>7143551</vt:i4>
      </vt:variant>
      <vt:variant>
        <vt:i4>0</vt:i4>
      </vt:variant>
      <vt:variant>
        <vt:i4>0</vt:i4>
      </vt:variant>
      <vt:variant>
        <vt:i4>5</vt:i4>
      </vt:variant>
      <vt:variant>
        <vt:lpwstr>mailto:orda_adm@mail.ru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Специалист отдела экономики 1</dc:creator>
  <cp:lastModifiedBy>Пользователь Windows</cp:lastModifiedBy>
  <cp:revision>2</cp:revision>
  <cp:lastPrinted>2022-08-19T09:51:00Z</cp:lastPrinted>
  <dcterms:created xsi:type="dcterms:W3CDTF">2023-12-13T11:37:00Z</dcterms:created>
  <dcterms:modified xsi:type="dcterms:W3CDTF">2023-12-13T11:37:00Z</dcterms:modified>
</cp:coreProperties>
</file>