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3C12CD35" w:rsidR="001E67DD" w:rsidRDefault="00112E9A" w:rsidP="00F7176A">
      <w:pPr>
        <w:pStyle w:val="af"/>
        <w:rPr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3171F34B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12477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19D852F9" w:rsidR="00407AB9" w:rsidRPr="00112E9A" w:rsidRDefault="00407AB9" w:rsidP="00112E9A">
                            <w:pPr>
                              <w:suppressAutoHyphens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112E9A">
                              <w:rPr>
                                <w:b/>
                                <w:sz w:val="28"/>
                              </w:rPr>
                              <w:fldChar w:fldCharType="begin"/>
                            </w:r>
                            <w:r w:rsidRPr="00112E9A">
                              <w:rPr>
                                <w:b/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112E9A">
                              <w:rPr>
                                <w:b/>
                                <w:sz w:val="28"/>
                              </w:rPr>
                              <w:fldChar w:fldCharType="separate"/>
                            </w:r>
                            <w:r w:rsidRPr="00112E9A">
                              <w:rPr>
                                <w:b/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      </w:r>
                            <w:r w:rsidRPr="00112E9A">
                              <w:rPr>
                                <w:b/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407AB9" w:rsidRPr="00112E9A" w:rsidRDefault="00407AB9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407AB9" w:rsidRPr="00112E9A" w:rsidRDefault="00407AB9" w:rsidP="00576844">
                            <w:pPr>
                              <w:pStyle w:val="af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margin-left:73.5pt;margin-top:228pt;width:206.2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" filled="f" stroked="f">
                <v:textbox inset="0,0,0,0">
                  <w:txbxContent>
                    <w:p w14:paraId="13180332" w14:textId="19D852F9" w:rsidR="00407AB9" w:rsidRPr="00112E9A" w:rsidRDefault="00407AB9" w:rsidP="00112E9A">
                      <w:pPr>
                        <w:suppressAutoHyphens/>
                        <w:jc w:val="both"/>
                        <w:rPr>
                          <w:b/>
                          <w:sz w:val="28"/>
                        </w:rPr>
                      </w:pPr>
                      <w:r w:rsidRPr="00112E9A">
                        <w:rPr>
                          <w:b/>
                          <w:sz w:val="28"/>
                        </w:rPr>
                        <w:fldChar w:fldCharType="begin"/>
                      </w:r>
                      <w:r w:rsidRPr="00112E9A">
                        <w:rPr>
                          <w:b/>
                          <w:sz w:val="28"/>
                        </w:rPr>
                        <w:instrText xml:space="preserve"> DOCPROPERTY  doc_summary  \* MERGEFORMAT </w:instrText>
                      </w:r>
                      <w:r w:rsidRPr="00112E9A">
                        <w:rPr>
                          <w:b/>
                          <w:sz w:val="28"/>
                        </w:rPr>
                        <w:fldChar w:fldCharType="separate"/>
                      </w:r>
                      <w:r w:rsidRPr="00112E9A">
                        <w:rPr>
                          <w:b/>
                          <w:sz w:val="28"/>
                        </w:rPr>
                        <w:t>О внесении изменений в муниципальную программу «Управление муниципальным имуществом и земельными ресурсами в Кочевском муниципальном  округе»</w:t>
                      </w:r>
                      <w:r w:rsidRPr="00112E9A">
                        <w:rPr>
                          <w:b/>
                          <w:sz w:val="28"/>
                        </w:rPr>
                        <w:fldChar w:fldCharType="end"/>
                      </w:r>
                    </w:p>
                    <w:p w14:paraId="1B3F559B" w14:textId="77777777" w:rsidR="00407AB9" w:rsidRPr="00112E9A" w:rsidRDefault="00407AB9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67C3D6E0" w14:textId="77777777" w:rsidR="00407AB9" w:rsidRPr="00112E9A" w:rsidRDefault="00407AB9" w:rsidP="00576844">
                      <w:pPr>
                        <w:pStyle w:val="af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D16613" w14:textId="77777777" w:rsidR="001E67DD" w:rsidRDefault="001E67DD" w:rsidP="00F7176A">
      <w:pPr>
        <w:pStyle w:val="af"/>
        <w:rPr>
          <w:szCs w:val="28"/>
        </w:rPr>
      </w:pPr>
    </w:p>
    <w:p w14:paraId="0BB51254" w14:textId="77777777" w:rsidR="00112E9A" w:rsidRDefault="00112E9A" w:rsidP="00112E9A">
      <w:pPr>
        <w:pStyle w:val="a3"/>
        <w:spacing w:line="240" w:lineRule="auto"/>
        <w:ind w:firstLine="567"/>
      </w:pPr>
    </w:p>
    <w:p w14:paraId="28E0E656" w14:textId="77777777" w:rsidR="00B13F88" w:rsidRDefault="00B13F88" w:rsidP="00112E9A">
      <w:pPr>
        <w:pStyle w:val="a3"/>
        <w:spacing w:before="0" w:line="240" w:lineRule="auto"/>
        <w:ind w:firstLine="567"/>
      </w:pPr>
    </w:p>
    <w:p w14:paraId="7CC410E2" w14:textId="77777777" w:rsidR="00B13F88" w:rsidRDefault="00B13F88" w:rsidP="00112E9A">
      <w:pPr>
        <w:pStyle w:val="a3"/>
        <w:spacing w:before="0" w:line="240" w:lineRule="auto"/>
        <w:ind w:firstLine="567"/>
      </w:pPr>
    </w:p>
    <w:p w14:paraId="76FFB48B" w14:textId="56F12923" w:rsidR="00112E9A" w:rsidRDefault="00112E9A" w:rsidP="00112E9A">
      <w:pPr>
        <w:pStyle w:val="a3"/>
        <w:spacing w:before="0" w:line="240" w:lineRule="auto"/>
        <w:ind w:firstLine="567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округа Пермского края от 19.03.2024 № 14 «О внесении изменений в решение Думы Кочевского муниципального округа Пермского края от 15.12.2024 № 108 «О бюджете Кочевского муниципального округа Пермского края на 2024 год и плановый период 2025 и 2026 годов»,</w:t>
      </w:r>
    </w:p>
    <w:p w14:paraId="6BFAA595" w14:textId="7217DFBD" w:rsidR="002C7922" w:rsidRPr="00112E9A" w:rsidRDefault="00B13F88" w:rsidP="00112E9A">
      <w:pPr>
        <w:pStyle w:val="a3"/>
        <w:spacing w:before="0" w:line="240" w:lineRule="auto"/>
        <w:ind w:firstLine="567"/>
      </w:pPr>
      <w:r>
        <w:t xml:space="preserve">  </w:t>
      </w:r>
      <w:r w:rsidR="00112E9A">
        <w:t>Администрация Кочевского муниципального округа ПОСТАНОВЛЯЕТ:</w:t>
      </w:r>
      <w:r w:rsidR="00F7176A" w:rsidRPr="00FC239C">
        <w:rPr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6A" w:rsidRPr="00FC239C">
        <w:rPr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1DAA0A15" w:rsidR="00407AB9" w:rsidRPr="00112E9A" w:rsidRDefault="00112E9A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53620"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1DAA0A15" w:rsidR="00407AB9" w:rsidRPr="00112E9A" w:rsidRDefault="00112E9A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176A" w:rsidRPr="00FC239C">
        <w:rPr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0B16303B" w:rsidR="00407AB9" w:rsidRPr="00514A6F" w:rsidRDefault="00112E9A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00.04.2024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0B16303B" w:rsidR="00407AB9" w:rsidRPr="00514A6F" w:rsidRDefault="00112E9A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00.04.2024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909C12" w14:textId="1445CA3F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84378F">
        <w:rPr>
          <w:sz w:val="28"/>
          <w:szCs w:val="28"/>
          <w:lang w:eastAsia="x-none"/>
        </w:rPr>
        <w:t>19.12.202</w:t>
      </w:r>
      <w:r w:rsidR="005E040B">
        <w:rPr>
          <w:sz w:val="28"/>
          <w:szCs w:val="28"/>
          <w:lang w:eastAsia="x-none"/>
        </w:rPr>
        <w:t>3</w:t>
      </w:r>
      <w:r w:rsidRPr="006C3C3C">
        <w:rPr>
          <w:sz w:val="28"/>
          <w:szCs w:val="28"/>
          <w:lang w:eastAsia="x-none"/>
        </w:rPr>
        <w:t xml:space="preserve"> № </w:t>
      </w:r>
      <w:r w:rsidR="0084378F">
        <w:rPr>
          <w:sz w:val="28"/>
          <w:szCs w:val="28"/>
          <w:lang w:eastAsia="x-none"/>
        </w:rPr>
        <w:t>10</w:t>
      </w:r>
      <w:r w:rsidR="005E040B">
        <w:rPr>
          <w:sz w:val="28"/>
          <w:szCs w:val="28"/>
          <w:lang w:eastAsia="x-none"/>
        </w:rPr>
        <w:t>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>
        <w:rPr>
          <w:sz w:val="28"/>
          <w:szCs w:val="28"/>
          <w:lang w:eastAsia="x-none"/>
        </w:rPr>
        <w:t>.</w:t>
      </w:r>
    </w:p>
    <w:p w14:paraId="69B7A285" w14:textId="261E3375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 xml:space="preserve">Настоящее постановление вступает в силу </w:t>
      </w:r>
      <w:r w:rsidR="0098684F">
        <w:rPr>
          <w:rFonts w:eastAsia="Calibri"/>
          <w:sz w:val="28"/>
          <w:szCs w:val="28"/>
          <w:lang w:eastAsia="en-US"/>
        </w:rPr>
        <w:t>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 </w:t>
      </w:r>
      <w:r w:rsidR="0098684F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6C3C3C">
        <w:rPr>
          <w:rFonts w:eastAsia="Calibri"/>
          <w:sz w:val="28"/>
          <w:szCs w:val="28"/>
          <w:lang w:eastAsia="en-US"/>
        </w:rPr>
        <w:t>газете «Кочевская жизнь», подлежит размещению на официальном сайте администрации 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5E040B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5E040B">
        <w:rPr>
          <w:rFonts w:eastAsia="Calibri"/>
          <w:sz w:val="28"/>
          <w:szCs w:val="28"/>
          <w:lang w:eastAsia="en-US"/>
        </w:rPr>
        <w:t>5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5E040B">
        <w:rPr>
          <w:rFonts w:eastAsia="Calibri"/>
          <w:sz w:val="28"/>
          <w:szCs w:val="28"/>
          <w:lang w:eastAsia="en-US"/>
        </w:rPr>
        <w:t>6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44E2AAEC" w14:textId="4A1507C3" w:rsidR="006C3C3C" w:rsidRPr="006C3C3C" w:rsidRDefault="006C3C3C" w:rsidP="006C3C3C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муниципального округа по развитию </w:t>
      </w:r>
      <w:r w:rsidRPr="006C3C3C">
        <w:rPr>
          <w:sz w:val="28"/>
          <w:szCs w:val="28"/>
        </w:rPr>
        <w:lastRenderedPageBreak/>
        <w:t>инфраструктуры и жилищно-коммунального хозяйства.</w:t>
      </w:r>
    </w:p>
    <w:p w14:paraId="6F68F442" w14:textId="77777777" w:rsidR="002C7922" w:rsidRDefault="002C7922" w:rsidP="006C3C3C">
      <w:pPr>
        <w:rPr>
          <w:sz w:val="28"/>
          <w:szCs w:val="28"/>
          <w:lang w:eastAsia="x-none"/>
        </w:rPr>
      </w:pP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3098F555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</w:t>
      </w:r>
      <w:bookmarkStart w:id="0" w:name="_GoBack"/>
      <w:r w:rsidRPr="006C73F0">
        <w:rPr>
          <w:sz w:val="28"/>
          <w:szCs w:val="28"/>
          <w:lang w:eastAsia="x-none"/>
        </w:rPr>
        <w:t>от</w:t>
      </w:r>
      <w:r w:rsidR="00B13F88">
        <w:rPr>
          <w:sz w:val="28"/>
          <w:szCs w:val="28"/>
          <w:lang w:eastAsia="x-none"/>
        </w:rPr>
        <w:t xml:space="preserve"> 00.04.2024</w:t>
      </w:r>
      <w:r w:rsidRPr="006C73F0">
        <w:rPr>
          <w:sz w:val="28"/>
          <w:szCs w:val="28"/>
          <w:lang w:eastAsia="x-none"/>
        </w:rPr>
        <w:t xml:space="preserve"> 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 xml:space="preserve">№  </w:t>
      </w:r>
      <w:r w:rsidR="00B13F88">
        <w:rPr>
          <w:sz w:val="28"/>
          <w:szCs w:val="28"/>
          <w:lang w:eastAsia="x-none"/>
        </w:rPr>
        <w:t>00-293-01-01</w:t>
      </w:r>
      <w:r w:rsidRPr="006C73F0">
        <w:rPr>
          <w:sz w:val="28"/>
          <w:szCs w:val="28"/>
          <w:lang w:eastAsia="x-none"/>
        </w:rPr>
        <w:t xml:space="preserve">               </w:t>
      </w:r>
      <w:bookmarkEnd w:id="0"/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79ACFBC2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84378F">
        <w:rPr>
          <w:b/>
          <w:sz w:val="28"/>
          <w:szCs w:val="28"/>
          <w:lang w:eastAsia="x-none"/>
        </w:rPr>
        <w:t>19 декабря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5E040B">
        <w:rPr>
          <w:b/>
          <w:sz w:val="28"/>
          <w:szCs w:val="28"/>
          <w:lang w:eastAsia="x-none"/>
        </w:rPr>
        <w:t>3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84378F">
        <w:rPr>
          <w:b/>
          <w:sz w:val="28"/>
          <w:szCs w:val="28"/>
          <w:lang w:eastAsia="x-none"/>
        </w:rPr>
        <w:t>10</w:t>
      </w:r>
      <w:r w:rsidR="005E040B">
        <w:rPr>
          <w:b/>
          <w:sz w:val="28"/>
          <w:szCs w:val="28"/>
          <w:lang w:eastAsia="x-none"/>
        </w:rPr>
        <w:t>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5B558CAB" w14:textId="77777777" w:rsidR="00D74818" w:rsidRDefault="00D74818" w:rsidP="00D74818">
      <w:pPr>
        <w:pStyle w:val="afa"/>
        <w:numPr>
          <w:ilvl w:val="0"/>
          <w:numId w:val="22"/>
        </w:numPr>
        <w:autoSpaceDE w:val="0"/>
        <w:autoSpaceDN w:val="0"/>
        <w:adjustRightInd w:val="0"/>
        <w:ind w:left="0" w:firstLine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Паспорте муниципальной программы позицию строки «Объемы и источники финансирования программы» изложить в новой редакции следующего содержания: </w:t>
      </w:r>
    </w:p>
    <w:p w14:paraId="7C02511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</w:p>
    <w:tbl>
      <w:tblPr>
        <w:tblW w:w="1516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5745"/>
        <w:gridCol w:w="2271"/>
        <w:gridCol w:w="1984"/>
        <w:gridCol w:w="1843"/>
        <w:gridCol w:w="1701"/>
      </w:tblGrid>
      <w:tr w:rsidR="00D74818" w:rsidRPr="00DE6935" w14:paraId="5805114F" w14:textId="77777777" w:rsidTr="00407AB9">
        <w:trPr>
          <w:trHeight w:val="183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871" w14:textId="77777777" w:rsidR="00D74818" w:rsidRPr="00DE6935" w:rsidRDefault="00D74818" w:rsidP="00407AB9">
            <w:pPr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C634" w14:textId="77777777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9C2C" w14:textId="484AF013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Расходы</w:t>
            </w:r>
            <w:r w:rsidR="005E040B">
              <w:rPr>
                <w:sz w:val="28"/>
                <w:szCs w:val="28"/>
              </w:rPr>
              <w:t xml:space="preserve">, </w:t>
            </w:r>
            <w:r w:rsidRPr="00DE6935">
              <w:rPr>
                <w:sz w:val="28"/>
                <w:szCs w:val="28"/>
              </w:rPr>
              <w:t xml:space="preserve"> </w:t>
            </w:r>
            <w:r w:rsidR="005E040B">
              <w:rPr>
                <w:sz w:val="28"/>
                <w:szCs w:val="28"/>
              </w:rPr>
              <w:t>рублей</w:t>
            </w:r>
          </w:p>
        </w:tc>
      </w:tr>
      <w:tr w:rsidR="00D74818" w:rsidRPr="00DE6935" w14:paraId="63D5EE8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EEEC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AACE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56DC" w14:textId="39EB312A" w:rsidR="00D74818" w:rsidRPr="00DE6935" w:rsidRDefault="00D74818" w:rsidP="005E04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5E040B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E57" w14:textId="73E67FED" w:rsidR="00D74818" w:rsidRPr="00DE6935" w:rsidRDefault="00D74818" w:rsidP="005E04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5E040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FF8" w14:textId="17F0F60E" w:rsidR="00D74818" w:rsidRPr="00DE6935" w:rsidRDefault="00D74818" w:rsidP="005E04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202</w:t>
            </w:r>
            <w:r w:rsidR="005E040B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80F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Итого</w:t>
            </w:r>
          </w:p>
        </w:tc>
      </w:tr>
      <w:tr w:rsidR="00665C47" w:rsidRPr="00DE6935" w14:paraId="4D2DF71C" w14:textId="77777777" w:rsidTr="00A066F2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5E3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94F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F5B" w14:textId="1AF6F090" w:rsidR="00665C47" w:rsidRPr="00361E60" w:rsidRDefault="007D0AEE" w:rsidP="007D0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13269035,38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004" w14:textId="1F74B4A3" w:rsidR="00665C47" w:rsidRPr="00DE6935" w:rsidRDefault="007D0AEE" w:rsidP="006561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583450,00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7A4" w14:textId="21793105" w:rsidR="00665C47" w:rsidRPr="00DE6935" w:rsidRDefault="007D0AEE" w:rsidP="00665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5A5" w14:textId="178B13E6" w:rsidR="00665C47" w:rsidRPr="00DE6935" w:rsidRDefault="007D0AEE" w:rsidP="007D0A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14435935,38</w:t>
            </w:r>
          </w:p>
        </w:tc>
      </w:tr>
      <w:tr w:rsidR="00665C47" w:rsidRPr="009C2EB4" w14:paraId="3D82F3A2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18A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B934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 xml:space="preserve">бюджет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A79A2">
              <w:rPr>
                <w:sz w:val="28"/>
                <w:szCs w:val="28"/>
              </w:rPr>
              <w:t>округа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D349" w14:textId="2D18105B" w:rsidR="00665C47" w:rsidRPr="00D74818" w:rsidRDefault="00286297" w:rsidP="002862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2311467,87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77BB" w14:textId="30C95178" w:rsidR="00665C47" w:rsidRPr="00D74818" w:rsidRDefault="00286297" w:rsidP="002862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583450,00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FD1B" w14:textId="488FF9C4" w:rsidR="00665C47" w:rsidRPr="00D74818" w:rsidRDefault="00286297" w:rsidP="00665C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2D0" w14:textId="0D572C4A" w:rsidR="00665C47" w:rsidRPr="009C2EB4" w:rsidRDefault="007D0AEE" w:rsidP="007D0A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3478367,87</w:t>
            </w:r>
          </w:p>
        </w:tc>
      </w:tr>
      <w:tr w:rsidR="00665C47" w:rsidRPr="00DE6935" w14:paraId="704A88E7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FA2" w14:textId="77777777" w:rsidR="00665C47" w:rsidRPr="00DE6935" w:rsidRDefault="00665C47" w:rsidP="00665C47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44" w14:textId="77777777" w:rsidR="00665C47" w:rsidRPr="00DE6935" w:rsidRDefault="00665C47" w:rsidP="00665C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C41" w14:textId="515C8647" w:rsidR="00665C47" w:rsidRPr="00DE6935" w:rsidRDefault="00286297" w:rsidP="002862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10957567,51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8D" w14:textId="447E23EF" w:rsidR="00665C47" w:rsidRPr="00DE6935" w:rsidRDefault="00286297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A51" w14:textId="2E27FEAA" w:rsidR="00665C47" w:rsidRPr="00DE6935" w:rsidRDefault="00665C47" w:rsidP="00665C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3F4" w14:textId="5E08C00C" w:rsidR="00665C47" w:rsidRPr="00DE6935" w:rsidRDefault="00286297" w:rsidP="006561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10957567,51</w:t>
            </w:r>
          </w:p>
        </w:tc>
      </w:tr>
      <w:tr w:rsidR="00D74818" w:rsidRPr="00DE6935" w14:paraId="504903AE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7C5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76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9A2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84F" w14:textId="6B013A46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3BD" w14:textId="0F57170D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902" w14:textId="114068F9" w:rsidR="00D74818" w:rsidRPr="00DE6935" w:rsidRDefault="00D74818" w:rsidP="00407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4948" w14:textId="71159FE4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  <w:tr w:rsidR="00D74818" w:rsidRPr="00DE6935" w14:paraId="5C317806" w14:textId="77777777" w:rsidTr="00407AB9">
        <w:trPr>
          <w:trHeight w:val="3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0B7" w14:textId="77777777" w:rsidR="00D74818" w:rsidRPr="00DE6935" w:rsidRDefault="00D74818" w:rsidP="00407AB9">
            <w:pPr>
              <w:rPr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289" w14:textId="77777777" w:rsidR="00D74818" w:rsidRPr="00DE6935" w:rsidRDefault="00D74818" w:rsidP="00407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B9A" w14:textId="1E8BA80D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A46" w14:textId="1B7B1DCE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56A" w14:textId="1A1316E5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002" w14:textId="5D8AB3AB" w:rsidR="00D74818" w:rsidRPr="00DE6935" w:rsidRDefault="00D74818" w:rsidP="00407A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6935">
              <w:rPr>
                <w:sz w:val="28"/>
                <w:szCs w:val="28"/>
              </w:rPr>
              <w:t>0</w:t>
            </w:r>
            <w:r w:rsidR="00260041">
              <w:rPr>
                <w:sz w:val="28"/>
                <w:szCs w:val="28"/>
              </w:rPr>
              <w:t>,00</w:t>
            </w:r>
          </w:p>
        </w:tc>
      </w:tr>
    </w:tbl>
    <w:p w14:paraId="70D65C36" w14:textId="77777777" w:rsidR="00D74818" w:rsidRDefault="00D74818" w:rsidP="00D74818">
      <w:pPr>
        <w:pStyle w:val="afa"/>
        <w:autoSpaceDE w:val="0"/>
        <w:autoSpaceDN w:val="0"/>
        <w:adjustRightInd w:val="0"/>
        <w:ind w:left="55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0B7AF490" w14:textId="39B5B395" w:rsidR="00105138" w:rsidRDefault="00105138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225789B" w14:textId="77777777" w:rsidR="00407AB9" w:rsidRPr="00062C83" w:rsidRDefault="00407AB9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3A77EB37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BD616D">
        <w:rPr>
          <w:rFonts w:ascii="Times New Roman" w:hAnsi="Times New Roman"/>
          <w:sz w:val="28"/>
          <w:szCs w:val="28"/>
          <w:lang w:val="ru-RU"/>
        </w:rPr>
        <w:t>1</w:t>
      </w:r>
      <w:r w:rsidRPr="00407AB9">
        <w:rPr>
          <w:rFonts w:ascii="Times New Roman" w:hAnsi="Times New Roman"/>
          <w:sz w:val="28"/>
          <w:szCs w:val="28"/>
          <w:lang w:val="ru-RU"/>
        </w:rPr>
        <w:t xml:space="preserve">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56AFE170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 xml:space="preserve">Приложение </w:t>
      </w:r>
      <w:r w:rsidR="00BD616D">
        <w:rPr>
          <w:sz w:val="28"/>
          <w:szCs w:val="28"/>
        </w:rPr>
        <w:t>1</w:t>
      </w:r>
      <w:r w:rsidRPr="006C3C3C">
        <w:rPr>
          <w:sz w:val="28"/>
          <w:szCs w:val="28"/>
        </w:rPr>
        <w:t xml:space="preserve">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61234CF5" w14:textId="77777777" w:rsidR="00BD616D" w:rsidRPr="00BD616D" w:rsidRDefault="00BD616D" w:rsidP="00BD616D">
      <w:pPr>
        <w:ind w:left="786"/>
        <w:jc w:val="right"/>
        <w:rPr>
          <w:sz w:val="28"/>
          <w:szCs w:val="28"/>
          <w:lang w:eastAsia="en-US"/>
        </w:rPr>
      </w:pPr>
    </w:p>
    <w:p w14:paraId="224C4892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  <w:r w:rsidRPr="00BD616D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BD616D">
        <w:rPr>
          <w:sz w:val="28"/>
          <w:szCs w:val="28"/>
          <w:lang w:eastAsia="en-US"/>
        </w:rPr>
        <w:br/>
      </w:r>
      <w:r w:rsidRPr="00BD616D">
        <w:rPr>
          <w:sz w:val="28"/>
          <w:szCs w:val="28"/>
        </w:rPr>
        <w:t>«Управление муниципальным имуществом и земельными ресурсами в Кочевском муниципальном округе Пермского края»</w:t>
      </w:r>
      <w:r w:rsidRPr="00BD616D">
        <w:rPr>
          <w:sz w:val="28"/>
          <w:szCs w:val="28"/>
          <w:lang w:eastAsia="en-US"/>
        </w:rPr>
        <w:t xml:space="preserve">  Кочевского муниципального округа Пермского края</w:t>
      </w:r>
    </w:p>
    <w:p w14:paraId="6388BC4A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65"/>
        <w:gridCol w:w="2352"/>
        <w:gridCol w:w="1354"/>
        <w:gridCol w:w="1625"/>
        <w:gridCol w:w="1354"/>
        <w:gridCol w:w="1434"/>
      </w:tblGrid>
      <w:tr w:rsidR="00BD616D" w:rsidRPr="00BD616D" w14:paraId="39E8A27D" w14:textId="77777777" w:rsidTr="00F94F98">
        <w:trPr>
          <w:cantSplit/>
          <w:trHeight w:val="239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C4604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C6D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ОИ&lt;1&gt;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1992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C5C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Расходы, рублей &lt;2&gt;</w:t>
            </w:r>
          </w:p>
        </w:tc>
      </w:tr>
      <w:tr w:rsidR="00BD616D" w:rsidRPr="00BD616D" w14:paraId="320FE82C" w14:textId="77777777" w:rsidTr="00F94F98">
        <w:trPr>
          <w:cantSplit/>
          <w:trHeight w:val="239"/>
        </w:trPr>
        <w:tc>
          <w:tcPr>
            <w:tcW w:w="2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70AD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597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20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5BB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2024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DDF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2025 год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EAA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2026 год</w:t>
            </w:r>
          </w:p>
        </w:tc>
      </w:tr>
      <w:tr w:rsidR="00BD616D" w:rsidRPr="00BD616D" w14:paraId="25F16830" w14:textId="77777777" w:rsidTr="00F94F98">
        <w:trPr>
          <w:cantSplit/>
          <w:trHeight w:val="239"/>
        </w:trPr>
        <w:tc>
          <w:tcPr>
            <w:tcW w:w="2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6FA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A3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82B2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CD18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D0CF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6C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6</w:t>
            </w:r>
          </w:p>
        </w:tc>
      </w:tr>
      <w:tr w:rsidR="00BD616D" w:rsidRPr="00BD616D" w14:paraId="276C1837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6B502" w14:textId="48C94812" w:rsidR="00BD616D" w:rsidRPr="00BD616D" w:rsidRDefault="00BD616D" w:rsidP="006F759C">
            <w:pPr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D616D">
              <w:rPr>
                <w:sz w:val="28"/>
                <w:szCs w:val="28"/>
              </w:rPr>
              <w:t>«Управление муниципальным имуществом и земельными ресурсами в</w:t>
            </w:r>
            <w:r w:rsidR="006F759C">
              <w:rPr>
                <w:sz w:val="28"/>
                <w:szCs w:val="28"/>
              </w:rPr>
              <w:t xml:space="preserve"> Кочевском муниципальном округе</w:t>
            </w:r>
            <w:r w:rsidRPr="00BD616D">
              <w:rPr>
                <w:sz w:val="28"/>
                <w:szCs w:val="28"/>
              </w:rPr>
              <w:t>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CAD0B7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E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54213" w14:textId="65C47474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13269035,38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49298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BD616D">
              <w:rPr>
                <w:b/>
                <w:sz w:val="28"/>
                <w:szCs w:val="28"/>
              </w:rPr>
              <w:t>583450,00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893D4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BD616D">
              <w:rPr>
                <w:b/>
                <w:sz w:val="28"/>
                <w:szCs w:val="28"/>
              </w:rPr>
              <w:t>583450,00</w:t>
            </w:r>
          </w:p>
        </w:tc>
      </w:tr>
      <w:tr w:rsidR="00BD616D" w:rsidRPr="00BD616D" w14:paraId="4F5D6A45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9B48B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02C09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2B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10A3" w14:textId="13AAB22C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10957567,51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109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0E2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BD616D" w:rsidRPr="00BD616D" w14:paraId="2ED035A1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2AD6F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46965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B0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51B54" w14:textId="2C3B966B" w:rsidR="00BD616D" w:rsidRPr="00BD616D" w:rsidRDefault="00BD616D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2</w:t>
            </w:r>
            <w:r w:rsidR="008C7C31">
              <w:rPr>
                <w:sz w:val="28"/>
                <w:szCs w:val="28"/>
              </w:rPr>
              <w:t>311467,87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64C2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583450,00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4E19E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583450,00</w:t>
            </w:r>
          </w:p>
        </w:tc>
      </w:tr>
      <w:tr w:rsidR="00BD616D" w:rsidRPr="00BD616D" w14:paraId="2FF0319C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6230E" w14:textId="77777777" w:rsidR="00BD616D" w:rsidRPr="00BD616D" w:rsidRDefault="00BD616D" w:rsidP="006F759C">
            <w:pPr>
              <w:numPr>
                <w:ilvl w:val="0"/>
                <w:numId w:val="23"/>
              </w:numPr>
              <w:ind w:left="205" w:hanging="142"/>
              <w:jc w:val="both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Подпрограмма  «Эффективное 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B8116" w14:textId="77777777" w:rsidR="00BD616D" w:rsidRPr="00BD616D" w:rsidRDefault="00BD616D" w:rsidP="00BD616D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14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829E" w14:textId="7A1E4FB1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11632149</w:t>
            </w:r>
            <w:r w:rsidR="00BD616D" w:rsidRPr="00BD616D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D69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502450,00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4DFA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502450,00</w:t>
            </w:r>
          </w:p>
        </w:tc>
      </w:tr>
      <w:tr w:rsidR="008C7C31" w:rsidRPr="00BD616D" w14:paraId="12C675BE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BF395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60A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2C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633A" w14:textId="0FE58CF2" w:rsidR="008C7C31" w:rsidRPr="00BD616D" w:rsidRDefault="008C7C31" w:rsidP="008C7C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5DA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57E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4ADCE4BD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FA34F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8EAC3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53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0386" w14:textId="17276F8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214909</w:t>
            </w:r>
            <w:r w:rsidRPr="00BD616D">
              <w:rPr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0A0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502450,00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93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502450,00</w:t>
            </w:r>
          </w:p>
        </w:tc>
      </w:tr>
      <w:tr w:rsidR="008C7C31" w:rsidRPr="00BD616D" w14:paraId="6ABBEB37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00B5E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Основное мероприятие «Управление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00CD6C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B8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AB81" w14:textId="66413B82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11549699</w:t>
            </w:r>
            <w:r w:rsidRPr="00BD616D">
              <w:rPr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33B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50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89EA986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B89A0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A77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45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4099" w14:textId="285FC9B7" w:rsidR="008C7C31" w:rsidRPr="00BD616D" w:rsidRDefault="008C7C31" w:rsidP="008C7C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F7C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6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57D6250C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4656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8FDB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848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183" w14:textId="10077910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132459</w:t>
            </w:r>
            <w:r w:rsidRPr="00BD616D">
              <w:rPr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057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F399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2B70AF0C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82FD9" w14:textId="77777777" w:rsidR="008C7C31" w:rsidRPr="00BD616D" w:rsidRDefault="008C7C31" w:rsidP="006F759C">
            <w:pPr>
              <w:numPr>
                <w:ilvl w:val="2"/>
                <w:numId w:val="23"/>
              </w:numPr>
              <w:autoSpaceDE w:val="0"/>
              <w:autoSpaceDN w:val="0"/>
              <w:adjustRightInd w:val="0"/>
              <w:ind w:left="205" w:hanging="142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Мероприятие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4B3086A7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0F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9A4E" w14:textId="0C22AD1F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338699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8CB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DF7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2077E5A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18A35" w14:textId="4CFC3041" w:rsidR="008C7C31" w:rsidRPr="00BD616D" w:rsidRDefault="008C7C31" w:rsidP="006F7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>1.1.</w:t>
            </w:r>
            <w:r w:rsidR="006F759C">
              <w:rPr>
                <w:color w:val="000000"/>
                <w:sz w:val="28"/>
                <w:szCs w:val="28"/>
              </w:rPr>
              <w:t>2</w:t>
            </w:r>
            <w:r w:rsidRPr="00BD616D">
              <w:rPr>
                <w:color w:val="000000"/>
                <w:sz w:val="28"/>
                <w:szCs w:val="28"/>
              </w:rPr>
              <w:t>.Мероприятие «Разработка проектов межевания территории   и проведение комплексных кадастровых работ»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EFE67F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EC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0658" w14:textId="126FE63D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1211000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40B4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25EB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6CDB7465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6F233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66E84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536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CFB6" w14:textId="295665C2" w:rsidR="008C7C31" w:rsidRPr="00BD616D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2662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319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07F024EC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361C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1ADE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0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C28C" w14:textId="77777777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1793760,00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1303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0F5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5903A169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9B0FF" w14:textId="77777777" w:rsidR="008C7C31" w:rsidRPr="00BD616D" w:rsidRDefault="008C7C31" w:rsidP="006F759C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346" w:hanging="346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 xml:space="preserve">Основное  мероприятие  «Обеспечение полноты и достоверности  учета  муниципального имущества»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7F0E4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4E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F569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63C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CB8C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</w:tr>
      <w:tr w:rsidR="008C7C31" w:rsidRPr="00BD616D" w14:paraId="71EF5410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4142E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1.2.1.Мероприятие  «Приобретение программного обеспечения по учету имущества»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63971D26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F2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3D8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7C1E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6736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</w:tr>
      <w:tr w:rsidR="008C7C31" w:rsidRPr="00BD616D" w14:paraId="28C898F6" w14:textId="77777777" w:rsidTr="00F94F98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8D4AA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>1.2.2.Мероприятия, направленные на работу по взысканию задолженности по арендной плате за муниципальное имущество и землю</w:t>
            </w:r>
          </w:p>
          <w:p w14:paraId="07833223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71AEB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7AC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D436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BD1C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6E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</w:tr>
      <w:tr w:rsidR="008C7C31" w:rsidRPr="00BD616D" w14:paraId="3E9A014C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0D668" w14:textId="77777777" w:rsidR="008C7C31" w:rsidRPr="00BD616D" w:rsidRDefault="008C7C31" w:rsidP="006F759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Подпрограмма «</w:t>
            </w:r>
            <w:r w:rsidRPr="00BD616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0BB" w14:textId="2D56D625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4AD" w14:textId="1D472B2C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9C84" w14:textId="22366B6E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1636886,38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4D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D30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8C7C31" w:rsidRPr="00BD616D" w14:paraId="500FD3C1" w14:textId="77777777" w:rsidTr="003A7B73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A1A01" w14:textId="77777777" w:rsidR="008C7C31" w:rsidRPr="00BD616D" w:rsidRDefault="008C7C31" w:rsidP="006F759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46B4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9277" w14:textId="4E4FFCAB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8DC2" w14:textId="3ECA5B26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43F6" w14:textId="741788F5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1135" w14:textId="45EE1C22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2FD89781" w14:textId="77777777" w:rsidTr="00513A9F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53AC" w14:textId="77777777" w:rsidR="008C7C31" w:rsidRPr="00BD616D" w:rsidRDefault="008C7C31" w:rsidP="006F759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2AF92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55D2" w14:textId="605DAE40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34B4" w14:textId="04F2C24B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96558,87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A7F1" w14:textId="70146014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BE7D" w14:textId="58B6DF3E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8C7C31" w:rsidRPr="00BD616D" w14:paraId="59E3FC7C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09235" w14:textId="77777777" w:rsidR="008C7C31" w:rsidRPr="00BD616D" w:rsidRDefault="008C7C31" w:rsidP="006F759C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lastRenderedPageBreak/>
              <w:t>Основное мероприятие «Оптимизация  муниципального имущества»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5CDAD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83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A18B" w14:textId="40AA8468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D616D">
              <w:rPr>
                <w:sz w:val="28"/>
                <w:szCs w:val="28"/>
              </w:rPr>
              <w:t>1000,00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210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A5C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8C7C31" w:rsidRPr="00BD616D" w14:paraId="25E65410" w14:textId="77777777" w:rsidTr="00F94F98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A084D" w14:textId="6E49E558" w:rsidR="008C7C31" w:rsidRPr="00BD616D" w:rsidRDefault="008C7C31" w:rsidP="000D250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 xml:space="preserve">2.1.1.Мероприятие  «Проведение технической инвентаризации  и оценки объектов </w:t>
            </w:r>
            <w:r w:rsidR="000D250F">
              <w:rPr>
                <w:sz w:val="28"/>
                <w:szCs w:val="28"/>
                <w:lang w:eastAsia="en-US"/>
              </w:rPr>
              <w:t>движимого и недвижимого имущества</w:t>
            </w:r>
            <w:r w:rsidRPr="00BD616D">
              <w:rPr>
                <w:sz w:val="28"/>
                <w:szCs w:val="28"/>
                <w:lang w:eastAsia="en-US"/>
              </w:rPr>
              <w:t>, находящ</w:t>
            </w:r>
            <w:r w:rsidR="000D250F">
              <w:rPr>
                <w:sz w:val="28"/>
                <w:szCs w:val="28"/>
                <w:lang w:eastAsia="en-US"/>
              </w:rPr>
              <w:t>егося</w:t>
            </w:r>
            <w:r w:rsidRPr="00BD616D">
              <w:rPr>
                <w:sz w:val="28"/>
                <w:szCs w:val="28"/>
                <w:lang w:eastAsia="en-US"/>
              </w:rPr>
              <w:t xml:space="preserve"> в собственности Кочевского муниципального округа Пермского края»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D30FE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A89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E54" w14:textId="35826285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D616D">
              <w:rPr>
                <w:sz w:val="28"/>
                <w:szCs w:val="28"/>
              </w:rPr>
              <w:t>1000,00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0E1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B56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8C7C31" w:rsidRPr="00BD616D" w14:paraId="7549BC13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3B844" w14:textId="77777777" w:rsidR="008C7C31" w:rsidRPr="00BD616D" w:rsidRDefault="008C7C31" w:rsidP="008C7C3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 xml:space="preserve">2.2.Основное мероприятие </w:t>
            </w:r>
            <w:r w:rsidRPr="00BD616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0C300" w14:textId="188C395D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969E" w14:textId="228D4424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FE70B" w14:textId="3FA36620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1595886,38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F5AF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100D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3CCCAE6D" w14:textId="77777777" w:rsidTr="00A67C23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87155" w14:textId="77777777" w:rsidR="008C7C31" w:rsidRPr="00BD616D" w:rsidRDefault="008C7C31" w:rsidP="008C7C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0B614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BD5" w14:textId="207BD061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478F" w14:textId="30A309F5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EFDF" w14:textId="79C1C4C2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1D53" w14:textId="19A62EA1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623A932E" w14:textId="77777777" w:rsidTr="00937377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83BD8" w14:textId="77777777" w:rsidR="008C7C31" w:rsidRPr="00BD616D" w:rsidRDefault="008C7C31" w:rsidP="008C7C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C98C6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AC75" w14:textId="60DD7181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DFE1D" w14:textId="357EF5DD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55558,87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A70E2" w14:textId="1608794A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9597A" w14:textId="5E21CC8B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0B613A62" w14:textId="77777777" w:rsidTr="00FF345E">
        <w:trPr>
          <w:cantSplit/>
          <w:trHeight w:val="966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116CC" w14:textId="07253404" w:rsidR="008C7C31" w:rsidRPr="00BD616D" w:rsidRDefault="008C7C31" w:rsidP="008B4F8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2.2.1.Мероприятие «Снос расселенных жилых домов и нежилых зданий (сооружений), расположенных на территории муниципального образования Пермского края</w:t>
            </w:r>
            <w:r w:rsidRPr="00FB0D7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4472F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CF4" w14:textId="50A647DD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3666" w14:textId="513167EC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15558</w:t>
            </w:r>
            <w:r>
              <w:rPr>
                <w:sz w:val="28"/>
                <w:szCs w:val="28"/>
              </w:rPr>
              <w:t>86,38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C74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7DE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41F63DCA" w14:textId="77777777" w:rsidTr="00FF345E">
        <w:trPr>
          <w:cantSplit/>
          <w:trHeight w:val="966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FE15D" w14:textId="77777777" w:rsidR="008C7C31" w:rsidRPr="00BD616D" w:rsidRDefault="008C7C31" w:rsidP="008C7C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56ED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2CA" w14:textId="161FC693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129" w14:textId="0053748E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C72" w14:textId="16E0197D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E75B" w14:textId="2E3E7CEC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6C415250" w14:textId="77777777" w:rsidTr="006B0102">
        <w:trPr>
          <w:cantSplit/>
          <w:trHeight w:val="966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AEF8" w14:textId="77777777" w:rsidR="008C7C31" w:rsidRPr="00BD616D" w:rsidRDefault="008C7C31" w:rsidP="008C7C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6404D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110DAC82" w14:textId="30F6B5BE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A53B" w14:textId="03A7154A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15558,87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B682" w14:textId="3BE87480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4630" w14:textId="5FCA2A50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4F611734" w14:textId="77777777" w:rsidTr="00025D6B">
        <w:trPr>
          <w:cantSplit/>
          <w:trHeight w:val="966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8FEF9" w14:textId="70C16538" w:rsidR="008C7C31" w:rsidRPr="00BD616D" w:rsidRDefault="008C7C31" w:rsidP="008B4F8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4303D">
              <w:rPr>
                <w:sz w:val="28"/>
                <w:szCs w:val="28"/>
                <w:lang w:eastAsia="en-US"/>
              </w:rPr>
              <w:t xml:space="preserve">2.2.1.1. Мероприятие </w:t>
            </w:r>
            <w:r w:rsidR="008B4F82">
              <w:rPr>
                <w:sz w:val="28"/>
                <w:szCs w:val="28"/>
                <w:lang w:eastAsia="en-US"/>
              </w:rPr>
              <w:t>«Организация работ и услуг по сносу объектов</w:t>
            </w:r>
            <w:r w:rsidRPr="0014303D">
              <w:rPr>
                <w:sz w:val="28"/>
                <w:szCs w:val="28"/>
                <w:lang w:eastAsia="en-US"/>
              </w:rPr>
              <w:t xml:space="preserve"> капитального строительства, расположенных на территории Кочевского муниципального округа Пермского края</w:t>
            </w:r>
            <w:r w:rsidR="008B4F82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227A93AA" w14:textId="28A8CF6B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A83D" w14:textId="6F2A0B4B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10F0" w14:textId="5ABDB2B4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  <w:r w:rsidRPr="00FB0D7B">
              <w:rPr>
                <w:sz w:val="28"/>
                <w:szCs w:val="28"/>
              </w:rPr>
              <w:t>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ACCA" w14:textId="1075780C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6EA" w14:textId="058B2BD8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</w:tbl>
    <w:p w14:paraId="267B85F8" w14:textId="5C90D7B2" w:rsidR="00FB0D7B" w:rsidRPr="00FB0D7B" w:rsidRDefault="00FB0D7B" w:rsidP="00FB0D7B">
      <w:pPr>
        <w:tabs>
          <w:tab w:val="left" w:pos="660"/>
        </w:tabs>
        <w:autoSpaceDE w:val="0"/>
        <w:autoSpaceDN w:val="0"/>
        <w:adjustRightInd w:val="0"/>
        <w:rPr>
          <w:sz w:val="28"/>
        </w:rPr>
      </w:pPr>
    </w:p>
    <w:p w14:paraId="35FD4003" w14:textId="77777777" w:rsidR="0042340B" w:rsidRPr="00062C83" w:rsidRDefault="0042340B" w:rsidP="0042340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04E1B149" w:rsidR="00467505" w:rsidRDefault="00467505" w:rsidP="00FB0D7B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4947DC">
      <w:footerReference w:type="default" r:id="rId10"/>
      <w:pgSz w:w="16838" w:h="11906" w:orient="landscape" w:code="9"/>
      <w:pgMar w:top="851" w:right="82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5F90A" w14:textId="77777777" w:rsidR="00256E57" w:rsidRDefault="00256E57" w:rsidP="008827AA">
      <w:r>
        <w:separator/>
      </w:r>
    </w:p>
  </w:endnote>
  <w:endnote w:type="continuationSeparator" w:id="0">
    <w:p w14:paraId="5B322E36" w14:textId="77777777" w:rsidR="00256E57" w:rsidRDefault="00256E57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79645B04" w:rsidR="00407AB9" w:rsidRDefault="00407AB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3F88">
      <w:rPr>
        <w:noProof/>
      </w:rPr>
      <w:t>3</w:t>
    </w:r>
    <w:r>
      <w:fldChar w:fldCharType="end"/>
    </w:r>
  </w:p>
  <w:p w14:paraId="19CBCE94" w14:textId="77777777" w:rsidR="00407AB9" w:rsidRDefault="00407A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407AB9" w:rsidRDefault="00407AB9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5341B" w14:textId="77777777" w:rsidR="00256E57" w:rsidRDefault="00256E57" w:rsidP="008827AA">
      <w:r>
        <w:separator/>
      </w:r>
    </w:p>
  </w:footnote>
  <w:footnote w:type="continuationSeparator" w:id="0">
    <w:p w14:paraId="21CEA45B" w14:textId="77777777" w:rsidR="00256E57" w:rsidRDefault="00256E57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658674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C9760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2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2380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33166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250F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2E9A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03D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06BA"/>
    <w:rsid w:val="001921DB"/>
    <w:rsid w:val="00192ADF"/>
    <w:rsid w:val="00192C24"/>
    <w:rsid w:val="00193AE8"/>
    <w:rsid w:val="00194482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E043F"/>
    <w:rsid w:val="001E1C67"/>
    <w:rsid w:val="001E2655"/>
    <w:rsid w:val="001E3DDB"/>
    <w:rsid w:val="001E613E"/>
    <w:rsid w:val="001E67DD"/>
    <w:rsid w:val="001F22F7"/>
    <w:rsid w:val="001F5311"/>
    <w:rsid w:val="001F54B0"/>
    <w:rsid w:val="001F61EA"/>
    <w:rsid w:val="001F7CCD"/>
    <w:rsid w:val="00205B19"/>
    <w:rsid w:val="002103F6"/>
    <w:rsid w:val="00213749"/>
    <w:rsid w:val="00216AEF"/>
    <w:rsid w:val="0021775E"/>
    <w:rsid w:val="00225FED"/>
    <w:rsid w:val="00230392"/>
    <w:rsid w:val="0023187E"/>
    <w:rsid w:val="00231EC2"/>
    <w:rsid w:val="00235BDD"/>
    <w:rsid w:val="0024210B"/>
    <w:rsid w:val="002424C5"/>
    <w:rsid w:val="00250699"/>
    <w:rsid w:val="00251655"/>
    <w:rsid w:val="00251C7D"/>
    <w:rsid w:val="00256E57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6297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3624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1E60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5892"/>
    <w:rsid w:val="003E5DF9"/>
    <w:rsid w:val="003E6A53"/>
    <w:rsid w:val="003F1164"/>
    <w:rsid w:val="003F405A"/>
    <w:rsid w:val="004025F7"/>
    <w:rsid w:val="00404DC3"/>
    <w:rsid w:val="00407AB9"/>
    <w:rsid w:val="00407E19"/>
    <w:rsid w:val="004103F0"/>
    <w:rsid w:val="00410A9B"/>
    <w:rsid w:val="00411AB1"/>
    <w:rsid w:val="00412143"/>
    <w:rsid w:val="00413B15"/>
    <w:rsid w:val="0041782A"/>
    <w:rsid w:val="004212EC"/>
    <w:rsid w:val="0042340B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1FFF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947DC"/>
    <w:rsid w:val="004A1A52"/>
    <w:rsid w:val="004A5195"/>
    <w:rsid w:val="004A5F92"/>
    <w:rsid w:val="004B13A5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3E3"/>
    <w:rsid w:val="00510947"/>
    <w:rsid w:val="00517EF8"/>
    <w:rsid w:val="00521AF8"/>
    <w:rsid w:val="00523B81"/>
    <w:rsid w:val="005258C9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85765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4714"/>
    <w:rsid w:val="005C559C"/>
    <w:rsid w:val="005C6755"/>
    <w:rsid w:val="005E040B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22DB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149"/>
    <w:rsid w:val="0065650A"/>
    <w:rsid w:val="00657048"/>
    <w:rsid w:val="00657099"/>
    <w:rsid w:val="00662846"/>
    <w:rsid w:val="0066380B"/>
    <w:rsid w:val="00665C47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4E00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59C"/>
    <w:rsid w:val="006F76A8"/>
    <w:rsid w:val="0070035A"/>
    <w:rsid w:val="00702648"/>
    <w:rsid w:val="007032E4"/>
    <w:rsid w:val="00704E79"/>
    <w:rsid w:val="00707387"/>
    <w:rsid w:val="007074D7"/>
    <w:rsid w:val="00707654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7B7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3AEA"/>
    <w:rsid w:val="007A50E0"/>
    <w:rsid w:val="007A5634"/>
    <w:rsid w:val="007A68DF"/>
    <w:rsid w:val="007B1AF0"/>
    <w:rsid w:val="007B41D8"/>
    <w:rsid w:val="007C1A8D"/>
    <w:rsid w:val="007C37E9"/>
    <w:rsid w:val="007C4300"/>
    <w:rsid w:val="007C52AC"/>
    <w:rsid w:val="007C5E4C"/>
    <w:rsid w:val="007C74F3"/>
    <w:rsid w:val="007D0AEE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09B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378F"/>
    <w:rsid w:val="00845731"/>
    <w:rsid w:val="00845A92"/>
    <w:rsid w:val="0084793E"/>
    <w:rsid w:val="00850E17"/>
    <w:rsid w:val="00854397"/>
    <w:rsid w:val="00854755"/>
    <w:rsid w:val="00856B83"/>
    <w:rsid w:val="0086067F"/>
    <w:rsid w:val="00863C16"/>
    <w:rsid w:val="008645DA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B4F82"/>
    <w:rsid w:val="008C2000"/>
    <w:rsid w:val="008C44D1"/>
    <w:rsid w:val="008C71DB"/>
    <w:rsid w:val="008C730F"/>
    <w:rsid w:val="008C7C31"/>
    <w:rsid w:val="008D1D0A"/>
    <w:rsid w:val="008D1D17"/>
    <w:rsid w:val="008D39EA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10E9"/>
    <w:rsid w:val="00942253"/>
    <w:rsid w:val="009444A6"/>
    <w:rsid w:val="00945987"/>
    <w:rsid w:val="00950C93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3DAD"/>
    <w:rsid w:val="00985B65"/>
    <w:rsid w:val="0098684F"/>
    <w:rsid w:val="009900AD"/>
    <w:rsid w:val="00993330"/>
    <w:rsid w:val="009A4004"/>
    <w:rsid w:val="009A6C3C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0DDF"/>
    <w:rsid w:val="00A210A6"/>
    <w:rsid w:val="00A24E45"/>
    <w:rsid w:val="00A25488"/>
    <w:rsid w:val="00A267F2"/>
    <w:rsid w:val="00A27EE9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2B5B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6397"/>
    <w:rsid w:val="00B07F6B"/>
    <w:rsid w:val="00B1010B"/>
    <w:rsid w:val="00B1103C"/>
    <w:rsid w:val="00B1128C"/>
    <w:rsid w:val="00B11DF8"/>
    <w:rsid w:val="00B134FD"/>
    <w:rsid w:val="00B13F88"/>
    <w:rsid w:val="00B16019"/>
    <w:rsid w:val="00B27F43"/>
    <w:rsid w:val="00B329CD"/>
    <w:rsid w:val="00B352F3"/>
    <w:rsid w:val="00B4587C"/>
    <w:rsid w:val="00B4653B"/>
    <w:rsid w:val="00B4698C"/>
    <w:rsid w:val="00B5078C"/>
    <w:rsid w:val="00B52FB4"/>
    <w:rsid w:val="00B54840"/>
    <w:rsid w:val="00B56FD6"/>
    <w:rsid w:val="00B60E65"/>
    <w:rsid w:val="00B615B5"/>
    <w:rsid w:val="00B6698E"/>
    <w:rsid w:val="00B67A33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D616D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56BC"/>
    <w:rsid w:val="00C86DC1"/>
    <w:rsid w:val="00C9345C"/>
    <w:rsid w:val="00C959DE"/>
    <w:rsid w:val="00C96175"/>
    <w:rsid w:val="00C971C6"/>
    <w:rsid w:val="00CA1470"/>
    <w:rsid w:val="00CA1B4D"/>
    <w:rsid w:val="00CA2804"/>
    <w:rsid w:val="00CA6407"/>
    <w:rsid w:val="00CA6E0D"/>
    <w:rsid w:val="00CA6EB5"/>
    <w:rsid w:val="00CB1ECF"/>
    <w:rsid w:val="00CB408C"/>
    <w:rsid w:val="00CB4F74"/>
    <w:rsid w:val="00CB7940"/>
    <w:rsid w:val="00CC062F"/>
    <w:rsid w:val="00CC2745"/>
    <w:rsid w:val="00CD1000"/>
    <w:rsid w:val="00CD383E"/>
    <w:rsid w:val="00CD71C2"/>
    <w:rsid w:val="00CE1139"/>
    <w:rsid w:val="00CE6C9E"/>
    <w:rsid w:val="00CF48F7"/>
    <w:rsid w:val="00CF4CDD"/>
    <w:rsid w:val="00CF595A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037"/>
    <w:rsid w:val="00D30D66"/>
    <w:rsid w:val="00D30DF4"/>
    <w:rsid w:val="00D32213"/>
    <w:rsid w:val="00D3597B"/>
    <w:rsid w:val="00D4030A"/>
    <w:rsid w:val="00D42AFE"/>
    <w:rsid w:val="00D444F0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4818"/>
    <w:rsid w:val="00D76EB4"/>
    <w:rsid w:val="00D81C60"/>
    <w:rsid w:val="00D82FB9"/>
    <w:rsid w:val="00D85DD0"/>
    <w:rsid w:val="00D8705F"/>
    <w:rsid w:val="00D9000F"/>
    <w:rsid w:val="00D935A6"/>
    <w:rsid w:val="00D935A8"/>
    <w:rsid w:val="00D970B4"/>
    <w:rsid w:val="00DA19D3"/>
    <w:rsid w:val="00DA1AED"/>
    <w:rsid w:val="00DA323A"/>
    <w:rsid w:val="00DA32CA"/>
    <w:rsid w:val="00DA35AB"/>
    <w:rsid w:val="00DA37FE"/>
    <w:rsid w:val="00DA4156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5FE7"/>
    <w:rsid w:val="00DC6B6E"/>
    <w:rsid w:val="00DC7813"/>
    <w:rsid w:val="00DD1927"/>
    <w:rsid w:val="00DD561D"/>
    <w:rsid w:val="00DD769B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0D7B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627B-A62D-4B07-A7E0-B839AACE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</TotalTime>
  <Pages>7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2024-03-11T08:58:00Z</cp:lastPrinted>
  <dcterms:created xsi:type="dcterms:W3CDTF">2024-03-28T04:31:00Z</dcterms:created>
  <dcterms:modified xsi:type="dcterms:W3CDTF">2024-03-28T04:31:00Z</dcterms:modified>
</cp:coreProperties>
</file>