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77777777" w:rsidR="001E67DD" w:rsidRDefault="001E67DD" w:rsidP="00F7176A">
      <w:pPr>
        <w:pStyle w:val="af"/>
        <w:rPr>
          <w:szCs w:val="28"/>
        </w:rPr>
      </w:pPr>
    </w:p>
    <w:p w14:paraId="1CB5CA2E" w14:textId="48DF1D8D" w:rsidR="00086432" w:rsidRDefault="00086432" w:rsidP="002C7922">
      <w:pPr>
        <w:ind w:firstLine="714"/>
        <w:jc w:val="both"/>
        <w:rPr>
          <w:sz w:val="28"/>
          <w:szCs w:val="28"/>
        </w:rPr>
      </w:pPr>
    </w:p>
    <w:p w14:paraId="327D930C" w14:textId="77777777" w:rsidR="006B4F23" w:rsidRDefault="006B4F23" w:rsidP="002C7922">
      <w:pPr>
        <w:ind w:firstLine="714"/>
        <w:jc w:val="both"/>
        <w:rPr>
          <w:sz w:val="28"/>
          <w:szCs w:val="28"/>
        </w:rPr>
      </w:pPr>
    </w:p>
    <w:p w14:paraId="724F6C4C" w14:textId="335B5CC1" w:rsidR="002C7922" w:rsidRPr="006C3C3C" w:rsidRDefault="00F7176A" w:rsidP="002C7922">
      <w:pPr>
        <w:ind w:firstLine="714"/>
        <w:jc w:val="both"/>
        <w:rPr>
          <w:sz w:val="28"/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76357937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9810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7802AC65" w:rsidR="00407AB9" w:rsidRPr="006B4F23" w:rsidRDefault="00407AB9" w:rsidP="006B4F23">
                            <w:pPr>
                              <w:suppressAutoHyphens/>
                              <w:spacing w:after="480" w:line="240" w:lineRule="exact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6B4F23">
                              <w:rPr>
                                <w:b/>
                                <w:sz w:val="28"/>
                              </w:rPr>
                              <w:fldChar w:fldCharType="begin"/>
                            </w:r>
                            <w:r w:rsidRPr="006B4F23">
                              <w:rPr>
                                <w:b/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6B4F23">
                              <w:rPr>
                                <w:b/>
                                <w:sz w:val="28"/>
                              </w:rPr>
                              <w:fldChar w:fldCharType="separate"/>
                            </w:r>
                            <w:r w:rsidRPr="006B4F23">
                              <w:rPr>
                                <w:b/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</w:t>
                            </w:r>
                            <w:r w:rsidR="00CF7810" w:rsidRPr="006B4F23">
                              <w:rPr>
                                <w:b/>
                                <w:sz w:val="28"/>
                              </w:rPr>
                              <w:t xml:space="preserve">сами в Кочевском муниципальном </w:t>
                            </w:r>
                            <w:r w:rsidRPr="006B4F23">
                              <w:rPr>
                                <w:b/>
                                <w:sz w:val="28"/>
                              </w:rPr>
                              <w:t>округе»</w:t>
                            </w:r>
                            <w:r w:rsidRPr="006B4F23">
                              <w:rPr>
                                <w:b/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407AB9" w:rsidRDefault="00407AB9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407AB9" w:rsidRPr="000217BF" w:rsidRDefault="00407AB9" w:rsidP="00576844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left:0;text-align:left;margin-left:73.5pt;margin-top:228pt;width:206.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" filled="f" stroked="f">
                <v:textbox inset="0,0,0,0">
                  <w:txbxContent>
                    <w:p w14:paraId="13180332" w14:textId="7802AC65" w:rsidR="00407AB9" w:rsidRPr="006B4F23" w:rsidRDefault="00407AB9" w:rsidP="006B4F23">
                      <w:pPr>
                        <w:suppressAutoHyphens/>
                        <w:spacing w:after="480" w:line="240" w:lineRule="exact"/>
                        <w:jc w:val="both"/>
                        <w:rPr>
                          <w:b/>
                          <w:sz w:val="28"/>
                        </w:rPr>
                      </w:pPr>
                      <w:r w:rsidRPr="006B4F23">
                        <w:rPr>
                          <w:b/>
                          <w:sz w:val="28"/>
                        </w:rPr>
                        <w:fldChar w:fldCharType="begin"/>
                      </w:r>
                      <w:r w:rsidRPr="006B4F23">
                        <w:rPr>
                          <w:b/>
                          <w:sz w:val="28"/>
                        </w:rPr>
                        <w:instrText xml:space="preserve"> DOCPROPERTY  doc_summary  \* MERGEFORMAT </w:instrText>
                      </w:r>
                      <w:r w:rsidRPr="006B4F23">
                        <w:rPr>
                          <w:b/>
                          <w:sz w:val="28"/>
                        </w:rPr>
                        <w:fldChar w:fldCharType="separate"/>
                      </w:r>
                      <w:r w:rsidRPr="006B4F23">
                        <w:rPr>
                          <w:b/>
                          <w:sz w:val="28"/>
                        </w:rPr>
                        <w:t>О внесении изменений в муниципальную программу «Управление муниципальным имуществом и земельными ресур</w:t>
                      </w:r>
                      <w:r w:rsidR="00CF7810" w:rsidRPr="006B4F23">
                        <w:rPr>
                          <w:b/>
                          <w:sz w:val="28"/>
                        </w:rPr>
                        <w:t xml:space="preserve">сами в Кочевском муниципальном </w:t>
                      </w:r>
                      <w:r w:rsidRPr="006B4F23">
                        <w:rPr>
                          <w:b/>
                          <w:sz w:val="28"/>
                        </w:rPr>
                        <w:t>округе»</w:t>
                      </w:r>
                      <w:r w:rsidRPr="006B4F23">
                        <w:rPr>
                          <w:b/>
                          <w:sz w:val="28"/>
                        </w:rPr>
                        <w:fldChar w:fldCharType="end"/>
                      </w:r>
                    </w:p>
                    <w:p w14:paraId="1B3F559B" w14:textId="77777777" w:rsidR="00407AB9" w:rsidRDefault="00407AB9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7C3D6E0" w14:textId="77777777" w:rsidR="00407AB9" w:rsidRPr="000217BF" w:rsidRDefault="00407AB9" w:rsidP="00576844">
                      <w:pPr>
                        <w:pStyle w:val="af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74CE8CB3" w:rsidR="00407AB9" w:rsidRPr="006B4F23" w:rsidRDefault="006B4F23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1B3F5D">
                              <w:rPr>
                                <w:lang w:val="ru-RU"/>
                              </w:rPr>
                              <w:t xml:space="preserve">  1116</w:t>
                            </w:r>
                            <w:r>
                              <w:rPr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53620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left:0;text-align:left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74CE8CB3" w:rsidR="00407AB9" w:rsidRPr="006B4F23" w:rsidRDefault="006B4F23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  <w:r w:rsidR="001B3F5D">
                        <w:rPr>
                          <w:lang w:val="ru-RU"/>
                        </w:rPr>
                        <w:t xml:space="preserve">  1116</w:t>
                      </w:r>
                      <w:r>
                        <w:rPr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24334D30" w:rsidR="00407AB9" w:rsidRPr="00514A6F" w:rsidRDefault="006B4F23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</w:t>
                            </w:r>
                            <w:r w:rsidR="001B3F5D">
                              <w:rPr>
                                <w:lang w:val="ru-RU"/>
                              </w:rPr>
                              <w:t>9</w:t>
                            </w:r>
                            <w:r>
                              <w:rPr>
                                <w:lang w:val="ru-RU"/>
                              </w:rPr>
                              <w:t>.12.2024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left:0;text-align:left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24334D30" w:rsidR="00407AB9" w:rsidRPr="00514A6F" w:rsidRDefault="006B4F23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</w:t>
                      </w:r>
                      <w:r w:rsidR="001B3F5D">
                        <w:rPr>
                          <w:lang w:val="ru-RU"/>
                        </w:rPr>
                        <w:t>9</w:t>
                      </w:r>
                      <w:r>
                        <w:rPr>
                          <w:lang w:val="ru-RU"/>
                        </w:rPr>
                        <w:t>.12.2024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3C3C" w:rsidRPr="006C3C3C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CF7810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CA6407">
        <w:rPr>
          <w:sz w:val="28"/>
          <w:szCs w:val="28"/>
        </w:rPr>
        <w:t xml:space="preserve">Уставом Кочевского муниципального округа Пермского края, </w:t>
      </w:r>
      <w:r w:rsidR="00086432">
        <w:rPr>
          <w:sz w:val="28"/>
          <w:szCs w:val="28"/>
        </w:rPr>
        <w:t xml:space="preserve">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решением Думы Кочевского муниципального округа Пермского края от </w:t>
      </w:r>
      <w:r w:rsidR="003324C9">
        <w:rPr>
          <w:sz w:val="28"/>
          <w:szCs w:val="28"/>
        </w:rPr>
        <w:t>29.11.</w:t>
      </w:r>
      <w:r w:rsidR="00086432">
        <w:rPr>
          <w:sz w:val="28"/>
          <w:szCs w:val="28"/>
        </w:rPr>
        <w:t xml:space="preserve">2024 № </w:t>
      </w:r>
      <w:r w:rsidR="003324C9">
        <w:rPr>
          <w:sz w:val="28"/>
          <w:szCs w:val="28"/>
        </w:rPr>
        <w:t>37</w:t>
      </w:r>
      <w:r w:rsidR="00086432">
        <w:rPr>
          <w:sz w:val="28"/>
          <w:szCs w:val="28"/>
        </w:rPr>
        <w:t xml:space="preserve"> «О внесении изменений в решение Думы Кочевского муниципального округа Пермского края от 15.12.2023 № 108 «О бюджете Кочевского муниципального округа Пермского края на 2024 год и плановый период 2025 и 2026 годов»,</w:t>
      </w:r>
      <w:r w:rsidR="009C2A43" w:rsidRPr="006C3C3C">
        <w:rPr>
          <w:sz w:val="28"/>
          <w:szCs w:val="28"/>
        </w:rPr>
        <w:t xml:space="preserve"> </w:t>
      </w:r>
      <w:r w:rsidR="002C7922" w:rsidRPr="006C3C3C">
        <w:rPr>
          <w:sz w:val="28"/>
          <w:szCs w:val="28"/>
        </w:rPr>
        <w:t xml:space="preserve"> </w:t>
      </w:r>
    </w:p>
    <w:p w14:paraId="6BFAA595" w14:textId="51DD7723" w:rsidR="002C7922" w:rsidRPr="006C3C3C" w:rsidRDefault="001B3F5D" w:rsidP="002C79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А</w:t>
      </w:r>
      <w:r w:rsidR="002C7922">
        <w:rPr>
          <w:sz w:val="28"/>
          <w:szCs w:val="28"/>
        </w:rPr>
        <w:t xml:space="preserve">дминистрация </w:t>
      </w:r>
      <w:r w:rsidR="002C7922" w:rsidRPr="006C3C3C">
        <w:rPr>
          <w:sz w:val="28"/>
          <w:szCs w:val="28"/>
        </w:rPr>
        <w:t>Кочевского муниципального округа ПОСТАНОВЛЯ</w:t>
      </w:r>
      <w:r w:rsidR="002C7922">
        <w:rPr>
          <w:sz w:val="28"/>
          <w:szCs w:val="28"/>
        </w:rPr>
        <w:t>ЕТ</w:t>
      </w:r>
      <w:r w:rsidR="002C7922" w:rsidRPr="006C3C3C">
        <w:rPr>
          <w:sz w:val="28"/>
          <w:szCs w:val="28"/>
        </w:rPr>
        <w:t>:</w:t>
      </w:r>
    </w:p>
    <w:p w14:paraId="0A909C12" w14:textId="1445CA3F" w:rsidR="009C2A43" w:rsidRPr="006C3C3C" w:rsidRDefault="006C3C3C" w:rsidP="009C2A43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84378F">
        <w:rPr>
          <w:sz w:val="28"/>
          <w:szCs w:val="28"/>
          <w:lang w:eastAsia="x-none"/>
        </w:rPr>
        <w:t>19.12.202</w:t>
      </w:r>
      <w:r w:rsidR="005E040B">
        <w:rPr>
          <w:sz w:val="28"/>
          <w:szCs w:val="28"/>
          <w:lang w:eastAsia="x-none"/>
        </w:rPr>
        <w:t>3</w:t>
      </w:r>
      <w:r w:rsidRPr="006C3C3C">
        <w:rPr>
          <w:sz w:val="28"/>
          <w:szCs w:val="28"/>
          <w:lang w:eastAsia="x-none"/>
        </w:rPr>
        <w:t xml:space="preserve"> № </w:t>
      </w:r>
      <w:r w:rsidR="0084378F">
        <w:rPr>
          <w:sz w:val="28"/>
          <w:szCs w:val="28"/>
          <w:lang w:eastAsia="x-none"/>
        </w:rPr>
        <w:t>10</w:t>
      </w:r>
      <w:r w:rsidR="005E040B">
        <w:rPr>
          <w:sz w:val="28"/>
          <w:szCs w:val="28"/>
          <w:lang w:eastAsia="x-none"/>
        </w:rPr>
        <w:t>69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9C2A43">
        <w:rPr>
          <w:sz w:val="28"/>
          <w:szCs w:val="28"/>
          <w:lang w:eastAsia="x-none"/>
        </w:rPr>
        <w:t>.</w:t>
      </w:r>
    </w:p>
    <w:p w14:paraId="69B7A285" w14:textId="261E3375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 xml:space="preserve">Настоящее постановление вступает в силу </w:t>
      </w:r>
      <w:r w:rsidR="0098684F">
        <w:rPr>
          <w:rFonts w:eastAsia="Calibri"/>
          <w:sz w:val="28"/>
          <w:szCs w:val="28"/>
          <w:lang w:eastAsia="en-US"/>
        </w:rPr>
        <w:t>после</w:t>
      </w:r>
      <w:r w:rsidRPr="006C3C3C">
        <w:rPr>
          <w:rFonts w:eastAsia="Calibri"/>
          <w:sz w:val="28"/>
          <w:szCs w:val="28"/>
          <w:lang w:eastAsia="en-US"/>
        </w:rPr>
        <w:t xml:space="preserve"> официального опубликования в </w:t>
      </w:r>
      <w:r w:rsidR="0098684F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6C3C3C">
        <w:rPr>
          <w:rFonts w:eastAsia="Calibri"/>
          <w:sz w:val="28"/>
          <w:szCs w:val="28"/>
          <w:lang w:eastAsia="en-US"/>
        </w:rPr>
        <w:t>газете «Кочевская жизнь», подлежит размещению на официальном сайте администрации муниципального округа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5E040B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5E040B">
        <w:rPr>
          <w:rFonts w:eastAsia="Calibri"/>
          <w:sz w:val="28"/>
          <w:szCs w:val="28"/>
          <w:lang w:eastAsia="en-US"/>
        </w:rPr>
        <w:t>5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5E040B">
        <w:rPr>
          <w:rFonts w:eastAsia="Calibri"/>
          <w:sz w:val="28"/>
          <w:szCs w:val="28"/>
          <w:lang w:eastAsia="en-US"/>
        </w:rPr>
        <w:t>6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6F68F442" w14:textId="23D3C792" w:rsidR="002C7922" w:rsidRDefault="006C3C3C" w:rsidP="006B4F23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 xml:space="preserve">Контроль за исполнением настоящего постановления возложить на </w:t>
      </w:r>
      <w:r w:rsidR="00F745A1">
        <w:rPr>
          <w:sz w:val="28"/>
          <w:szCs w:val="28"/>
        </w:rPr>
        <w:t>начальника сектора по управлению муниципальным имуществом и развитию инфраструктуры</w:t>
      </w:r>
      <w:r w:rsidRPr="006C3C3C">
        <w:rPr>
          <w:sz w:val="28"/>
          <w:szCs w:val="28"/>
        </w:rPr>
        <w:t xml:space="preserve"> администрации муниципального округа.</w:t>
      </w: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B4F23">
          <w:footerReference w:type="first" r:id="rId9"/>
          <w:pgSz w:w="11906" w:h="16838" w:code="9"/>
          <w:pgMar w:top="340" w:right="624" w:bottom="709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2FBC2560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от </w:t>
      </w:r>
      <w:r w:rsidR="001B3F5D">
        <w:rPr>
          <w:sz w:val="28"/>
          <w:szCs w:val="28"/>
          <w:lang w:eastAsia="x-none"/>
        </w:rPr>
        <w:t>09</w:t>
      </w:r>
      <w:r w:rsidR="006B4F23">
        <w:rPr>
          <w:sz w:val="28"/>
          <w:szCs w:val="28"/>
          <w:lang w:eastAsia="x-none"/>
        </w:rPr>
        <w:t>.12.2024</w:t>
      </w:r>
      <w:r w:rsidRPr="006C73F0">
        <w:rPr>
          <w:sz w:val="28"/>
        </w:rPr>
        <w:t xml:space="preserve"> </w:t>
      </w:r>
      <w:r w:rsidRPr="006C73F0">
        <w:rPr>
          <w:sz w:val="28"/>
          <w:szCs w:val="28"/>
          <w:lang w:eastAsia="x-none"/>
        </w:rPr>
        <w:t xml:space="preserve">№ </w:t>
      </w:r>
      <w:r w:rsidR="001B3F5D">
        <w:rPr>
          <w:sz w:val="28"/>
          <w:szCs w:val="28"/>
          <w:lang w:eastAsia="x-none"/>
        </w:rPr>
        <w:t>1116</w:t>
      </w:r>
      <w:bookmarkStart w:id="0" w:name="_GoBack"/>
      <w:bookmarkEnd w:id="0"/>
      <w:r w:rsidR="006B4F23">
        <w:rPr>
          <w:sz w:val="28"/>
          <w:szCs w:val="28"/>
          <w:lang w:eastAsia="x-none"/>
        </w:rPr>
        <w:t>-293-01-01</w:t>
      </w:r>
      <w:r w:rsidRPr="006C73F0">
        <w:rPr>
          <w:sz w:val="28"/>
          <w:szCs w:val="28"/>
          <w:lang w:eastAsia="x-none"/>
        </w:rPr>
        <w:t xml:space="preserve">                </w:t>
      </w:r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79ACFBC2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84378F">
        <w:rPr>
          <w:b/>
          <w:sz w:val="28"/>
          <w:szCs w:val="28"/>
          <w:lang w:eastAsia="x-none"/>
        </w:rPr>
        <w:t>19 декабря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5E040B">
        <w:rPr>
          <w:b/>
          <w:sz w:val="28"/>
          <w:szCs w:val="28"/>
          <w:lang w:eastAsia="x-none"/>
        </w:rPr>
        <w:t>3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84378F">
        <w:rPr>
          <w:b/>
          <w:sz w:val="28"/>
          <w:szCs w:val="28"/>
          <w:lang w:eastAsia="x-none"/>
        </w:rPr>
        <w:t>10</w:t>
      </w:r>
      <w:r w:rsidR="005E040B">
        <w:rPr>
          <w:b/>
          <w:sz w:val="28"/>
          <w:szCs w:val="28"/>
          <w:lang w:eastAsia="x-none"/>
        </w:rPr>
        <w:t>69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0B7AF490" w14:textId="39B5B395" w:rsidR="00105138" w:rsidRDefault="00105138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225789B" w14:textId="77777777" w:rsidR="00407AB9" w:rsidRPr="00062C83" w:rsidRDefault="00407AB9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95A7BDC" w14:textId="77777777" w:rsidR="00105138" w:rsidRDefault="00105138" w:rsidP="00850E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EC5E019" w14:textId="77777777" w:rsidR="00AB762B" w:rsidRPr="00407AB9" w:rsidRDefault="00AB762B" w:rsidP="00AB762B">
      <w:pPr>
        <w:pStyle w:val="afa"/>
        <w:widowControl w:val="0"/>
        <w:autoSpaceDE w:val="0"/>
        <w:autoSpaceDN w:val="0"/>
        <w:adjustRightInd w:val="0"/>
        <w:ind w:left="9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EA918B" w14:textId="3A77EB37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07AB9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BD616D">
        <w:rPr>
          <w:rFonts w:ascii="Times New Roman" w:hAnsi="Times New Roman"/>
          <w:sz w:val="28"/>
          <w:szCs w:val="28"/>
          <w:lang w:val="ru-RU"/>
        </w:rPr>
        <w:t>1</w:t>
      </w:r>
      <w:r w:rsidRPr="00407AB9">
        <w:rPr>
          <w:rFonts w:ascii="Times New Roman" w:hAnsi="Times New Roman"/>
          <w:sz w:val="28"/>
          <w:szCs w:val="28"/>
          <w:lang w:val="ru-RU"/>
        </w:rPr>
        <w:t xml:space="preserve"> к программе изложить</w:t>
      </w:r>
      <w:r w:rsidRPr="00BE12CD">
        <w:rPr>
          <w:rFonts w:ascii="Times New Roman" w:hAnsi="Times New Roman"/>
          <w:sz w:val="28"/>
          <w:szCs w:val="28"/>
          <w:lang w:val="ru-RU"/>
        </w:rPr>
        <w:t xml:space="preserve"> в новой редакции</w:t>
      </w:r>
      <w:r w:rsidRPr="00BE12CD">
        <w:rPr>
          <w:sz w:val="28"/>
          <w:szCs w:val="28"/>
          <w:lang w:val="ru-RU"/>
        </w:rPr>
        <w:t>:</w:t>
      </w:r>
    </w:p>
    <w:p w14:paraId="1CB9010A" w14:textId="77777777" w:rsidR="0080009B" w:rsidRDefault="0080009B" w:rsidP="00BE12CD">
      <w:pPr>
        <w:ind w:left="786"/>
        <w:jc w:val="right"/>
        <w:rPr>
          <w:sz w:val="28"/>
          <w:szCs w:val="28"/>
        </w:rPr>
      </w:pPr>
    </w:p>
    <w:p w14:paraId="4AC2BC6E" w14:textId="563DE270" w:rsidR="0080009B" w:rsidRDefault="00AB762B" w:rsidP="00AB762B">
      <w:pPr>
        <w:tabs>
          <w:tab w:val="left" w:pos="3885"/>
        </w:tabs>
        <w:ind w:left="786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E3440D" w14:textId="56AFE170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 xml:space="preserve">Приложение </w:t>
      </w:r>
      <w:r w:rsidR="00BD616D">
        <w:rPr>
          <w:sz w:val="28"/>
          <w:szCs w:val="28"/>
        </w:rPr>
        <w:t>1</w:t>
      </w:r>
      <w:r w:rsidRPr="006C3C3C">
        <w:rPr>
          <w:sz w:val="28"/>
          <w:szCs w:val="28"/>
        </w:rPr>
        <w:t xml:space="preserve">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61234CF5" w14:textId="77777777" w:rsidR="00BD616D" w:rsidRPr="00BD616D" w:rsidRDefault="00BD616D" w:rsidP="00BD616D">
      <w:pPr>
        <w:ind w:left="786"/>
        <w:jc w:val="right"/>
        <w:rPr>
          <w:sz w:val="28"/>
          <w:szCs w:val="28"/>
          <w:lang w:eastAsia="en-US"/>
        </w:rPr>
      </w:pPr>
    </w:p>
    <w:p w14:paraId="224C4892" w14:textId="77777777" w:rsidR="00BD616D" w:rsidRPr="00BD616D" w:rsidRDefault="00BD616D" w:rsidP="00BD616D">
      <w:pPr>
        <w:ind w:left="786"/>
        <w:jc w:val="center"/>
        <w:rPr>
          <w:sz w:val="28"/>
          <w:szCs w:val="28"/>
          <w:lang w:eastAsia="en-US"/>
        </w:rPr>
      </w:pPr>
      <w:r w:rsidRPr="00BD616D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BD616D">
        <w:rPr>
          <w:sz w:val="28"/>
          <w:szCs w:val="28"/>
          <w:lang w:eastAsia="en-US"/>
        </w:rPr>
        <w:br/>
      </w:r>
      <w:r w:rsidRPr="00BD616D">
        <w:rPr>
          <w:sz w:val="28"/>
          <w:szCs w:val="28"/>
        </w:rPr>
        <w:t>«Управление муниципальным имуществом и земельными ресурсами в Кочевском муниципальном округе Пермского края»</w:t>
      </w:r>
      <w:r w:rsidRPr="00BD616D">
        <w:rPr>
          <w:sz w:val="28"/>
          <w:szCs w:val="28"/>
          <w:lang w:eastAsia="en-US"/>
        </w:rPr>
        <w:t xml:space="preserve">  Кочевского муниципального округа Пермского края</w:t>
      </w:r>
    </w:p>
    <w:p w14:paraId="6388BC4A" w14:textId="77777777" w:rsidR="00BD616D" w:rsidRPr="00BD616D" w:rsidRDefault="00BD616D" w:rsidP="00BD616D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5"/>
        <w:gridCol w:w="2268"/>
        <w:gridCol w:w="1418"/>
        <w:gridCol w:w="1701"/>
        <w:gridCol w:w="1588"/>
        <w:gridCol w:w="1434"/>
      </w:tblGrid>
      <w:tr w:rsidR="00BD616D" w:rsidRPr="00BD616D" w14:paraId="39E8A27D" w14:textId="77777777" w:rsidTr="00BC65BC">
        <w:trPr>
          <w:cantSplit/>
          <w:trHeight w:val="239"/>
        </w:trPr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C4604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6C6D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ОИ&lt;1&gt;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1992" w14:textId="77777777" w:rsidR="00BD616D" w:rsidRPr="00BD616D" w:rsidRDefault="00BD616D" w:rsidP="00BD616D">
            <w:pPr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C5C" w14:textId="77777777" w:rsidR="00BD616D" w:rsidRPr="00BD616D" w:rsidRDefault="00BD616D" w:rsidP="00BD616D">
            <w:pPr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Расходы, рублей &lt;2&gt;</w:t>
            </w:r>
          </w:p>
        </w:tc>
      </w:tr>
      <w:tr w:rsidR="00BD616D" w:rsidRPr="00BD616D" w14:paraId="320FE82C" w14:textId="77777777" w:rsidTr="00BC65BC">
        <w:trPr>
          <w:cantSplit/>
          <w:trHeight w:val="239"/>
        </w:trPr>
        <w:tc>
          <w:tcPr>
            <w:tcW w:w="2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70AD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597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020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5BB3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2024 год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DDF5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2025 год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EAA1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2026 год</w:t>
            </w:r>
          </w:p>
        </w:tc>
      </w:tr>
      <w:tr w:rsidR="00BD616D" w:rsidRPr="00BD616D" w14:paraId="25F16830" w14:textId="77777777" w:rsidTr="00BC65BC">
        <w:trPr>
          <w:cantSplit/>
          <w:trHeight w:val="239"/>
        </w:trPr>
        <w:tc>
          <w:tcPr>
            <w:tcW w:w="22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B6FA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6A3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82B2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CD18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D0CF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6CC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6</w:t>
            </w:r>
          </w:p>
        </w:tc>
      </w:tr>
      <w:tr w:rsidR="00BD616D" w:rsidRPr="00BD616D" w14:paraId="276C1837" w14:textId="77777777" w:rsidTr="00BC65BC">
        <w:trPr>
          <w:cantSplit/>
          <w:trHeight w:val="177"/>
        </w:trPr>
        <w:tc>
          <w:tcPr>
            <w:tcW w:w="226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6B502" w14:textId="48C94812" w:rsidR="00BD616D" w:rsidRPr="00BD616D" w:rsidRDefault="00BD616D" w:rsidP="006F759C">
            <w:pPr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BD616D">
              <w:rPr>
                <w:sz w:val="28"/>
                <w:szCs w:val="28"/>
              </w:rPr>
              <w:t>«Управление муниципальным имуществом и земельными ресурсами в</w:t>
            </w:r>
            <w:r w:rsidR="006F759C">
              <w:rPr>
                <w:sz w:val="28"/>
                <w:szCs w:val="28"/>
              </w:rPr>
              <w:t xml:space="preserve"> Кочевском муниципальном округе</w:t>
            </w:r>
            <w:r w:rsidRPr="00BD616D">
              <w:rPr>
                <w:sz w:val="28"/>
                <w:szCs w:val="28"/>
              </w:rPr>
              <w:t>»</w:t>
            </w:r>
          </w:p>
        </w:tc>
        <w:tc>
          <w:tcPr>
            <w:tcW w:w="7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CAD0B7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EC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54213" w14:textId="30BBE21B" w:rsidR="00BD616D" w:rsidRPr="00BD656E" w:rsidRDefault="008C7C31" w:rsidP="004C48D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4C48D9">
              <w:rPr>
                <w:b/>
                <w:sz w:val="28"/>
                <w:szCs w:val="28"/>
              </w:rPr>
              <w:t>1</w:t>
            </w:r>
            <w:r w:rsidR="004C48D9" w:rsidRPr="004C48D9">
              <w:rPr>
                <w:b/>
                <w:sz w:val="28"/>
                <w:szCs w:val="28"/>
              </w:rPr>
              <w:t>2815906,07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49298" w14:textId="3D1E679B" w:rsidR="00BD616D" w:rsidRPr="004C48D9" w:rsidRDefault="004C48D9" w:rsidP="004C48D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C48D9">
              <w:rPr>
                <w:b/>
                <w:sz w:val="28"/>
                <w:szCs w:val="28"/>
              </w:rPr>
              <w:t>1292918,13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893D4" w14:textId="77777777" w:rsidR="00BD616D" w:rsidRPr="004C48D9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C48D9">
              <w:rPr>
                <w:b/>
                <w:sz w:val="28"/>
                <w:szCs w:val="28"/>
              </w:rPr>
              <w:t>583450,00</w:t>
            </w:r>
          </w:p>
        </w:tc>
      </w:tr>
      <w:tr w:rsidR="00BD616D" w:rsidRPr="00BD616D" w14:paraId="4F5D6A45" w14:textId="77777777" w:rsidTr="00BC65BC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9B48B" w14:textId="77777777" w:rsidR="00BD616D" w:rsidRPr="00BD616D" w:rsidRDefault="00BD616D" w:rsidP="00BD616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02C09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32B5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10A3" w14:textId="0ADA33A2" w:rsidR="00BD616D" w:rsidRPr="00BD656E" w:rsidRDefault="008C7C31" w:rsidP="004C48D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4C48D9">
              <w:rPr>
                <w:bCs/>
                <w:sz w:val="28"/>
                <w:szCs w:val="28"/>
              </w:rPr>
              <w:t>10</w:t>
            </w:r>
            <w:r w:rsidR="004C48D9" w:rsidRPr="004C48D9">
              <w:rPr>
                <w:bCs/>
                <w:sz w:val="28"/>
                <w:szCs w:val="28"/>
              </w:rPr>
              <w:t>504438,20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109C" w14:textId="48B58DA2" w:rsidR="00BD616D" w:rsidRPr="004C48D9" w:rsidRDefault="004C48D9" w:rsidP="004C48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709468,13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10E2" w14:textId="77777777" w:rsidR="00BD616D" w:rsidRPr="004C48D9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0,00</w:t>
            </w:r>
          </w:p>
        </w:tc>
      </w:tr>
      <w:tr w:rsidR="00BD616D" w:rsidRPr="00BD616D" w14:paraId="2ED035A1" w14:textId="77777777" w:rsidTr="004C48D9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2AD6F" w14:textId="77777777" w:rsidR="00BD616D" w:rsidRPr="00BD616D" w:rsidRDefault="00BD616D" w:rsidP="00BD616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46965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B03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1B54" w14:textId="2C3B966B" w:rsidR="00BD616D" w:rsidRPr="00BD656E" w:rsidRDefault="00BD616D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4C48D9">
              <w:rPr>
                <w:sz w:val="28"/>
                <w:szCs w:val="28"/>
              </w:rPr>
              <w:t>2</w:t>
            </w:r>
            <w:r w:rsidR="008C7C31" w:rsidRPr="004C48D9">
              <w:rPr>
                <w:sz w:val="28"/>
                <w:szCs w:val="28"/>
              </w:rPr>
              <w:t>311467,87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64C2B" w14:textId="77777777" w:rsidR="00BD616D" w:rsidRPr="004C48D9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583450,00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4E19E" w14:textId="77777777" w:rsidR="00BD616D" w:rsidRPr="004C48D9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583450,00</w:t>
            </w:r>
          </w:p>
        </w:tc>
      </w:tr>
      <w:tr w:rsidR="00BD616D" w:rsidRPr="00BD616D" w14:paraId="2FF0319C" w14:textId="77777777" w:rsidTr="00BC65BC">
        <w:trPr>
          <w:cantSplit/>
          <w:trHeight w:val="177"/>
        </w:trPr>
        <w:tc>
          <w:tcPr>
            <w:tcW w:w="226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6230E" w14:textId="77777777" w:rsidR="00BD616D" w:rsidRPr="00BD616D" w:rsidRDefault="00BD616D" w:rsidP="006F759C">
            <w:pPr>
              <w:numPr>
                <w:ilvl w:val="0"/>
                <w:numId w:val="23"/>
              </w:numPr>
              <w:ind w:left="205" w:hanging="142"/>
              <w:jc w:val="both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>Подпрограмма  «Эффективное управление земельными ресурсами»</w:t>
            </w:r>
          </w:p>
        </w:tc>
        <w:tc>
          <w:tcPr>
            <w:tcW w:w="7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9B8116" w14:textId="77777777" w:rsidR="00BD616D" w:rsidRPr="00BD616D" w:rsidRDefault="00BD616D" w:rsidP="00BD616D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141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829E" w14:textId="53249C2B" w:rsidR="00BD616D" w:rsidRPr="00BD656E" w:rsidRDefault="008C7C31" w:rsidP="00333A2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333A2B">
              <w:rPr>
                <w:b/>
                <w:sz w:val="28"/>
                <w:szCs w:val="28"/>
              </w:rPr>
              <w:t>11</w:t>
            </w:r>
            <w:r w:rsidR="00333A2B" w:rsidRPr="00333A2B">
              <w:rPr>
                <w:b/>
                <w:sz w:val="28"/>
                <w:szCs w:val="28"/>
              </w:rPr>
              <w:t>5711</w:t>
            </w:r>
            <w:r w:rsidRPr="00333A2B">
              <w:rPr>
                <w:b/>
                <w:sz w:val="28"/>
                <w:szCs w:val="28"/>
              </w:rPr>
              <w:t>49</w:t>
            </w:r>
            <w:r w:rsidR="00BD616D" w:rsidRPr="00333A2B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D697" w14:textId="074C16CC" w:rsidR="00BD616D" w:rsidRPr="004C48D9" w:rsidRDefault="004C48D9" w:rsidP="004C48D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C48D9">
              <w:rPr>
                <w:b/>
                <w:sz w:val="28"/>
                <w:szCs w:val="28"/>
              </w:rPr>
              <w:t>496711,17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4DFA" w14:textId="77777777" w:rsidR="00BD616D" w:rsidRPr="004C48D9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C48D9">
              <w:rPr>
                <w:b/>
                <w:sz w:val="28"/>
                <w:szCs w:val="28"/>
              </w:rPr>
              <w:t>502450,00</w:t>
            </w:r>
          </w:p>
        </w:tc>
      </w:tr>
      <w:tr w:rsidR="008C7C31" w:rsidRPr="00BD616D" w14:paraId="12C675BE" w14:textId="77777777" w:rsidTr="00BC65BC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BF395" w14:textId="77777777" w:rsidR="008C7C31" w:rsidRPr="00BD616D" w:rsidRDefault="008C7C31" w:rsidP="006F759C">
            <w:p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C60A9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22CF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633A" w14:textId="0FE58CF2" w:rsidR="008C7C31" w:rsidRPr="00BD656E" w:rsidRDefault="008C7C31" w:rsidP="008C7C31">
            <w:pPr>
              <w:jc w:val="center"/>
              <w:rPr>
                <w:bCs/>
                <w:sz w:val="28"/>
                <w:szCs w:val="28"/>
                <w:highlight w:val="yellow"/>
              </w:rPr>
            </w:pPr>
            <w:r w:rsidRPr="00235887">
              <w:rPr>
                <w:bCs/>
                <w:sz w:val="28"/>
                <w:szCs w:val="28"/>
              </w:rPr>
              <w:t>9417240,00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5DA4" w14:textId="77777777" w:rsidR="008C7C31" w:rsidRPr="004C48D9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57EA" w14:textId="77777777" w:rsidR="008C7C31" w:rsidRPr="004C48D9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4ADCE4BD" w14:textId="77777777" w:rsidTr="00BC65BC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FA34F" w14:textId="77777777" w:rsidR="008C7C31" w:rsidRPr="00BD616D" w:rsidRDefault="008C7C31" w:rsidP="006F759C">
            <w:p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8EAC3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053F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0386" w14:textId="48695C86" w:rsidR="008C7C31" w:rsidRPr="00BD656E" w:rsidRDefault="008C7C31" w:rsidP="00333A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235887">
              <w:rPr>
                <w:sz w:val="28"/>
                <w:szCs w:val="28"/>
              </w:rPr>
              <w:t>2</w:t>
            </w:r>
            <w:r w:rsidR="00235887" w:rsidRPr="00235887">
              <w:rPr>
                <w:sz w:val="28"/>
                <w:szCs w:val="28"/>
              </w:rPr>
              <w:t>1</w:t>
            </w:r>
            <w:r w:rsidR="00333A2B">
              <w:rPr>
                <w:sz w:val="28"/>
                <w:szCs w:val="28"/>
              </w:rPr>
              <w:t>53909</w:t>
            </w:r>
            <w:r w:rsidRPr="00235887">
              <w:rPr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0A04" w14:textId="323EEEB5" w:rsidR="008C7C31" w:rsidRPr="004C48D9" w:rsidRDefault="004C48D9" w:rsidP="004C48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496711,17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93A" w14:textId="77777777" w:rsidR="008C7C31" w:rsidRPr="004C48D9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8D9">
              <w:rPr>
                <w:sz w:val="28"/>
                <w:szCs w:val="28"/>
              </w:rPr>
              <w:t>502450,00</w:t>
            </w:r>
          </w:p>
        </w:tc>
      </w:tr>
      <w:tr w:rsidR="008C7C31" w:rsidRPr="00BD616D" w14:paraId="6ABBEB37" w14:textId="77777777" w:rsidTr="00BC65BC">
        <w:trPr>
          <w:cantSplit/>
          <w:trHeight w:val="177"/>
        </w:trPr>
        <w:tc>
          <w:tcPr>
            <w:tcW w:w="226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00B5E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>Основное мероприятие «Управление земельными ресурсами»</w:t>
            </w:r>
          </w:p>
        </w:tc>
        <w:tc>
          <w:tcPr>
            <w:tcW w:w="7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00CD6C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B8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AB81" w14:textId="736D2B2B" w:rsidR="008C7C31" w:rsidRPr="009D01D9" w:rsidRDefault="008C7C31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2B424B">
              <w:rPr>
                <w:sz w:val="28"/>
                <w:szCs w:val="28"/>
              </w:rPr>
              <w:t>11</w:t>
            </w:r>
            <w:r w:rsidR="00BD656E">
              <w:rPr>
                <w:sz w:val="28"/>
                <w:szCs w:val="28"/>
              </w:rPr>
              <w:t>492699</w:t>
            </w:r>
            <w:r w:rsidRPr="002B424B">
              <w:rPr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33B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50F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189EA986" w14:textId="77777777" w:rsidTr="00BC65BC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B89A0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A77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B45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4099" w14:textId="285FC9B7" w:rsidR="008C7C31" w:rsidRPr="009D01D9" w:rsidRDefault="008C7C31" w:rsidP="008C7C31">
            <w:pPr>
              <w:jc w:val="center"/>
              <w:rPr>
                <w:bCs/>
                <w:sz w:val="28"/>
                <w:szCs w:val="28"/>
                <w:highlight w:val="yellow"/>
              </w:rPr>
            </w:pPr>
            <w:r w:rsidRPr="002B424B">
              <w:rPr>
                <w:bCs/>
                <w:sz w:val="28"/>
                <w:szCs w:val="28"/>
              </w:rPr>
              <w:t>9417240,00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F7C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C6F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57D6250C" w14:textId="77777777" w:rsidTr="00BC65BC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A4656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8FDB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848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A183" w14:textId="72AE9954" w:rsidR="008C7C31" w:rsidRPr="009D01D9" w:rsidRDefault="008C7C31" w:rsidP="001978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2B424B">
              <w:rPr>
                <w:sz w:val="28"/>
                <w:szCs w:val="28"/>
              </w:rPr>
              <w:t>2</w:t>
            </w:r>
            <w:r w:rsidR="0019782A">
              <w:rPr>
                <w:sz w:val="28"/>
                <w:szCs w:val="28"/>
              </w:rPr>
              <w:t>075459</w:t>
            </w:r>
            <w:r w:rsidRPr="002B424B">
              <w:rPr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057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F399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2B70AF0C" w14:textId="77777777" w:rsidTr="00BC65BC">
        <w:trPr>
          <w:cantSplit/>
          <w:trHeight w:val="177"/>
        </w:trPr>
        <w:tc>
          <w:tcPr>
            <w:tcW w:w="2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82FD9" w14:textId="77777777" w:rsidR="008C7C31" w:rsidRPr="00BD616D" w:rsidRDefault="008C7C31" w:rsidP="006F759C">
            <w:pPr>
              <w:numPr>
                <w:ilvl w:val="2"/>
                <w:numId w:val="23"/>
              </w:numPr>
              <w:autoSpaceDE w:val="0"/>
              <w:autoSpaceDN w:val="0"/>
              <w:adjustRightInd w:val="0"/>
              <w:ind w:left="205" w:hanging="142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Мероприятие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14:paraId="4B3086A7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0F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9A4E" w14:textId="66AA05BC" w:rsidR="008C7C31" w:rsidRPr="00BD616D" w:rsidRDefault="00034549" w:rsidP="0003454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256699</w:t>
            </w:r>
            <w:r w:rsidR="008C7C31"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8CBD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DF7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12077E5A" w14:textId="77777777" w:rsidTr="00BC65BC">
        <w:trPr>
          <w:cantSplit/>
          <w:trHeight w:val="177"/>
        </w:trPr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18A35" w14:textId="4CFC3041" w:rsidR="008C7C31" w:rsidRPr="00BD616D" w:rsidRDefault="008C7C31" w:rsidP="006F7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lastRenderedPageBreak/>
              <w:t>1.1.</w:t>
            </w:r>
            <w:r w:rsidR="006F759C">
              <w:rPr>
                <w:color w:val="000000"/>
                <w:sz w:val="28"/>
                <w:szCs w:val="28"/>
              </w:rPr>
              <w:t>2</w:t>
            </w:r>
            <w:r w:rsidRPr="00BD616D">
              <w:rPr>
                <w:color w:val="000000"/>
                <w:sz w:val="28"/>
                <w:szCs w:val="28"/>
              </w:rPr>
              <w:t>.Мероприятие «Разработка проектов межевания территории   и проведение комплексных кадастровых работ»</w:t>
            </w:r>
          </w:p>
        </w:tc>
        <w:tc>
          <w:tcPr>
            <w:tcW w:w="7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EFE67F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EC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0658" w14:textId="126FE63D" w:rsidR="008C7C31" w:rsidRPr="00BD616D" w:rsidRDefault="008C7C31" w:rsidP="008C7C31">
            <w:pPr>
              <w:jc w:val="center"/>
              <w:rPr>
                <w:sz w:val="28"/>
              </w:rPr>
            </w:pPr>
            <w:r w:rsidRPr="00BD616D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1211000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40B4D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25EB1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8C7C31" w:rsidRPr="00BD616D" w14:paraId="6CDB7465" w14:textId="77777777" w:rsidTr="00BC65BC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6F233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66E84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6536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CFB6" w14:textId="295665C2" w:rsidR="008C7C31" w:rsidRPr="00BD616D" w:rsidRDefault="008C7C31" w:rsidP="008C7C31">
            <w:pPr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9417240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26622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3191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8C7C31" w:rsidRPr="00BD616D" w14:paraId="07F024EC" w14:textId="77777777" w:rsidTr="00BC65BC">
        <w:trPr>
          <w:cantSplit/>
          <w:trHeight w:val="173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361C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1ADE9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00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C28C" w14:textId="77777777" w:rsidR="008C7C31" w:rsidRPr="00BD616D" w:rsidRDefault="008C7C31" w:rsidP="008C7C31">
            <w:pPr>
              <w:jc w:val="center"/>
              <w:rPr>
                <w:sz w:val="28"/>
              </w:rPr>
            </w:pPr>
            <w:r w:rsidRPr="00BD616D">
              <w:rPr>
                <w:bCs/>
                <w:sz w:val="28"/>
                <w:szCs w:val="28"/>
              </w:rPr>
              <w:t>1793760,00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1303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30F5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DA42CE" w:rsidRPr="00BD616D" w14:paraId="349768A2" w14:textId="77777777" w:rsidTr="00BC65BC">
        <w:trPr>
          <w:cantSplit/>
          <w:trHeight w:val="173"/>
        </w:trPr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A261E" w14:textId="29ED3AED" w:rsidR="00DA42CE" w:rsidRPr="00BD616D" w:rsidRDefault="00DA42CE" w:rsidP="00DA42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A42CE">
              <w:rPr>
                <w:sz w:val="28"/>
                <w:szCs w:val="28"/>
              </w:rPr>
              <w:t>1.1.3. Внесение изменений в границы территориальных зон, расположенных на территории Кочевского муниципального округа Пермского края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14:paraId="1B854456" w14:textId="7A98B16A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5F65" w14:textId="4EDB28E4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A2D1" w14:textId="409B3B9A" w:rsidR="00DA42CE" w:rsidRPr="00BD616D" w:rsidRDefault="00DA42CE" w:rsidP="00DA42C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25000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E392B" w14:textId="41A2FB00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E93B" w14:textId="248412B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DA42CE" w:rsidRPr="00BD616D" w14:paraId="5903A169" w14:textId="77777777" w:rsidTr="00BC65BC">
        <w:trPr>
          <w:cantSplit/>
          <w:trHeight w:val="177"/>
        </w:trPr>
        <w:tc>
          <w:tcPr>
            <w:tcW w:w="2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9B0FF" w14:textId="77777777" w:rsidR="00DA42CE" w:rsidRPr="00BD616D" w:rsidRDefault="00DA42CE" w:rsidP="00DA42CE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ind w:left="346" w:hanging="346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t xml:space="preserve">Основное  мероприятие  «Обеспечение полноты и достоверности  учета  муниципального имущества»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7F0E4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4E4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F569" w14:textId="3D3D46E9" w:rsidR="00DA42CE" w:rsidRPr="00BD616D" w:rsidRDefault="0019782A" w:rsidP="0019782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</w:t>
            </w:r>
            <w:r w:rsidR="00DA42CE" w:rsidRPr="00BD616D">
              <w:rPr>
                <w:bCs/>
                <w:sz w:val="28"/>
                <w:szCs w:val="28"/>
              </w:rPr>
              <w:t>450,00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63CF" w14:textId="13A486CC" w:rsidR="00DA42CE" w:rsidRPr="00BD616D" w:rsidRDefault="0019782A" w:rsidP="0019782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76711,17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CB8C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82450,00</w:t>
            </w:r>
          </w:p>
        </w:tc>
      </w:tr>
      <w:tr w:rsidR="00DA42CE" w:rsidRPr="00BD616D" w14:paraId="71EF5410" w14:textId="77777777" w:rsidTr="00BC65BC">
        <w:trPr>
          <w:cantSplit/>
          <w:trHeight w:val="177"/>
        </w:trPr>
        <w:tc>
          <w:tcPr>
            <w:tcW w:w="2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4142E" w14:textId="77777777" w:rsidR="00DA42CE" w:rsidRPr="00BD616D" w:rsidRDefault="00DA42CE" w:rsidP="00DA42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1.2.1.Мероприятие  «Приобретение программного обеспечения по учету имущества»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14:paraId="63971D26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1F22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3D83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7C1E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6736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</w:tr>
      <w:tr w:rsidR="00DA42CE" w:rsidRPr="00BD616D" w14:paraId="28C898F6" w14:textId="77777777" w:rsidTr="00BC65BC">
        <w:trPr>
          <w:cantSplit/>
          <w:trHeight w:val="236"/>
        </w:trPr>
        <w:tc>
          <w:tcPr>
            <w:tcW w:w="2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8D4AA" w14:textId="77777777" w:rsidR="00DA42CE" w:rsidRPr="00BD616D" w:rsidRDefault="00DA42CE" w:rsidP="00DA42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t>1.2.2.Мероприятия, направленные на работу по взысканию задолженности по арендной плате за муниципальное имущество и землю</w:t>
            </w:r>
          </w:p>
          <w:p w14:paraId="07833223" w14:textId="77777777" w:rsidR="00DA42CE" w:rsidRPr="00BD616D" w:rsidRDefault="00DA42CE" w:rsidP="00DA42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71AEB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7AC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D436" w14:textId="27ABF9C3" w:rsidR="00DA42CE" w:rsidRPr="00BD616D" w:rsidRDefault="00DA42CE" w:rsidP="00F23C7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</w:t>
            </w:r>
            <w:r w:rsidR="00F23C7B">
              <w:rPr>
                <w:bCs/>
                <w:sz w:val="28"/>
                <w:szCs w:val="28"/>
              </w:rPr>
              <w:t>2</w:t>
            </w:r>
            <w:r w:rsidRPr="00BD616D">
              <w:rPr>
                <w:bCs/>
                <w:sz w:val="28"/>
                <w:szCs w:val="28"/>
              </w:rPr>
              <w:t>750,00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BD1C" w14:textId="1B374CA8" w:rsidR="00DA42CE" w:rsidRPr="00BD616D" w:rsidRDefault="00DA42CE" w:rsidP="00F23C7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</w:t>
            </w:r>
            <w:r w:rsidR="00F23C7B">
              <w:rPr>
                <w:bCs/>
                <w:sz w:val="28"/>
                <w:szCs w:val="28"/>
              </w:rPr>
              <w:t>1011,17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6E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46750,00</w:t>
            </w:r>
          </w:p>
        </w:tc>
      </w:tr>
      <w:tr w:rsidR="00DA42CE" w:rsidRPr="00BD616D" w14:paraId="3E9A014C" w14:textId="77777777" w:rsidTr="00BC65BC">
        <w:trPr>
          <w:cantSplit/>
          <w:trHeight w:val="177"/>
        </w:trPr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0D668" w14:textId="77777777" w:rsidR="00DA42CE" w:rsidRPr="00BD616D" w:rsidRDefault="00DA42CE" w:rsidP="00DA42C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Подпрограмма «</w:t>
            </w:r>
            <w:r w:rsidRPr="00BD616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20BB" w14:textId="2D56D625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4AD" w14:textId="1D472B2C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9C84" w14:textId="5105C807" w:rsidR="00DA42CE" w:rsidRPr="00BD616D" w:rsidRDefault="00DA42CE" w:rsidP="002358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35887">
              <w:rPr>
                <w:b/>
                <w:sz w:val="28"/>
                <w:szCs w:val="28"/>
              </w:rPr>
              <w:t>244757,07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74D5" w14:textId="043C14D2" w:rsidR="00DA42CE" w:rsidRPr="00BD616D" w:rsidRDefault="00235887" w:rsidP="0023588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796206,96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D30A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</w:tr>
      <w:tr w:rsidR="00DA42CE" w:rsidRPr="00BD616D" w14:paraId="500FD3C1" w14:textId="77777777" w:rsidTr="00BC65BC">
        <w:trPr>
          <w:cantSplit/>
          <w:trHeight w:val="177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A1A01" w14:textId="77777777" w:rsidR="00DA42CE" w:rsidRPr="00BD616D" w:rsidRDefault="00DA42CE" w:rsidP="00DA42C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46B4F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9277" w14:textId="4E4FFCA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8DC2" w14:textId="79EA5CA8" w:rsidR="00DA42CE" w:rsidRPr="00BD616D" w:rsidRDefault="00235887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1087198,20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43F6" w14:textId="709C4762" w:rsidR="00DA42CE" w:rsidRPr="00BD616D" w:rsidRDefault="00235887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709468,13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1135" w14:textId="45EE1C22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2FD89781" w14:textId="77777777" w:rsidTr="00BC65BC">
        <w:trPr>
          <w:cantSplit/>
          <w:trHeight w:val="177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53AC" w14:textId="77777777" w:rsidR="00DA42CE" w:rsidRPr="00BD616D" w:rsidRDefault="00DA42CE" w:rsidP="00DA42C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2AF92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55D2" w14:textId="605DAE40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34B4" w14:textId="5EA9C17A" w:rsidR="00DA42CE" w:rsidRPr="00BD616D" w:rsidRDefault="00DC3AE9" w:rsidP="004C48D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4C48D9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558,87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A7F1" w14:textId="12B9D117" w:rsidR="00DA42CE" w:rsidRPr="00BD616D" w:rsidRDefault="00DA42CE" w:rsidP="00DC3A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</w:t>
            </w:r>
            <w:r w:rsidR="00DC3AE9">
              <w:rPr>
                <w:b/>
                <w:sz w:val="28"/>
                <w:szCs w:val="28"/>
              </w:rPr>
              <w:t>6738,83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BE7D" w14:textId="58B6DF3E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</w:tr>
      <w:tr w:rsidR="00DA42CE" w:rsidRPr="00BD616D" w14:paraId="59E3FC7C" w14:textId="77777777" w:rsidTr="00BC65BC">
        <w:trPr>
          <w:cantSplit/>
          <w:trHeight w:val="177"/>
        </w:trPr>
        <w:tc>
          <w:tcPr>
            <w:tcW w:w="2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09235" w14:textId="77777777" w:rsidR="00DA42CE" w:rsidRPr="00BD616D" w:rsidRDefault="00DA42CE" w:rsidP="00DA42CE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Основное мероприятие «Оптимизация  муниципального имущества»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5CDAD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832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A18B" w14:textId="496AC63B" w:rsidR="00DA42CE" w:rsidRPr="00BD616D" w:rsidRDefault="00BD656E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="009D01D9">
              <w:rPr>
                <w:sz w:val="28"/>
                <w:szCs w:val="28"/>
              </w:rPr>
              <w:t>999,99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2100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A5C2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</w:tr>
      <w:tr w:rsidR="00DA42CE" w:rsidRPr="00BD616D" w14:paraId="25E65410" w14:textId="77777777" w:rsidTr="00BC65BC">
        <w:trPr>
          <w:cantSplit/>
          <w:trHeight w:val="236"/>
        </w:trPr>
        <w:tc>
          <w:tcPr>
            <w:tcW w:w="2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A084D" w14:textId="6E49E558" w:rsidR="00DA42CE" w:rsidRPr="00BD616D" w:rsidRDefault="00DA42CE" w:rsidP="00DA42C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lastRenderedPageBreak/>
              <w:t xml:space="preserve">2.1.1.Мероприятие  «Проведение технической инвентаризации  и оценки объектов </w:t>
            </w:r>
            <w:r>
              <w:rPr>
                <w:sz w:val="28"/>
                <w:szCs w:val="28"/>
                <w:lang w:eastAsia="en-US"/>
              </w:rPr>
              <w:t>движимого и недвижимого имущества</w:t>
            </w:r>
            <w:r w:rsidRPr="00BD616D">
              <w:rPr>
                <w:sz w:val="28"/>
                <w:szCs w:val="28"/>
                <w:lang w:eastAsia="en-US"/>
              </w:rPr>
              <w:t>, находящ</w:t>
            </w:r>
            <w:r>
              <w:rPr>
                <w:sz w:val="28"/>
                <w:szCs w:val="28"/>
                <w:lang w:eastAsia="en-US"/>
              </w:rPr>
              <w:t>егося</w:t>
            </w:r>
            <w:r w:rsidRPr="00BD616D">
              <w:rPr>
                <w:sz w:val="28"/>
                <w:szCs w:val="28"/>
                <w:lang w:eastAsia="en-US"/>
              </w:rPr>
              <w:t xml:space="preserve"> в собственности Кочевского муниципального округа Пермского края»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D30FE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A89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8E54" w14:textId="3FE94F31" w:rsidR="00DA42CE" w:rsidRPr="00BD616D" w:rsidRDefault="00BD656E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="009D01D9">
              <w:rPr>
                <w:sz w:val="28"/>
                <w:szCs w:val="28"/>
              </w:rPr>
              <w:t>999,99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0E13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B56A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</w:tr>
      <w:tr w:rsidR="00DA42CE" w:rsidRPr="00BD616D" w14:paraId="7549BC13" w14:textId="77777777" w:rsidTr="00BC65BC">
        <w:trPr>
          <w:cantSplit/>
          <w:trHeight w:val="177"/>
        </w:trPr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3B844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 xml:space="preserve">2.2.Основное мероприятие </w:t>
            </w:r>
            <w:r w:rsidRPr="00BD616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0C300" w14:textId="188C395D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969E" w14:textId="228D4424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FE70B" w14:textId="477EEA80" w:rsidR="00DA42CE" w:rsidRPr="00BD616D" w:rsidRDefault="00DA42CE" w:rsidP="00DC3A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3AE9">
              <w:rPr>
                <w:sz w:val="28"/>
                <w:szCs w:val="28"/>
              </w:rPr>
              <w:t>146757,08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F5AF4" w14:textId="39AF4BD2" w:rsidR="00DA42CE" w:rsidRPr="00BD616D" w:rsidRDefault="00DC3AE9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715206,96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100D5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3CCCAE6D" w14:textId="77777777" w:rsidTr="00BC65BC">
        <w:trPr>
          <w:cantSplit/>
          <w:trHeight w:val="177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87155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0B614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DBD5" w14:textId="207BD061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478F" w14:textId="439DDFCF" w:rsidR="00DA42CE" w:rsidRPr="00BD616D" w:rsidRDefault="00DC3AE9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1087198,20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EFDF" w14:textId="2D211CDE" w:rsidR="00DA42CE" w:rsidRPr="00BD616D" w:rsidRDefault="00DC3AE9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709468,13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1D53" w14:textId="19A62EA1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623A932E" w14:textId="77777777" w:rsidTr="00BC65BC">
        <w:trPr>
          <w:cantSplit/>
          <w:trHeight w:val="177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83BD8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C98C6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AC75" w14:textId="60DD7181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DFE1D" w14:textId="366729B5" w:rsidR="00DA42CE" w:rsidRPr="00BD616D" w:rsidRDefault="00DA42CE" w:rsidP="004C48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C48D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558,8</w:t>
            </w:r>
            <w:r w:rsidR="009D01D9">
              <w:rPr>
                <w:sz w:val="28"/>
                <w:szCs w:val="28"/>
              </w:rPr>
              <w:t>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A70E2" w14:textId="5DB75778" w:rsidR="00DA42CE" w:rsidRPr="00BD616D" w:rsidRDefault="00DC3AE9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5738,83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9597A" w14:textId="5E21CC8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0B613A62" w14:textId="77777777" w:rsidTr="00BC65BC">
        <w:trPr>
          <w:cantSplit/>
          <w:trHeight w:val="966"/>
        </w:trPr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116CC" w14:textId="07253404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2.2.1.Мероприятие «Снос расселенных жилых домов и нежилых зданий (сооружений), расположенных на территории муниципального образования Пермского края</w:t>
            </w:r>
            <w:r w:rsidRPr="00FB0D7B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94472F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CF4" w14:textId="50A647DD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3666" w14:textId="2B021607" w:rsidR="00DA42CE" w:rsidRPr="00BD616D" w:rsidRDefault="004C48D9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42CE" w:rsidRPr="00BD616D">
              <w:rPr>
                <w:sz w:val="28"/>
                <w:szCs w:val="28"/>
              </w:rPr>
              <w:t>1</w:t>
            </w:r>
            <w:r w:rsidR="00BD656E">
              <w:rPr>
                <w:sz w:val="28"/>
                <w:szCs w:val="28"/>
              </w:rPr>
              <w:t>02757,08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C743" w14:textId="3BAB0799" w:rsidR="00DA42CE" w:rsidRPr="00BD616D" w:rsidRDefault="00BD656E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715206,96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37DE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41F63DCA" w14:textId="77777777" w:rsidTr="00BC65BC">
        <w:trPr>
          <w:cantSplit/>
          <w:trHeight w:val="966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FE15D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56EDF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2CA" w14:textId="161FC693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129" w14:textId="1417801A" w:rsidR="00DA42CE" w:rsidRPr="00BD616D" w:rsidRDefault="00DA42CE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D656E">
              <w:rPr>
                <w:sz w:val="28"/>
                <w:szCs w:val="28"/>
              </w:rPr>
              <w:t>087198,20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8C72" w14:textId="14D75A7D" w:rsidR="00DA42CE" w:rsidRPr="00BD616D" w:rsidRDefault="00BD656E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709468,13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E75B" w14:textId="2E3E7CEC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6C415250" w14:textId="77777777" w:rsidTr="00BC65BC">
        <w:trPr>
          <w:cantSplit/>
          <w:trHeight w:val="966"/>
        </w:trPr>
        <w:tc>
          <w:tcPr>
            <w:tcW w:w="22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5AEF8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6404D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1" w:type="pct"/>
            <w:tcBorders>
              <w:left w:val="single" w:sz="4" w:space="0" w:color="auto"/>
              <w:right w:val="single" w:sz="4" w:space="0" w:color="auto"/>
            </w:tcBorders>
          </w:tcPr>
          <w:p w14:paraId="110DAC82" w14:textId="30F6B5BE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A53B" w14:textId="4DECD05B" w:rsidR="00DA42CE" w:rsidRPr="00BD616D" w:rsidRDefault="00DA42CE" w:rsidP="00B707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15558,8</w:t>
            </w:r>
            <w:r w:rsidR="00B7079B">
              <w:rPr>
                <w:sz w:val="28"/>
                <w:szCs w:val="28"/>
              </w:rPr>
              <w:t>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B682" w14:textId="78788801" w:rsidR="00DA42CE" w:rsidRPr="00BD616D" w:rsidRDefault="00BD656E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5738,83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4630" w14:textId="5FCA2A50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4F611734" w14:textId="77777777" w:rsidTr="00BC65BC">
        <w:trPr>
          <w:cantSplit/>
          <w:trHeight w:val="966"/>
        </w:trPr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8FEF9" w14:textId="55F9A26D" w:rsidR="00DA42CE" w:rsidRPr="00BD616D" w:rsidRDefault="00DA42CE" w:rsidP="00420C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4303D">
              <w:rPr>
                <w:sz w:val="28"/>
                <w:szCs w:val="28"/>
                <w:lang w:eastAsia="en-US"/>
              </w:rPr>
              <w:t>2.2.</w:t>
            </w:r>
            <w:r w:rsidR="00420C99">
              <w:rPr>
                <w:sz w:val="28"/>
                <w:szCs w:val="28"/>
                <w:lang w:eastAsia="en-US"/>
              </w:rPr>
              <w:t>2</w:t>
            </w:r>
            <w:r w:rsidRPr="0014303D">
              <w:rPr>
                <w:sz w:val="28"/>
                <w:szCs w:val="28"/>
                <w:lang w:eastAsia="en-US"/>
              </w:rPr>
              <w:t xml:space="preserve">.1. Мероприятие </w:t>
            </w:r>
            <w:r>
              <w:rPr>
                <w:sz w:val="28"/>
                <w:szCs w:val="28"/>
                <w:lang w:eastAsia="en-US"/>
              </w:rPr>
              <w:t>«Организация работ и услуг по сносу объектов</w:t>
            </w:r>
            <w:r w:rsidRPr="0014303D">
              <w:rPr>
                <w:sz w:val="28"/>
                <w:szCs w:val="28"/>
                <w:lang w:eastAsia="en-US"/>
              </w:rPr>
              <w:t xml:space="preserve"> капитального строительства, расположенных на территории Кочевского муниципального округа Пермского края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14:paraId="227A93AA" w14:textId="28A8CF6B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A83D" w14:textId="6F2A0B4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10F0" w14:textId="5EE89F17" w:rsidR="00DA42CE" w:rsidRPr="00BD616D" w:rsidRDefault="00DA42CE" w:rsidP="00BD65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656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Pr="00FB0D7B">
              <w:rPr>
                <w:sz w:val="28"/>
                <w:szCs w:val="28"/>
              </w:rPr>
              <w:t>00,00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ACCA" w14:textId="1075780C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6EA" w14:textId="058B2BD8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</w:tbl>
    <w:p w14:paraId="267B85F8" w14:textId="5C90D7B2" w:rsidR="00FB0D7B" w:rsidRPr="00FB0D7B" w:rsidRDefault="00FB0D7B" w:rsidP="00FB0D7B">
      <w:pPr>
        <w:tabs>
          <w:tab w:val="left" w:pos="660"/>
        </w:tabs>
        <w:autoSpaceDE w:val="0"/>
        <w:autoSpaceDN w:val="0"/>
        <w:adjustRightInd w:val="0"/>
        <w:rPr>
          <w:sz w:val="28"/>
        </w:rPr>
      </w:pPr>
    </w:p>
    <w:p w14:paraId="35FD4003" w14:textId="77777777" w:rsidR="0042340B" w:rsidRPr="00062C83" w:rsidRDefault="0042340B" w:rsidP="0042340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58F52A6D" w14:textId="04E1B149" w:rsidR="00467505" w:rsidRDefault="00467505" w:rsidP="00FB0D7B">
      <w:pPr>
        <w:ind w:left="786"/>
        <w:jc w:val="right"/>
        <w:rPr>
          <w:sz w:val="28"/>
          <w:szCs w:val="28"/>
          <w:lang w:eastAsia="en-US"/>
        </w:rPr>
      </w:pPr>
    </w:p>
    <w:sectPr w:rsidR="00467505" w:rsidSect="004947DC">
      <w:footerReference w:type="default" r:id="rId10"/>
      <w:pgSz w:w="16838" w:h="11906" w:orient="landscape" w:code="9"/>
      <w:pgMar w:top="851" w:right="82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4678B" w14:textId="77777777" w:rsidR="00464425" w:rsidRDefault="00464425" w:rsidP="008827AA">
      <w:r>
        <w:separator/>
      </w:r>
    </w:p>
  </w:endnote>
  <w:endnote w:type="continuationSeparator" w:id="0">
    <w:p w14:paraId="7C42C4CB" w14:textId="77777777" w:rsidR="00464425" w:rsidRDefault="00464425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04D8E5E3" w:rsidR="00407AB9" w:rsidRDefault="00407AB9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3F5D">
      <w:rPr>
        <w:noProof/>
      </w:rPr>
      <w:t>2</w:t>
    </w:r>
    <w:r>
      <w:fldChar w:fldCharType="end"/>
    </w:r>
  </w:p>
  <w:p w14:paraId="19CBCE94" w14:textId="77777777" w:rsidR="00407AB9" w:rsidRDefault="00407A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407AB9" w:rsidRDefault="00407AB9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1F57C" w14:textId="77777777" w:rsidR="00464425" w:rsidRDefault="00464425" w:rsidP="008827AA">
      <w:r>
        <w:separator/>
      </w:r>
    </w:p>
  </w:footnote>
  <w:footnote w:type="continuationSeparator" w:id="0">
    <w:p w14:paraId="7E805B18" w14:textId="77777777" w:rsidR="00464425" w:rsidRDefault="00464425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658674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C9760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0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2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2380"/>
    <w:rsid w:val="00004932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C4D"/>
    <w:rsid w:val="00032F94"/>
    <w:rsid w:val="00033166"/>
    <w:rsid w:val="00034549"/>
    <w:rsid w:val="00042BF7"/>
    <w:rsid w:val="000438C4"/>
    <w:rsid w:val="00046C4F"/>
    <w:rsid w:val="000474B6"/>
    <w:rsid w:val="0005037E"/>
    <w:rsid w:val="00052772"/>
    <w:rsid w:val="0005344B"/>
    <w:rsid w:val="0005474A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9DD"/>
    <w:rsid w:val="00085AA3"/>
    <w:rsid w:val="00086432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250F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4C50"/>
    <w:rsid w:val="00105138"/>
    <w:rsid w:val="001064A2"/>
    <w:rsid w:val="001070CA"/>
    <w:rsid w:val="00111FBD"/>
    <w:rsid w:val="001131EB"/>
    <w:rsid w:val="00113751"/>
    <w:rsid w:val="00120C3A"/>
    <w:rsid w:val="00124139"/>
    <w:rsid w:val="00131DD9"/>
    <w:rsid w:val="001328D1"/>
    <w:rsid w:val="0013455A"/>
    <w:rsid w:val="001348C1"/>
    <w:rsid w:val="00135907"/>
    <w:rsid w:val="00136FB1"/>
    <w:rsid w:val="00137C21"/>
    <w:rsid w:val="0014303D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7DA8"/>
    <w:rsid w:val="0019047E"/>
    <w:rsid w:val="001905EE"/>
    <w:rsid w:val="001906BA"/>
    <w:rsid w:val="001921DB"/>
    <w:rsid w:val="00192ADF"/>
    <w:rsid w:val="00192C24"/>
    <w:rsid w:val="00193AE8"/>
    <w:rsid w:val="00194482"/>
    <w:rsid w:val="001970FD"/>
    <w:rsid w:val="00197345"/>
    <w:rsid w:val="00197405"/>
    <w:rsid w:val="0019782A"/>
    <w:rsid w:val="001A0E43"/>
    <w:rsid w:val="001A154D"/>
    <w:rsid w:val="001A18AA"/>
    <w:rsid w:val="001A250B"/>
    <w:rsid w:val="001A32BF"/>
    <w:rsid w:val="001A4753"/>
    <w:rsid w:val="001A5504"/>
    <w:rsid w:val="001A7A48"/>
    <w:rsid w:val="001B1E27"/>
    <w:rsid w:val="001B3F5D"/>
    <w:rsid w:val="001B50CE"/>
    <w:rsid w:val="001B5BF1"/>
    <w:rsid w:val="001C15D3"/>
    <w:rsid w:val="001C1F90"/>
    <w:rsid w:val="001D137F"/>
    <w:rsid w:val="001D3C4B"/>
    <w:rsid w:val="001D5395"/>
    <w:rsid w:val="001E043F"/>
    <w:rsid w:val="001E1C67"/>
    <w:rsid w:val="001E2655"/>
    <w:rsid w:val="001E3DDB"/>
    <w:rsid w:val="001E613E"/>
    <w:rsid w:val="001E67DD"/>
    <w:rsid w:val="001F22F7"/>
    <w:rsid w:val="001F5311"/>
    <w:rsid w:val="001F54B0"/>
    <w:rsid w:val="001F61EA"/>
    <w:rsid w:val="001F7CCD"/>
    <w:rsid w:val="00205B19"/>
    <w:rsid w:val="002103F6"/>
    <w:rsid w:val="00213749"/>
    <w:rsid w:val="00216AEF"/>
    <w:rsid w:val="0021775E"/>
    <w:rsid w:val="00225FED"/>
    <w:rsid w:val="00230392"/>
    <w:rsid w:val="0023187E"/>
    <w:rsid w:val="00231EC2"/>
    <w:rsid w:val="00235887"/>
    <w:rsid w:val="00235BDD"/>
    <w:rsid w:val="0024210B"/>
    <w:rsid w:val="002424C5"/>
    <w:rsid w:val="00250699"/>
    <w:rsid w:val="00251655"/>
    <w:rsid w:val="00251C7D"/>
    <w:rsid w:val="00260041"/>
    <w:rsid w:val="00263974"/>
    <w:rsid w:val="00263A17"/>
    <w:rsid w:val="0026437E"/>
    <w:rsid w:val="00264D05"/>
    <w:rsid w:val="00266E10"/>
    <w:rsid w:val="00274158"/>
    <w:rsid w:val="002748A8"/>
    <w:rsid w:val="00276B3E"/>
    <w:rsid w:val="002772FE"/>
    <w:rsid w:val="002804BD"/>
    <w:rsid w:val="00286297"/>
    <w:rsid w:val="00287AC7"/>
    <w:rsid w:val="00287C07"/>
    <w:rsid w:val="00290C57"/>
    <w:rsid w:val="00292387"/>
    <w:rsid w:val="00292CF5"/>
    <w:rsid w:val="00293B8C"/>
    <w:rsid w:val="00294031"/>
    <w:rsid w:val="002940B7"/>
    <w:rsid w:val="002954D4"/>
    <w:rsid w:val="002A132E"/>
    <w:rsid w:val="002B08C1"/>
    <w:rsid w:val="002B424B"/>
    <w:rsid w:val="002B487E"/>
    <w:rsid w:val="002B4F23"/>
    <w:rsid w:val="002C141B"/>
    <w:rsid w:val="002C1BB9"/>
    <w:rsid w:val="002C2F2F"/>
    <w:rsid w:val="002C4FB2"/>
    <w:rsid w:val="002C5968"/>
    <w:rsid w:val="002C7922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3624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4C9"/>
    <w:rsid w:val="003325AB"/>
    <w:rsid w:val="00333A2B"/>
    <w:rsid w:val="003345C5"/>
    <w:rsid w:val="003351CC"/>
    <w:rsid w:val="00335970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1E60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1131"/>
    <w:rsid w:val="003B608F"/>
    <w:rsid w:val="003B7F87"/>
    <w:rsid w:val="003C1827"/>
    <w:rsid w:val="003C2846"/>
    <w:rsid w:val="003C2D34"/>
    <w:rsid w:val="003C54BC"/>
    <w:rsid w:val="003C705D"/>
    <w:rsid w:val="003C7703"/>
    <w:rsid w:val="003D0F42"/>
    <w:rsid w:val="003E5892"/>
    <w:rsid w:val="003E5DF9"/>
    <w:rsid w:val="003E6A53"/>
    <w:rsid w:val="003F1164"/>
    <w:rsid w:val="003F405A"/>
    <w:rsid w:val="004025F7"/>
    <w:rsid w:val="00404DC3"/>
    <w:rsid w:val="00407AB9"/>
    <w:rsid w:val="00407E19"/>
    <w:rsid w:val="004103F0"/>
    <w:rsid w:val="00410A9B"/>
    <w:rsid w:val="00411AB1"/>
    <w:rsid w:val="00412143"/>
    <w:rsid w:val="00413B15"/>
    <w:rsid w:val="0041782A"/>
    <w:rsid w:val="00420C99"/>
    <w:rsid w:val="004212EC"/>
    <w:rsid w:val="0042340B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1FFF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4425"/>
    <w:rsid w:val="00465991"/>
    <w:rsid w:val="00467505"/>
    <w:rsid w:val="00470098"/>
    <w:rsid w:val="00473682"/>
    <w:rsid w:val="00480659"/>
    <w:rsid w:val="004816D6"/>
    <w:rsid w:val="00481CA3"/>
    <w:rsid w:val="004821DB"/>
    <w:rsid w:val="00482255"/>
    <w:rsid w:val="00483329"/>
    <w:rsid w:val="00485CA0"/>
    <w:rsid w:val="0048669A"/>
    <w:rsid w:val="0048717C"/>
    <w:rsid w:val="0049429E"/>
    <w:rsid w:val="004942E6"/>
    <w:rsid w:val="004947DC"/>
    <w:rsid w:val="004A1A52"/>
    <w:rsid w:val="004A5195"/>
    <w:rsid w:val="004A5F92"/>
    <w:rsid w:val="004B13A5"/>
    <w:rsid w:val="004B5CAC"/>
    <w:rsid w:val="004B7DFE"/>
    <w:rsid w:val="004C48D9"/>
    <w:rsid w:val="004C5FB8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1297"/>
    <w:rsid w:val="00502FBB"/>
    <w:rsid w:val="0050337B"/>
    <w:rsid w:val="00505B6D"/>
    <w:rsid w:val="00506203"/>
    <w:rsid w:val="00506215"/>
    <w:rsid w:val="005063E3"/>
    <w:rsid w:val="00510947"/>
    <w:rsid w:val="00517EF8"/>
    <w:rsid w:val="00521AF8"/>
    <w:rsid w:val="00523B81"/>
    <w:rsid w:val="005258C9"/>
    <w:rsid w:val="0052761D"/>
    <w:rsid w:val="00532F03"/>
    <w:rsid w:val="0053339D"/>
    <w:rsid w:val="00534269"/>
    <w:rsid w:val="0053522E"/>
    <w:rsid w:val="005357B0"/>
    <w:rsid w:val="00544D47"/>
    <w:rsid w:val="0055076A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85765"/>
    <w:rsid w:val="00591D87"/>
    <w:rsid w:val="00592455"/>
    <w:rsid w:val="00592B6D"/>
    <w:rsid w:val="005948AD"/>
    <w:rsid w:val="00596B6C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4714"/>
    <w:rsid w:val="005C559C"/>
    <w:rsid w:val="005C6755"/>
    <w:rsid w:val="005E040B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5F7C12"/>
    <w:rsid w:val="006029DB"/>
    <w:rsid w:val="00603A18"/>
    <w:rsid w:val="00607575"/>
    <w:rsid w:val="00614111"/>
    <w:rsid w:val="0061605D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283"/>
    <w:rsid w:val="00640A26"/>
    <w:rsid w:val="006422DB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149"/>
    <w:rsid w:val="0065650A"/>
    <w:rsid w:val="00657048"/>
    <w:rsid w:val="00657099"/>
    <w:rsid w:val="00662846"/>
    <w:rsid w:val="0066380B"/>
    <w:rsid w:val="00665C47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4E00"/>
    <w:rsid w:val="006961B5"/>
    <w:rsid w:val="00696B47"/>
    <w:rsid w:val="00696ED7"/>
    <w:rsid w:val="006A33F4"/>
    <w:rsid w:val="006A39AD"/>
    <w:rsid w:val="006A47EA"/>
    <w:rsid w:val="006B09CE"/>
    <w:rsid w:val="006B0AFC"/>
    <w:rsid w:val="006B2B46"/>
    <w:rsid w:val="006B4F23"/>
    <w:rsid w:val="006B6209"/>
    <w:rsid w:val="006B78E3"/>
    <w:rsid w:val="006C0DCD"/>
    <w:rsid w:val="006C13DC"/>
    <w:rsid w:val="006C3C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1488"/>
    <w:rsid w:val="006E38AC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59C"/>
    <w:rsid w:val="006F76A8"/>
    <w:rsid w:val="0070035A"/>
    <w:rsid w:val="00702648"/>
    <w:rsid w:val="007032E4"/>
    <w:rsid w:val="00704E79"/>
    <w:rsid w:val="00707387"/>
    <w:rsid w:val="007074D7"/>
    <w:rsid w:val="00707654"/>
    <w:rsid w:val="007078EF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7B7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3AEA"/>
    <w:rsid w:val="007A50E0"/>
    <w:rsid w:val="007A5634"/>
    <w:rsid w:val="007A68DF"/>
    <w:rsid w:val="007B1AF0"/>
    <w:rsid w:val="007B41D8"/>
    <w:rsid w:val="007C1A8D"/>
    <w:rsid w:val="007C37E9"/>
    <w:rsid w:val="007C4300"/>
    <w:rsid w:val="007C52AC"/>
    <w:rsid w:val="007C5E4C"/>
    <w:rsid w:val="007C74F3"/>
    <w:rsid w:val="007D0AEE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392C"/>
    <w:rsid w:val="007F5421"/>
    <w:rsid w:val="007F791C"/>
    <w:rsid w:val="0080009B"/>
    <w:rsid w:val="00800C98"/>
    <w:rsid w:val="00805169"/>
    <w:rsid w:val="00807821"/>
    <w:rsid w:val="00811778"/>
    <w:rsid w:val="0081421B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378F"/>
    <w:rsid w:val="00845731"/>
    <w:rsid w:val="00845A92"/>
    <w:rsid w:val="0084793E"/>
    <w:rsid w:val="00850E17"/>
    <w:rsid w:val="00854397"/>
    <w:rsid w:val="00854755"/>
    <w:rsid w:val="00855A4D"/>
    <w:rsid w:val="00856B83"/>
    <w:rsid w:val="0086067F"/>
    <w:rsid w:val="00863C16"/>
    <w:rsid w:val="008645DA"/>
    <w:rsid w:val="00864C69"/>
    <w:rsid w:val="008661AF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A1E0E"/>
    <w:rsid w:val="008A36E1"/>
    <w:rsid w:val="008A462E"/>
    <w:rsid w:val="008B1E9B"/>
    <w:rsid w:val="008B2C1F"/>
    <w:rsid w:val="008B3E83"/>
    <w:rsid w:val="008B4F82"/>
    <w:rsid w:val="008C2000"/>
    <w:rsid w:val="008C44D1"/>
    <w:rsid w:val="008C71DB"/>
    <w:rsid w:val="008C730F"/>
    <w:rsid w:val="008C7C31"/>
    <w:rsid w:val="008D1D0A"/>
    <w:rsid w:val="008D1D17"/>
    <w:rsid w:val="008D39EA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69F8"/>
    <w:rsid w:val="0091724E"/>
    <w:rsid w:val="009175E9"/>
    <w:rsid w:val="009273FE"/>
    <w:rsid w:val="009316BC"/>
    <w:rsid w:val="00931CB4"/>
    <w:rsid w:val="009354F0"/>
    <w:rsid w:val="009357E9"/>
    <w:rsid w:val="009410E9"/>
    <w:rsid w:val="00942253"/>
    <w:rsid w:val="009444A6"/>
    <w:rsid w:val="00945987"/>
    <w:rsid w:val="00950C93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635"/>
    <w:rsid w:val="00973B3C"/>
    <w:rsid w:val="00974098"/>
    <w:rsid w:val="00980713"/>
    <w:rsid w:val="00983DAD"/>
    <w:rsid w:val="00985B65"/>
    <w:rsid w:val="0098684F"/>
    <w:rsid w:val="009900AD"/>
    <w:rsid w:val="00993330"/>
    <w:rsid w:val="009A4004"/>
    <w:rsid w:val="009A6C3C"/>
    <w:rsid w:val="009A6F19"/>
    <w:rsid w:val="009A7A96"/>
    <w:rsid w:val="009B0DF2"/>
    <w:rsid w:val="009B2832"/>
    <w:rsid w:val="009B28A6"/>
    <w:rsid w:val="009B59E7"/>
    <w:rsid w:val="009B6744"/>
    <w:rsid w:val="009C2434"/>
    <w:rsid w:val="009C2A43"/>
    <w:rsid w:val="009C2EB4"/>
    <w:rsid w:val="009D01D9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10EE0"/>
    <w:rsid w:val="00A13794"/>
    <w:rsid w:val="00A138EF"/>
    <w:rsid w:val="00A15E8F"/>
    <w:rsid w:val="00A162D7"/>
    <w:rsid w:val="00A203CC"/>
    <w:rsid w:val="00A20DDF"/>
    <w:rsid w:val="00A210A6"/>
    <w:rsid w:val="00A24E45"/>
    <w:rsid w:val="00A25488"/>
    <w:rsid w:val="00A267F2"/>
    <w:rsid w:val="00A27EE9"/>
    <w:rsid w:val="00A30D34"/>
    <w:rsid w:val="00A31188"/>
    <w:rsid w:val="00A32A6A"/>
    <w:rsid w:val="00A33F80"/>
    <w:rsid w:val="00A3486A"/>
    <w:rsid w:val="00A34B72"/>
    <w:rsid w:val="00A40211"/>
    <w:rsid w:val="00A53B82"/>
    <w:rsid w:val="00A55B46"/>
    <w:rsid w:val="00A62B5B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2B0"/>
    <w:rsid w:val="00A8748C"/>
    <w:rsid w:val="00A90CD8"/>
    <w:rsid w:val="00A975EA"/>
    <w:rsid w:val="00A97BFD"/>
    <w:rsid w:val="00AA052F"/>
    <w:rsid w:val="00AA054A"/>
    <w:rsid w:val="00AA66FF"/>
    <w:rsid w:val="00AA76B8"/>
    <w:rsid w:val="00AB02B0"/>
    <w:rsid w:val="00AB06A5"/>
    <w:rsid w:val="00AB13DB"/>
    <w:rsid w:val="00AB18E1"/>
    <w:rsid w:val="00AB762B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6397"/>
    <w:rsid w:val="00B07F6B"/>
    <w:rsid w:val="00B1010B"/>
    <w:rsid w:val="00B1103C"/>
    <w:rsid w:val="00B1128C"/>
    <w:rsid w:val="00B11DF8"/>
    <w:rsid w:val="00B134FD"/>
    <w:rsid w:val="00B15D24"/>
    <w:rsid w:val="00B16019"/>
    <w:rsid w:val="00B27F43"/>
    <w:rsid w:val="00B329CD"/>
    <w:rsid w:val="00B352F3"/>
    <w:rsid w:val="00B4587C"/>
    <w:rsid w:val="00B4653B"/>
    <w:rsid w:val="00B4698C"/>
    <w:rsid w:val="00B5078C"/>
    <w:rsid w:val="00B52FB4"/>
    <w:rsid w:val="00B54840"/>
    <w:rsid w:val="00B56FD6"/>
    <w:rsid w:val="00B60E65"/>
    <w:rsid w:val="00B615B5"/>
    <w:rsid w:val="00B6698E"/>
    <w:rsid w:val="00B67A33"/>
    <w:rsid w:val="00B7079B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72A"/>
    <w:rsid w:val="00BC65BC"/>
    <w:rsid w:val="00BC6601"/>
    <w:rsid w:val="00BD026A"/>
    <w:rsid w:val="00BD0A84"/>
    <w:rsid w:val="00BD616D"/>
    <w:rsid w:val="00BD656E"/>
    <w:rsid w:val="00BE12CD"/>
    <w:rsid w:val="00BE3DCB"/>
    <w:rsid w:val="00BE5B57"/>
    <w:rsid w:val="00BE66CA"/>
    <w:rsid w:val="00BE6D21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837B6"/>
    <w:rsid w:val="00C850A0"/>
    <w:rsid w:val="00C856BC"/>
    <w:rsid w:val="00C86DC1"/>
    <w:rsid w:val="00C9345C"/>
    <w:rsid w:val="00C959DE"/>
    <w:rsid w:val="00C96175"/>
    <w:rsid w:val="00C971C6"/>
    <w:rsid w:val="00CA1470"/>
    <w:rsid w:val="00CA1B4D"/>
    <w:rsid w:val="00CA2804"/>
    <w:rsid w:val="00CA6407"/>
    <w:rsid w:val="00CA6E0D"/>
    <w:rsid w:val="00CA6EB5"/>
    <w:rsid w:val="00CB1ECF"/>
    <w:rsid w:val="00CB408C"/>
    <w:rsid w:val="00CB4F74"/>
    <w:rsid w:val="00CB7940"/>
    <w:rsid w:val="00CC062F"/>
    <w:rsid w:val="00CC2745"/>
    <w:rsid w:val="00CD1000"/>
    <w:rsid w:val="00CD383E"/>
    <w:rsid w:val="00CD71C2"/>
    <w:rsid w:val="00CE1139"/>
    <w:rsid w:val="00CE6C9E"/>
    <w:rsid w:val="00CF48F7"/>
    <w:rsid w:val="00CF4CDD"/>
    <w:rsid w:val="00CF595A"/>
    <w:rsid w:val="00CF7810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3C5E"/>
    <w:rsid w:val="00D14206"/>
    <w:rsid w:val="00D15131"/>
    <w:rsid w:val="00D16396"/>
    <w:rsid w:val="00D20A3C"/>
    <w:rsid w:val="00D22098"/>
    <w:rsid w:val="00D2661F"/>
    <w:rsid w:val="00D26DB9"/>
    <w:rsid w:val="00D3000F"/>
    <w:rsid w:val="00D30037"/>
    <w:rsid w:val="00D30D66"/>
    <w:rsid w:val="00D30DF4"/>
    <w:rsid w:val="00D32213"/>
    <w:rsid w:val="00D3597B"/>
    <w:rsid w:val="00D4030A"/>
    <w:rsid w:val="00D42AFE"/>
    <w:rsid w:val="00D444F0"/>
    <w:rsid w:val="00D47A5A"/>
    <w:rsid w:val="00D50FB7"/>
    <w:rsid w:val="00D525C3"/>
    <w:rsid w:val="00D53650"/>
    <w:rsid w:val="00D559E1"/>
    <w:rsid w:val="00D56268"/>
    <w:rsid w:val="00D60D41"/>
    <w:rsid w:val="00D6627F"/>
    <w:rsid w:val="00D70541"/>
    <w:rsid w:val="00D713B4"/>
    <w:rsid w:val="00D72FF0"/>
    <w:rsid w:val="00D74818"/>
    <w:rsid w:val="00D75856"/>
    <w:rsid w:val="00D76EB4"/>
    <w:rsid w:val="00D81C60"/>
    <w:rsid w:val="00D82FB9"/>
    <w:rsid w:val="00D85DD0"/>
    <w:rsid w:val="00D8705F"/>
    <w:rsid w:val="00D9000F"/>
    <w:rsid w:val="00D935A6"/>
    <w:rsid w:val="00D935A8"/>
    <w:rsid w:val="00D970B4"/>
    <w:rsid w:val="00DA19D3"/>
    <w:rsid w:val="00DA1AED"/>
    <w:rsid w:val="00DA323A"/>
    <w:rsid w:val="00DA32CA"/>
    <w:rsid w:val="00DA35AB"/>
    <w:rsid w:val="00DA37FE"/>
    <w:rsid w:val="00DA4156"/>
    <w:rsid w:val="00DA42CE"/>
    <w:rsid w:val="00DA7D1A"/>
    <w:rsid w:val="00DB0572"/>
    <w:rsid w:val="00DB18DD"/>
    <w:rsid w:val="00DB28F2"/>
    <w:rsid w:val="00DB3B1A"/>
    <w:rsid w:val="00DB6307"/>
    <w:rsid w:val="00DB6EE8"/>
    <w:rsid w:val="00DC020D"/>
    <w:rsid w:val="00DC0EDC"/>
    <w:rsid w:val="00DC3AE9"/>
    <w:rsid w:val="00DC5FE7"/>
    <w:rsid w:val="00DC6B6E"/>
    <w:rsid w:val="00DC7813"/>
    <w:rsid w:val="00DD1927"/>
    <w:rsid w:val="00DD561D"/>
    <w:rsid w:val="00DD769B"/>
    <w:rsid w:val="00DE6935"/>
    <w:rsid w:val="00DE7816"/>
    <w:rsid w:val="00DE7DB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1EC7"/>
    <w:rsid w:val="00E41F01"/>
    <w:rsid w:val="00E4268E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F2331"/>
    <w:rsid w:val="00EF2A80"/>
    <w:rsid w:val="00EF306F"/>
    <w:rsid w:val="00EF3249"/>
    <w:rsid w:val="00F002BC"/>
    <w:rsid w:val="00F01B07"/>
    <w:rsid w:val="00F04146"/>
    <w:rsid w:val="00F05DA7"/>
    <w:rsid w:val="00F1260D"/>
    <w:rsid w:val="00F12677"/>
    <w:rsid w:val="00F128F3"/>
    <w:rsid w:val="00F15E48"/>
    <w:rsid w:val="00F1690E"/>
    <w:rsid w:val="00F17757"/>
    <w:rsid w:val="00F21E9C"/>
    <w:rsid w:val="00F23C7B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4501A"/>
    <w:rsid w:val="00F511EF"/>
    <w:rsid w:val="00F54EE4"/>
    <w:rsid w:val="00F57F52"/>
    <w:rsid w:val="00F6185D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5A1"/>
    <w:rsid w:val="00F74B14"/>
    <w:rsid w:val="00F75141"/>
    <w:rsid w:val="00F77391"/>
    <w:rsid w:val="00F8181C"/>
    <w:rsid w:val="00F83BC0"/>
    <w:rsid w:val="00F92C98"/>
    <w:rsid w:val="00F95250"/>
    <w:rsid w:val="00F96C98"/>
    <w:rsid w:val="00FA3E6D"/>
    <w:rsid w:val="00FA4B5F"/>
    <w:rsid w:val="00FA54A6"/>
    <w:rsid w:val="00FA5867"/>
    <w:rsid w:val="00FA5899"/>
    <w:rsid w:val="00FA68EC"/>
    <w:rsid w:val="00FA6EAF"/>
    <w:rsid w:val="00FA7085"/>
    <w:rsid w:val="00FB075C"/>
    <w:rsid w:val="00FB0A6C"/>
    <w:rsid w:val="00FB0D7B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E7763-CABC-46A2-BC77-8489C33E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0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2</cp:revision>
  <cp:lastPrinted>2024-11-18T04:57:00Z</cp:lastPrinted>
  <dcterms:created xsi:type="dcterms:W3CDTF">2024-12-09T12:25:00Z</dcterms:created>
  <dcterms:modified xsi:type="dcterms:W3CDTF">2024-12-09T12:25:00Z</dcterms:modified>
</cp:coreProperties>
</file>