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3C84" w14:textId="77777777" w:rsidR="001E67DD" w:rsidRDefault="001E67DD" w:rsidP="00F7176A">
      <w:pPr>
        <w:pStyle w:val="af"/>
        <w:rPr>
          <w:szCs w:val="28"/>
        </w:rPr>
      </w:pPr>
    </w:p>
    <w:p w14:paraId="1CB5CA2E" w14:textId="1236C3D8" w:rsidR="00086432" w:rsidRDefault="00086432" w:rsidP="002C7922">
      <w:pPr>
        <w:ind w:firstLine="714"/>
        <w:jc w:val="both"/>
        <w:rPr>
          <w:sz w:val="28"/>
          <w:szCs w:val="28"/>
        </w:rPr>
      </w:pPr>
    </w:p>
    <w:p w14:paraId="5A03E13A" w14:textId="77777777" w:rsidR="008D3CFC" w:rsidRDefault="008D3CFC" w:rsidP="002C7922">
      <w:pPr>
        <w:ind w:firstLine="714"/>
        <w:jc w:val="both"/>
        <w:rPr>
          <w:sz w:val="28"/>
          <w:szCs w:val="28"/>
        </w:rPr>
      </w:pPr>
    </w:p>
    <w:p w14:paraId="724F6C4C" w14:textId="12067D18" w:rsidR="002C7922" w:rsidRPr="006C3C3C" w:rsidRDefault="00E42DD4" w:rsidP="002C7922">
      <w:pPr>
        <w:ind w:firstLine="714"/>
        <w:jc w:val="both"/>
        <w:rPr>
          <w:sz w:val="28"/>
          <w:szCs w:val="28"/>
        </w:rPr>
      </w:pPr>
      <w:r w:rsidRPr="00E42DD4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округа Пермского края от 02.08.2024 № 49 «О внесении изменений в решение Думы Кочевского муниципального округа Пермского края от 19.12.2023 № 108 «О бюджете Кочевского муниципального округа Пермского края на 2024 год и на плановый период 2025 и 2026 годов», </w:t>
      </w:r>
      <w:r w:rsidR="00F7176A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9260C" wp14:editId="76357937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618740" cy="981075"/>
                <wp:effectExtent l="0" t="0" r="10160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80332" w14:textId="7802AC65" w:rsidR="00407AB9" w:rsidRPr="008D3CFC" w:rsidRDefault="00407AB9" w:rsidP="008D3CFC">
                            <w:pPr>
                              <w:suppressAutoHyphens/>
                              <w:spacing w:after="480" w:line="240" w:lineRule="exact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8D3CFC">
                              <w:rPr>
                                <w:b/>
                                <w:sz w:val="28"/>
                              </w:rPr>
                              <w:fldChar w:fldCharType="begin"/>
                            </w:r>
                            <w:r w:rsidRPr="008D3CFC">
                              <w:rPr>
                                <w:b/>
                                <w:sz w:val="28"/>
                              </w:rPr>
                              <w:instrText xml:space="preserve"> DOCPROPERTY  doc_summary  \* MERGEFORMAT </w:instrText>
                            </w:r>
                            <w:r w:rsidRPr="008D3CFC">
                              <w:rPr>
                                <w:b/>
                                <w:sz w:val="28"/>
                              </w:rPr>
                              <w:fldChar w:fldCharType="separate"/>
                            </w:r>
                            <w:r w:rsidRPr="008D3CFC">
                              <w:rPr>
                                <w:b/>
                                <w:sz w:val="28"/>
                              </w:rPr>
                              <w:t>О внесении изменений в муниципальную программу «Управление муниципальным имуществом и земельными ресур</w:t>
                            </w:r>
                            <w:r w:rsidR="00CF7810" w:rsidRPr="008D3CFC">
                              <w:rPr>
                                <w:b/>
                                <w:sz w:val="28"/>
                              </w:rPr>
                              <w:t xml:space="preserve">сами в Кочевском муниципальном </w:t>
                            </w:r>
                            <w:r w:rsidRPr="008D3CFC">
                              <w:rPr>
                                <w:b/>
                                <w:sz w:val="28"/>
                              </w:rPr>
                              <w:t>округе»</w:t>
                            </w:r>
                            <w:r w:rsidRPr="008D3CFC">
                              <w:rPr>
                                <w:b/>
                                <w:sz w:val="28"/>
                              </w:rPr>
                              <w:fldChar w:fldCharType="end"/>
                            </w:r>
                          </w:p>
                          <w:p w14:paraId="1B3F559B" w14:textId="77777777" w:rsidR="00407AB9" w:rsidRDefault="00407AB9" w:rsidP="00C44F4A">
                            <w:pPr>
                              <w:pStyle w:val="ConsNormal"/>
                              <w:widowControl/>
                              <w:tabs>
                                <w:tab w:val="num" w:pos="1080"/>
                              </w:tabs>
                              <w:ind w:right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7C3D6E0" w14:textId="77777777" w:rsidR="00407AB9" w:rsidRPr="000217BF" w:rsidRDefault="00407AB9" w:rsidP="00576844">
                            <w:pPr>
                              <w:pStyle w:val="a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9260C"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left:0;text-align:left;margin-left:73.5pt;margin-top:228pt;width:206.2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" filled="f" stroked="f">
                <v:textbox inset="0,0,0,0">
                  <w:txbxContent>
                    <w:p w14:paraId="13180332" w14:textId="7802AC65" w:rsidR="00407AB9" w:rsidRPr="008D3CFC" w:rsidRDefault="00407AB9" w:rsidP="008D3CFC">
                      <w:pPr>
                        <w:suppressAutoHyphens/>
                        <w:spacing w:after="480" w:line="240" w:lineRule="exact"/>
                        <w:jc w:val="both"/>
                        <w:rPr>
                          <w:b/>
                          <w:sz w:val="28"/>
                        </w:rPr>
                      </w:pPr>
                      <w:r w:rsidRPr="008D3CFC">
                        <w:rPr>
                          <w:b/>
                          <w:sz w:val="28"/>
                        </w:rPr>
                        <w:fldChar w:fldCharType="begin"/>
                      </w:r>
                      <w:r w:rsidRPr="008D3CFC">
                        <w:rPr>
                          <w:b/>
                          <w:sz w:val="28"/>
                        </w:rPr>
                        <w:instrText xml:space="preserve"> DOCPROPERTY  doc_summary  \* MERGEFORMAT </w:instrText>
                      </w:r>
                      <w:r w:rsidRPr="008D3CFC">
                        <w:rPr>
                          <w:b/>
                          <w:sz w:val="28"/>
                        </w:rPr>
                        <w:fldChar w:fldCharType="separate"/>
                      </w:r>
                      <w:r w:rsidRPr="008D3CFC">
                        <w:rPr>
                          <w:b/>
                          <w:sz w:val="28"/>
                        </w:rPr>
                        <w:t>О внесении изменений в муниципальную программу «Управление муниципальным имуществом и земельными ресур</w:t>
                      </w:r>
                      <w:r w:rsidR="00CF7810" w:rsidRPr="008D3CFC">
                        <w:rPr>
                          <w:b/>
                          <w:sz w:val="28"/>
                        </w:rPr>
                        <w:t xml:space="preserve">сами в Кочевском муниципальном </w:t>
                      </w:r>
                      <w:r w:rsidRPr="008D3CFC">
                        <w:rPr>
                          <w:b/>
                          <w:sz w:val="28"/>
                        </w:rPr>
                        <w:t>округе»</w:t>
                      </w:r>
                      <w:r w:rsidRPr="008D3CFC">
                        <w:rPr>
                          <w:b/>
                          <w:sz w:val="28"/>
                        </w:rPr>
                        <w:fldChar w:fldCharType="end"/>
                      </w:r>
                    </w:p>
                    <w:p w14:paraId="1B3F559B" w14:textId="77777777" w:rsidR="00407AB9" w:rsidRDefault="00407AB9" w:rsidP="00C44F4A">
                      <w:pPr>
                        <w:pStyle w:val="ConsNormal"/>
                        <w:widowControl/>
                        <w:tabs>
                          <w:tab w:val="num" w:pos="1080"/>
                        </w:tabs>
                        <w:ind w:right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7C3D6E0" w14:textId="77777777" w:rsidR="00407AB9" w:rsidRPr="000217BF" w:rsidRDefault="00407AB9" w:rsidP="00576844">
                      <w:pPr>
                        <w:pStyle w:val="af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176A"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C783188" wp14:editId="2A1126AB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6A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053620" wp14:editId="35FA58D2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7F9E2" w14:textId="37B2A6B7" w:rsidR="00407AB9" w:rsidRPr="008D3CFC" w:rsidRDefault="008D3CFC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 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53620" id="Надпись 53" o:spid="_x0000_s1027" type="#_x0000_t202" style="position:absolute;left:0;text-align:left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14:paraId="18E7F9E2" w14:textId="37B2A6B7" w:rsidR="00407AB9" w:rsidRPr="008D3CFC" w:rsidRDefault="008D3CFC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  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176A"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E390B" wp14:editId="684F4325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DDBA7" w14:textId="767EA426" w:rsidR="00407AB9" w:rsidRPr="00514A6F" w:rsidRDefault="008D3CFC" w:rsidP="00F7176A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00.08.2024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E390B" id="Надпись 52" o:spid="_x0000_s1028" type="#_x0000_t202" style="position:absolute;left:0;text-align:left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14:paraId="00DDDBA7" w14:textId="767EA426" w:rsidR="00407AB9" w:rsidRPr="00514A6F" w:rsidRDefault="008D3CFC" w:rsidP="00F7176A">
                      <w:pPr>
                        <w:pStyle w:val="af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00.08.2024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2A43" w:rsidRPr="006C3C3C">
        <w:rPr>
          <w:sz w:val="28"/>
          <w:szCs w:val="28"/>
        </w:rPr>
        <w:t xml:space="preserve"> </w:t>
      </w:r>
      <w:r w:rsidR="002C7922" w:rsidRPr="006C3C3C">
        <w:rPr>
          <w:sz w:val="28"/>
          <w:szCs w:val="28"/>
        </w:rPr>
        <w:t xml:space="preserve"> </w:t>
      </w:r>
    </w:p>
    <w:p w14:paraId="6BFAA595" w14:textId="781BD681" w:rsidR="002C7922" w:rsidRPr="006C3C3C" w:rsidRDefault="008D3CFC" w:rsidP="002C79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</w:t>
      </w:r>
      <w:r w:rsidR="002C7922">
        <w:rPr>
          <w:sz w:val="28"/>
          <w:szCs w:val="28"/>
        </w:rPr>
        <w:t xml:space="preserve">дминистрация </w:t>
      </w:r>
      <w:r w:rsidR="002C7922" w:rsidRPr="006C3C3C">
        <w:rPr>
          <w:sz w:val="28"/>
          <w:szCs w:val="28"/>
        </w:rPr>
        <w:t>Кочевского муниципального округа ПОСТАНОВЛЯ</w:t>
      </w:r>
      <w:r w:rsidR="002C7922">
        <w:rPr>
          <w:sz w:val="28"/>
          <w:szCs w:val="28"/>
        </w:rPr>
        <w:t>ЕТ</w:t>
      </w:r>
      <w:r w:rsidR="002C7922" w:rsidRPr="006C3C3C">
        <w:rPr>
          <w:sz w:val="28"/>
          <w:szCs w:val="28"/>
        </w:rPr>
        <w:t>:</w:t>
      </w:r>
    </w:p>
    <w:p w14:paraId="0A909C12" w14:textId="1445CA3F" w:rsidR="009C2A43" w:rsidRPr="006C3C3C" w:rsidRDefault="006C3C3C" w:rsidP="009C2A43">
      <w:pPr>
        <w:tabs>
          <w:tab w:val="left" w:pos="1418"/>
          <w:tab w:val="center" w:pos="4677"/>
          <w:tab w:val="right" w:pos="9355"/>
        </w:tabs>
        <w:ind w:firstLine="714"/>
        <w:jc w:val="both"/>
        <w:rPr>
          <w:sz w:val="28"/>
          <w:szCs w:val="28"/>
          <w:lang w:eastAsia="en-US"/>
        </w:rPr>
      </w:pPr>
      <w:r w:rsidRPr="006C3C3C">
        <w:rPr>
          <w:sz w:val="28"/>
          <w:szCs w:val="28"/>
          <w:lang w:eastAsia="x-none"/>
        </w:rPr>
        <w:t>1.</w:t>
      </w:r>
      <w:r w:rsidRPr="006C3C3C">
        <w:rPr>
          <w:sz w:val="28"/>
          <w:szCs w:val="28"/>
          <w:lang w:eastAsia="x-none"/>
        </w:rPr>
        <w:tab/>
        <w:t>Утвердить прилагаемые изменения в муниципальную программу «</w:t>
      </w:r>
      <w:r w:rsidRPr="006C3C3C">
        <w:rPr>
          <w:sz w:val="28"/>
          <w:szCs w:val="28"/>
        </w:rPr>
        <w:t xml:space="preserve">Управление муниципальным имуществом и земельными ресурсами в Кочевском муниципальном округе», утвержденную </w:t>
      </w:r>
      <w:r w:rsidRPr="006C3C3C">
        <w:rPr>
          <w:sz w:val="28"/>
          <w:szCs w:val="28"/>
          <w:lang w:eastAsia="x-none"/>
        </w:rPr>
        <w:t>постановлением администрации</w:t>
      </w:r>
      <w:r w:rsidR="00FC3B84">
        <w:rPr>
          <w:sz w:val="28"/>
          <w:szCs w:val="28"/>
          <w:lang w:eastAsia="x-none"/>
        </w:rPr>
        <w:t xml:space="preserve"> Кочевского муниципального округа</w:t>
      </w:r>
      <w:r w:rsidRPr="006C3C3C">
        <w:rPr>
          <w:sz w:val="28"/>
          <w:szCs w:val="28"/>
          <w:lang w:eastAsia="x-none"/>
        </w:rPr>
        <w:t xml:space="preserve"> от </w:t>
      </w:r>
      <w:r w:rsidR="0084378F">
        <w:rPr>
          <w:sz w:val="28"/>
          <w:szCs w:val="28"/>
          <w:lang w:eastAsia="x-none"/>
        </w:rPr>
        <w:t>19.12.202</w:t>
      </w:r>
      <w:r w:rsidR="005E040B">
        <w:rPr>
          <w:sz w:val="28"/>
          <w:szCs w:val="28"/>
          <w:lang w:eastAsia="x-none"/>
        </w:rPr>
        <w:t>3</w:t>
      </w:r>
      <w:r w:rsidRPr="006C3C3C">
        <w:rPr>
          <w:sz w:val="28"/>
          <w:szCs w:val="28"/>
          <w:lang w:eastAsia="x-none"/>
        </w:rPr>
        <w:t xml:space="preserve"> № </w:t>
      </w:r>
      <w:r w:rsidR="0084378F">
        <w:rPr>
          <w:sz w:val="28"/>
          <w:szCs w:val="28"/>
          <w:lang w:eastAsia="x-none"/>
        </w:rPr>
        <w:t>10</w:t>
      </w:r>
      <w:r w:rsidR="005E040B">
        <w:rPr>
          <w:sz w:val="28"/>
          <w:szCs w:val="28"/>
          <w:lang w:eastAsia="x-none"/>
        </w:rPr>
        <w:t>69</w:t>
      </w:r>
      <w:r w:rsidRPr="006C3C3C">
        <w:rPr>
          <w:sz w:val="28"/>
          <w:szCs w:val="28"/>
          <w:lang w:eastAsia="x-none"/>
        </w:rPr>
        <w:t>-293-01-01</w:t>
      </w:r>
      <w:r w:rsidR="00B9255D">
        <w:rPr>
          <w:sz w:val="28"/>
          <w:szCs w:val="28"/>
          <w:lang w:eastAsia="x-none"/>
        </w:rPr>
        <w:t xml:space="preserve"> «Об утверждении муниципальной</w:t>
      </w:r>
      <w:r w:rsidR="00C971C6">
        <w:rPr>
          <w:sz w:val="28"/>
          <w:szCs w:val="28"/>
          <w:lang w:eastAsia="x-none"/>
        </w:rPr>
        <w:t xml:space="preserve"> программы «Управление муниципальным имуществом и земельными ресурсами в Кочевском муниципальном округе Пермского края»</w:t>
      </w:r>
      <w:r w:rsidR="009C2A43">
        <w:rPr>
          <w:sz w:val="28"/>
          <w:szCs w:val="28"/>
          <w:lang w:eastAsia="x-none"/>
        </w:rPr>
        <w:t>.</w:t>
      </w:r>
    </w:p>
    <w:p w14:paraId="69B7A285" w14:textId="261E3375" w:rsidR="006C3C3C" w:rsidRPr="006C3C3C" w:rsidRDefault="006C3C3C" w:rsidP="006C3C3C">
      <w:pPr>
        <w:autoSpaceDE w:val="0"/>
        <w:autoSpaceDN w:val="0"/>
        <w:adjustRightInd w:val="0"/>
        <w:ind w:firstLine="714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C3C3C">
        <w:rPr>
          <w:rFonts w:eastAsia="Calibri"/>
          <w:sz w:val="28"/>
          <w:szCs w:val="28"/>
          <w:lang w:eastAsia="en-US"/>
        </w:rPr>
        <w:t>2.</w:t>
      </w:r>
      <w:r w:rsidRPr="006C3C3C">
        <w:rPr>
          <w:rFonts w:eastAsia="Calibri"/>
          <w:sz w:val="28"/>
          <w:szCs w:val="28"/>
          <w:lang w:eastAsia="en-US"/>
        </w:rPr>
        <w:tab/>
        <w:t xml:space="preserve">Настоящее постановление вступает в силу </w:t>
      </w:r>
      <w:r w:rsidR="0098684F">
        <w:rPr>
          <w:rFonts w:eastAsia="Calibri"/>
          <w:sz w:val="28"/>
          <w:szCs w:val="28"/>
          <w:lang w:eastAsia="en-US"/>
        </w:rPr>
        <w:t>после</w:t>
      </w:r>
      <w:r w:rsidRPr="006C3C3C">
        <w:rPr>
          <w:rFonts w:eastAsia="Calibri"/>
          <w:sz w:val="28"/>
          <w:szCs w:val="28"/>
          <w:lang w:eastAsia="en-US"/>
        </w:rPr>
        <w:t xml:space="preserve"> официального опубликования в </w:t>
      </w:r>
      <w:r w:rsidR="0098684F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6C3C3C">
        <w:rPr>
          <w:rFonts w:eastAsia="Calibri"/>
          <w:sz w:val="28"/>
          <w:szCs w:val="28"/>
          <w:lang w:eastAsia="en-US"/>
        </w:rPr>
        <w:t>газете «Кочевская жизнь», подлежит размещению на официальном сайте администрации муниципального округа в сети Интернет и применяется к правоотношениям при составлении и исполнении бюджета Кочевского муниципального округа, начиная с бюджета на 202</w:t>
      </w:r>
      <w:r w:rsidR="005E040B">
        <w:rPr>
          <w:rFonts w:eastAsia="Calibri"/>
          <w:sz w:val="28"/>
          <w:szCs w:val="28"/>
          <w:lang w:eastAsia="en-US"/>
        </w:rPr>
        <w:t>4</w:t>
      </w:r>
      <w:r w:rsidRPr="006C3C3C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5E040B">
        <w:rPr>
          <w:rFonts w:eastAsia="Calibri"/>
          <w:sz w:val="28"/>
          <w:szCs w:val="28"/>
          <w:lang w:eastAsia="en-US"/>
        </w:rPr>
        <w:t>5</w:t>
      </w:r>
      <w:r w:rsidRPr="006C3C3C">
        <w:rPr>
          <w:rFonts w:eastAsia="Calibri"/>
          <w:sz w:val="28"/>
          <w:szCs w:val="28"/>
          <w:lang w:eastAsia="en-US"/>
        </w:rPr>
        <w:t xml:space="preserve"> и 202</w:t>
      </w:r>
      <w:r w:rsidR="005E040B">
        <w:rPr>
          <w:rFonts w:eastAsia="Calibri"/>
          <w:sz w:val="28"/>
          <w:szCs w:val="28"/>
          <w:lang w:eastAsia="en-US"/>
        </w:rPr>
        <w:t>6</w:t>
      </w:r>
      <w:r w:rsidRPr="006C3C3C">
        <w:rPr>
          <w:rFonts w:eastAsia="Calibri"/>
          <w:sz w:val="28"/>
          <w:szCs w:val="28"/>
          <w:lang w:eastAsia="en-US"/>
        </w:rPr>
        <w:t xml:space="preserve"> годов.</w:t>
      </w:r>
    </w:p>
    <w:p w14:paraId="6F68F442" w14:textId="113B7EBC" w:rsidR="002C7922" w:rsidRDefault="006C3C3C" w:rsidP="00EE7CE3">
      <w:pPr>
        <w:widowControl w:val="0"/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6C3C3C">
        <w:rPr>
          <w:sz w:val="28"/>
          <w:szCs w:val="28"/>
        </w:rPr>
        <w:t>3.</w:t>
      </w:r>
      <w:r w:rsidRPr="006C3C3C">
        <w:rPr>
          <w:sz w:val="28"/>
          <w:szCs w:val="28"/>
        </w:rPr>
        <w:tab/>
        <w:t xml:space="preserve">Контроль за исполнением настоящего постановления возложить на </w:t>
      </w:r>
      <w:r w:rsidR="00F745A1">
        <w:rPr>
          <w:sz w:val="28"/>
          <w:szCs w:val="28"/>
        </w:rPr>
        <w:t>начальника сектора по управлению муниципальным имуществом и развитию инфраструктуры</w:t>
      </w:r>
      <w:r w:rsidRPr="006C3C3C">
        <w:rPr>
          <w:sz w:val="28"/>
          <w:szCs w:val="28"/>
        </w:rPr>
        <w:t xml:space="preserve"> администрации муниципального округа.</w:t>
      </w:r>
    </w:p>
    <w:p w14:paraId="46224E1B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Глава муниципального округа-  </w:t>
      </w:r>
    </w:p>
    <w:p w14:paraId="2D1B3787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>глава администрации Кочевского</w:t>
      </w:r>
    </w:p>
    <w:p w14:paraId="082E0818" w14:textId="77777777" w:rsidR="006C3C3C" w:rsidRPr="006C3C3C" w:rsidRDefault="006C3C3C" w:rsidP="006C3C3C">
      <w:pPr>
        <w:rPr>
          <w:sz w:val="28"/>
          <w:szCs w:val="28"/>
          <w:lang w:eastAsia="x-none"/>
        </w:rPr>
      </w:pPr>
      <w:r w:rsidRPr="006C3C3C">
        <w:rPr>
          <w:sz w:val="28"/>
          <w:szCs w:val="28"/>
          <w:lang w:eastAsia="x-none"/>
        </w:rPr>
        <w:t xml:space="preserve">муниципального округа Пермского края                                               А.Н. Юркин   </w:t>
      </w:r>
    </w:p>
    <w:p w14:paraId="68F93039" w14:textId="77777777" w:rsidR="006C3C3C" w:rsidRPr="006C3C3C" w:rsidRDefault="006C3C3C" w:rsidP="006C3C3C">
      <w:pPr>
        <w:tabs>
          <w:tab w:val="center" w:pos="4677"/>
          <w:tab w:val="right" w:pos="9355"/>
        </w:tabs>
        <w:ind w:firstLine="851"/>
        <w:jc w:val="both"/>
        <w:rPr>
          <w:sz w:val="28"/>
          <w:szCs w:val="28"/>
          <w:lang w:eastAsia="x-none"/>
        </w:rPr>
        <w:sectPr w:rsidR="006C3C3C" w:rsidRPr="006C3C3C" w:rsidSect="006C3C3C">
          <w:footerReference w:type="first" r:id="rId9"/>
          <w:pgSz w:w="11906" w:h="16838" w:code="9"/>
          <w:pgMar w:top="340" w:right="624" w:bottom="851" w:left="1418" w:header="720" w:footer="720" w:gutter="0"/>
          <w:cols w:space="720"/>
        </w:sectPr>
      </w:pPr>
    </w:p>
    <w:p w14:paraId="3ABBDAB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lastRenderedPageBreak/>
        <w:t xml:space="preserve">УТВЕРЖДЕНЫ </w:t>
      </w:r>
    </w:p>
    <w:p w14:paraId="53C185ED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>постановлением администрации</w:t>
      </w:r>
    </w:p>
    <w:p w14:paraId="423BB5D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Кочевского муниципального </w:t>
      </w:r>
      <w:r w:rsidR="00AC1F39">
        <w:rPr>
          <w:sz w:val="28"/>
          <w:szCs w:val="28"/>
          <w:lang w:eastAsia="x-none"/>
        </w:rPr>
        <w:t>округа</w:t>
      </w:r>
    </w:p>
    <w:p w14:paraId="07BB72F7" w14:textId="4671955F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  <w:r w:rsidRPr="006C73F0">
        <w:rPr>
          <w:sz w:val="28"/>
          <w:szCs w:val="28"/>
          <w:lang w:eastAsia="x-none"/>
        </w:rPr>
        <w:t xml:space="preserve"> от</w:t>
      </w:r>
      <w:r w:rsidR="00EE7CE3">
        <w:rPr>
          <w:sz w:val="28"/>
          <w:szCs w:val="28"/>
          <w:lang w:eastAsia="x-none"/>
        </w:rPr>
        <w:t>00.08.2024</w:t>
      </w:r>
      <w:r w:rsidRPr="006C73F0">
        <w:rPr>
          <w:sz w:val="28"/>
          <w:szCs w:val="28"/>
          <w:lang w:eastAsia="x-none"/>
        </w:rPr>
        <w:t xml:space="preserve"> </w:t>
      </w:r>
      <w:r w:rsidRPr="006C73F0">
        <w:rPr>
          <w:sz w:val="28"/>
        </w:rPr>
        <w:t xml:space="preserve"> </w:t>
      </w:r>
      <w:r w:rsidRPr="006C73F0">
        <w:rPr>
          <w:sz w:val="28"/>
          <w:szCs w:val="28"/>
          <w:lang w:eastAsia="x-none"/>
        </w:rPr>
        <w:t>№</w:t>
      </w:r>
      <w:r w:rsidR="00EE7CE3">
        <w:rPr>
          <w:sz w:val="28"/>
          <w:szCs w:val="28"/>
          <w:lang w:eastAsia="x-none"/>
        </w:rPr>
        <w:t>00-293-01-01</w:t>
      </w:r>
      <w:bookmarkStart w:id="0" w:name="_GoBack"/>
      <w:bookmarkEnd w:id="0"/>
      <w:r w:rsidRPr="006C73F0">
        <w:rPr>
          <w:sz w:val="28"/>
          <w:szCs w:val="28"/>
          <w:lang w:eastAsia="x-none"/>
        </w:rPr>
        <w:t xml:space="preserve">                 </w:t>
      </w:r>
    </w:p>
    <w:p w14:paraId="3D362541" w14:textId="77777777" w:rsidR="006C73F0" w:rsidRPr="006C73F0" w:rsidRDefault="006C73F0" w:rsidP="006C73F0">
      <w:pPr>
        <w:jc w:val="right"/>
        <w:rPr>
          <w:sz w:val="28"/>
          <w:szCs w:val="28"/>
          <w:lang w:eastAsia="x-none"/>
        </w:rPr>
      </w:pPr>
    </w:p>
    <w:p w14:paraId="613FF8F1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>ИЗМЕНЕНИЯ</w:t>
      </w:r>
    </w:p>
    <w:p w14:paraId="6E3E1695" w14:textId="79ACFBC2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b/>
          <w:sz w:val="28"/>
          <w:szCs w:val="28"/>
          <w:lang w:eastAsia="x-none"/>
        </w:rPr>
      </w:pPr>
      <w:r w:rsidRPr="006C73F0">
        <w:rPr>
          <w:b/>
          <w:sz w:val="28"/>
          <w:szCs w:val="28"/>
          <w:lang w:eastAsia="x-none"/>
        </w:rPr>
        <w:t xml:space="preserve">в муниципальную программу «Управление муниципальным имуществом и земельными ресурсами </w:t>
      </w:r>
      <w:r w:rsidR="00955F8C">
        <w:rPr>
          <w:b/>
          <w:sz w:val="28"/>
          <w:szCs w:val="28"/>
          <w:lang w:eastAsia="x-none"/>
        </w:rPr>
        <w:t xml:space="preserve">в </w:t>
      </w:r>
      <w:r w:rsidRPr="006C73F0">
        <w:rPr>
          <w:b/>
          <w:sz w:val="28"/>
          <w:szCs w:val="28"/>
          <w:lang w:eastAsia="x-none"/>
        </w:rPr>
        <w:t>Кочевско</w:t>
      </w:r>
      <w:r w:rsidR="00955F8C">
        <w:rPr>
          <w:b/>
          <w:sz w:val="28"/>
          <w:szCs w:val="28"/>
          <w:lang w:eastAsia="x-none"/>
        </w:rPr>
        <w:t>м муниципальном округе Пермского края</w:t>
      </w:r>
      <w:r w:rsidRPr="006C73F0">
        <w:rPr>
          <w:b/>
          <w:sz w:val="28"/>
          <w:szCs w:val="28"/>
          <w:lang w:eastAsia="x-none"/>
        </w:rPr>
        <w:t xml:space="preserve">», </w:t>
      </w:r>
      <w:r w:rsidRPr="006C73F0">
        <w:rPr>
          <w:b/>
          <w:sz w:val="28"/>
          <w:szCs w:val="28"/>
        </w:rPr>
        <w:t xml:space="preserve">утвержденную </w:t>
      </w:r>
      <w:r w:rsidRPr="006C73F0">
        <w:rPr>
          <w:b/>
          <w:sz w:val="28"/>
          <w:szCs w:val="28"/>
          <w:lang w:eastAsia="x-none"/>
        </w:rPr>
        <w:t xml:space="preserve">постановлением администрации Кочевского муниципального </w:t>
      </w:r>
      <w:r w:rsidR="00413B15">
        <w:rPr>
          <w:b/>
          <w:sz w:val="28"/>
          <w:szCs w:val="28"/>
          <w:lang w:eastAsia="x-none"/>
        </w:rPr>
        <w:t>округа</w:t>
      </w:r>
      <w:r w:rsidRPr="006C73F0">
        <w:rPr>
          <w:b/>
          <w:sz w:val="28"/>
          <w:szCs w:val="28"/>
          <w:lang w:eastAsia="x-none"/>
        </w:rPr>
        <w:t xml:space="preserve"> от </w:t>
      </w:r>
      <w:r w:rsidR="0084378F">
        <w:rPr>
          <w:b/>
          <w:sz w:val="28"/>
          <w:szCs w:val="28"/>
          <w:lang w:eastAsia="x-none"/>
        </w:rPr>
        <w:t>19 декабря</w:t>
      </w:r>
      <w:r w:rsidRPr="006C73F0">
        <w:rPr>
          <w:b/>
          <w:sz w:val="28"/>
          <w:szCs w:val="28"/>
          <w:lang w:eastAsia="x-none"/>
        </w:rPr>
        <w:t xml:space="preserve"> 20</w:t>
      </w:r>
      <w:r w:rsidR="00955F8C">
        <w:rPr>
          <w:b/>
          <w:sz w:val="28"/>
          <w:szCs w:val="28"/>
          <w:lang w:eastAsia="x-none"/>
        </w:rPr>
        <w:t>2</w:t>
      </w:r>
      <w:r w:rsidR="005E040B">
        <w:rPr>
          <w:b/>
          <w:sz w:val="28"/>
          <w:szCs w:val="28"/>
          <w:lang w:eastAsia="x-none"/>
        </w:rPr>
        <w:t>3</w:t>
      </w:r>
      <w:r w:rsidRPr="006C73F0">
        <w:rPr>
          <w:b/>
          <w:sz w:val="28"/>
          <w:szCs w:val="28"/>
          <w:lang w:eastAsia="x-none"/>
        </w:rPr>
        <w:t xml:space="preserve"> № </w:t>
      </w:r>
      <w:r w:rsidR="0084378F">
        <w:rPr>
          <w:b/>
          <w:sz w:val="28"/>
          <w:szCs w:val="28"/>
          <w:lang w:eastAsia="x-none"/>
        </w:rPr>
        <w:t>10</w:t>
      </w:r>
      <w:r w:rsidR="005E040B">
        <w:rPr>
          <w:b/>
          <w:sz w:val="28"/>
          <w:szCs w:val="28"/>
          <w:lang w:eastAsia="x-none"/>
        </w:rPr>
        <w:t>69</w:t>
      </w:r>
      <w:r w:rsidRPr="006C73F0">
        <w:rPr>
          <w:b/>
          <w:sz w:val="28"/>
          <w:szCs w:val="28"/>
          <w:lang w:eastAsia="x-none"/>
        </w:rPr>
        <w:t>-293-01-01</w:t>
      </w:r>
    </w:p>
    <w:p w14:paraId="5EF53495" w14:textId="77777777" w:rsidR="006C73F0" w:rsidRPr="006C73F0" w:rsidRDefault="006C73F0" w:rsidP="006C73F0">
      <w:pPr>
        <w:tabs>
          <w:tab w:val="center" w:pos="4677"/>
          <w:tab w:val="right" w:pos="9355"/>
        </w:tabs>
        <w:ind w:firstLine="851"/>
        <w:jc w:val="center"/>
        <w:rPr>
          <w:sz w:val="28"/>
          <w:szCs w:val="28"/>
          <w:lang w:eastAsia="x-none"/>
        </w:rPr>
      </w:pPr>
    </w:p>
    <w:p w14:paraId="0B7AF490" w14:textId="39B5B395" w:rsidR="00105138" w:rsidRDefault="00105138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225789B" w14:textId="77777777" w:rsidR="00407AB9" w:rsidRPr="00062C83" w:rsidRDefault="00407AB9" w:rsidP="00B1128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5A7BDC" w14:textId="77777777" w:rsidR="00105138" w:rsidRDefault="00105138" w:rsidP="00850E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C5E019" w14:textId="77777777" w:rsidR="00AB762B" w:rsidRPr="00407AB9" w:rsidRDefault="00AB762B" w:rsidP="00AB762B">
      <w:pPr>
        <w:pStyle w:val="afa"/>
        <w:widowControl w:val="0"/>
        <w:autoSpaceDE w:val="0"/>
        <w:autoSpaceDN w:val="0"/>
        <w:adjustRightInd w:val="0"/>
        <w:ind w:left="9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EA918B" w14:textId="3A77EB37" w:rsidR="00AF7DEF" w:rsidRPr="00BE12CD" w:rsidRDefault="00BE12CD" w:rsidP="00BE12CD">
      <w:pPr>
        <w:pStyle w:val="af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07AB9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BD616D">
        <w:rPr>
          <w:rFonts w:ascii="Times New Roman" w:hAnsi="Times New Roman"/>
          <w:sz w:val="28"/>
          <w:szCs w:val="28"/>
          <w:lang w:val="ru-RU"/>
        </w:rPr>
        <w:t>1</w:t>
      </w:r>
      <w:r w:rsidRPr="00407AB9">
        <w:rPr>
          <w:rFonts w:ascii="Times New Roman" w:hAnsi="Times New Roman"/>
          <w:sz w:val="28"/>
          <w:szCs w:val="28"/>
          <w:lang w:val="ru-RU"/>
        </w:rPr>
        <w:t xml:space="preserve"> к программе изложить</w:t>
      </w:r>
      <w:r w:rsidRPr="00BE12CD">
        <w:rPr>
          <w:rFonts w:ascii="Times New Roman" w:hAnsi="Times New Roman"/>
          <w:sz w:val="28"/>
          <w:szCs w:val="28"/>
          <w:lang w:val="ru-RU"/>
        </w:rPr>
        <w:t xml:space="preserve"> в новой редакции</w:t>
      </w:r>
      <w:r w:rsidRPr="00BE12CD">
        <w:rPr>
          <w:sz w:val="28"/>
          <w:szCs w:val="28"/>
          <w:lang w:val="ru-RU"/>
        </w:rPr>
        <w:t>:</w:t>
      </w:r>
    </w:p>
    <w:p w14:paraId="1CB9010A" w14:textId="77777777" w:rsidR="0080009B" w:rsidRDefault="0080009B" w:rsidP="00BE12CD">
      <w:pPr>
        <w:ind w:left="786"/>
        <w:jc w:val="right"/>
        <w:rPr>
          <w:sz w:val="28"/>
          <w:szCs w:val="28"/>
        </w:rPr>
      </w:pPr>
    </w:p>
    <w:p w14:paraId="4AC2BC6E" w14:textId="563DE270" w:rsidR="0080009B" w:rsidRDefault="00AB762B" w:rsidP="00AB762B">
      <w:pPr>
        <w:tabs>
          <w:tab w:val="left" w:pos="3885"/>
        </w:tabs>
        <w:ind w:left="786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E3440D" w14:textId="56AFE170" w:rsidR="00BE12CD" w:rsidRPr="006C3C3C" w:rsidRDefault="00BE12CD" w:rsidP="00BE12CD">
      <w:pPr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C3C3C">
        <w:rPr>
          <w:sz w:val="28"/>
          <w:szCs w:val="28"/>
        </w:rPr>
        <w:t xml:space="preserve">Приложение </w:t>
      </w:r>
      <w:r w:rsidR="00BD616D">
        <w:rPr>
          <w:sz w:val="28"/>
          <w:szCs w:val="28"/>
        </w:rPr>
        <w:t>1</w:t>
      </w:r>
      <w:r w:rsidRPr="006C3C3C">
        <w:rPr>
          <w:sz w:val="28"/>
          <w:szCs w:val="28"/>
        </w:rPr>
        <w:t xml:space="preserve"> к программе</w:t>
      </w:r>
    </w:p>
    <w:p w14:paraId="35619329" w14:textId="77777777" w:rsidR="00BE12CD" w:rsidRDefault="00BE12CD" w:rsidP="00BE12CD">
      <w:pPr>
        <w:ind w:left="786"/>
        <w:jc w:val="center"/>
        <w:rPr>
          <w:sz w:val="28"/>
          <w:szCs w:val="28"/>
          <w:lang w:eastAsia="en-US"/>
        </w:rPr>
      </w:pPr>
    </w:p>
    <w:p w14:paraId="61234CF5" w14:textId="77777777" w:rsidR="00BD616D" w:rsidRPr="00BD616D" w:rsidRDefault="00BD616D" w:rsidP="00BD616D">
      <w:pPr>
        <w:ind w:left="786"/>
        <w:jc w:val="right"/>
        <w:rPr>
          <w:sz w:val="28"/>
          <w:szCs w:val="28"/>
          <w:lang w:eastAsia="en-US"/>
        </w:rPr>
      </w:pPr>
    </w:p>
    <w:p w14:paraId="224C4892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  <w:r w:rsidRPr="00BD616D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BD616D">
        <w:rPr>
          <w:sz w:val="28"/>
          <w:szCs w:val="28"/>
          <w:lang w:eastAsia="en-US"/>
        </w:rPr>
        <w:br/>
      </w:r>
      <w:r w:rsidRPr="00BD616D">
        <w:rPr>
          <w:sz w:val="28"/>
          <w:szCs w:val="28"/>
        </w:rPr>
        <w:t>«Управление муниципальным имуществом и земельными ресурсами в Кочевском муниципальном округе Пермского края»</w:t>
      </w:r>
      <w:r w:rsidRPr="00BD616D">
        <w:rPr>
          <w:sz w:val="28"/>
          <w:szCs w:val="28"/>
          <w:lang w:eastAsia="en-US"/>
        </w:rPr>
        <w:t xml:space="preserve">  Кочевского муниципального округа Пермского края</w:t>
      </w:r>
    </w:p>
    <w:p w14:paraId="6388BC4A" w14:textId="77777777" w:rsidR="00BD616D" w:rsidRPr="00BD616D" w:rsidRDefault="00BD616D" w:rsidP="00BD616D">
      <w:pPr>
        <w:ind w:left="786"/>
        <w:jc w:val="center"/>
        <w:rPr>
          <w:sz w:val="28"/>
          <w:szCs w:val="28"/>
          <w:lang w:eastAsia="en-US"/>
        </w:rPr>
      </w:pPr>
    </w:p>
    <w:tbl>
      <w:tblPr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65"/>
        <w:gridCol w:w="2352"/>
        <w:gridCol w:w="1354"/>
        <w:gridCol w:w="1625"/>
        <w:gridCol w:w="1354"/>
        <w:gridCol w:w="1434"/>
      </w:tblGrid>
      <w:tr w:rsidR="00BD616D" w:rsidRPr="00BD616D" w14:paraId="39E8A27D" w14:textId="77777777" w:rsidTr="00F94F98">
        <w:trPr>
          <w:cantSplit/>
          <w:trHeight w:val="239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C4604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6C6D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ОИ&lt;1&gt;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1992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C5C" w14:textId="77777777" w:rsidR="00BD616D" w:rsidRPr="00BD616D" w:rsidRDefault="00BD616D" w:rsidP="00BD616D">
            <w:pPr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Расходы, рублей &lt;2&gt;</w:t>
            </w:r>
          </w:p>
        </w:tc>
      </w:tr>
      <w:tr w:rsidR="00BD616D" w:rsidRPr="00BD616D" w14:paraId="320FE82C" w14:textId="77777777" w:rsidTr="00F94F98">
        <w:trPr>
          <w:cantSplit/>
          <w:trHeight w:val="239"/>
        </w:trPr>
        <w:tc>
          <w:tcPr>
            <w:tcW w:w="2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70AD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597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20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5BB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2024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DDF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2025 год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EAA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2026 год</w:t>
            </w:r>
          </w:p>
        </w:tc>
      </w:tr>
      <w:tr w:rsidR="00BD616D" w:rsidRPr="00BD616D" w14:paraId="25F16830" w14:textId="77777777" w:rsidTr="00F94F98">
        <w:trPr>
          <w:cantSplit/>
          <w:trHeight w:val="239"/>
        </w:trPr>
        <w:tc>
          <w:tcPr>
            <w:tcW w:w="2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6FA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6A3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82B2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CD18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D0CF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6C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6</w:t>
            </w:r>
          </w:p>
        </w:tc>
      </w:tr>
      <w:tr w:rsidR="00BD616D" w:rsidRPr="00BD616D" w14:paraId="276C1837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6B502" w14:textId="48C94812" w:rsidR="00BD616D" w:rsidRPr="00BD616D" w:rsidRDefault="00BD616D" w:rsidP="006F759C">
            <w:pPr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 xml:space="preserve">Муниципальная программа </w:t>
            </w:r>
            <w:r w:rsidRPr="00BD616D">
              <w:rPr>
                <w:sz w:val="28"/>
                <w:szCs w:val="28"/>
              </w:rPr>
              <w:t>«Управление муниципальным имуществом и земельными ресурсами в</w:t>
            </w:r>
            <w:r w:rsidR="006F759C">
              <w:rPr>
                <w:sz w:val="28"/>
                <w:szCs w:val="28"/>
              </w:rPr>
              <w:t xml:space="preserve"> Кочевском муниципальном округе</w:t>
            </w:r>
            <w:r w:rsidRPr="00BD616D">
              <w:rPr>
                <w:sz w:val="28"/>
                <w:szCs w:val="28"/>
              </w:rPr>
              <w:t>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CAD0B7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EC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54213" w14:textId="65C47474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13269035,38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49298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BD616D">
              <w:rPr>
                <w:b/>
                <w:sz w:val="28"/>
                <w:szCs w:val="28"/>
              </w:rPr>
              <w:t>583450,00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893D4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BD616D">
              <w:rPr>
                <w:b/>
                <w:sz w:val="28"/>
                <w:szCs w:val="28"/>
              </w:rPr>
              <w:t>583450,00</w:t>
            </w:r>
          </w:p>
        </w:tc>
      </w:tr>
      <w:tr w:rsidR="00BD616D" w:rsidRPr="00BD616D" w14:paraId="4F5D6A45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9B48B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02C09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2B5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10A3" w14:textId="13AAB22C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10957567,51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109C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0E2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BD616D" w:rsidRPr="00BD616D" w14:paraId="2ED035A1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2AD6F" w14:textId="77777777" w:rsidR="00BD616D" w:rsidRPr="00BD616D" w:rsidRDefault="00BD616D" w:rsidP="00BD616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46965" w14:textId="77777777" w:rsidR="00BD616D" w:rsidRPr="00BD616D" w:rsidRDefault="00BD616D" w:rsidP="00BD616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B03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51B54" w14:textId="2C3B966B" w:rsidR="00BD616D" w:rsidRPr="00BD616D" w:rsidRDefault="00BD616D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2</w:t>
            </w:r>
            <w:r w:rsidR="008C7C31">
              <w:rPr>
                <w:sz w:val="28"/>
                <w:szCs w:val="28"/>
              </w:rPr>
              <w:t>311467,87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64C2B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583450,00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4E19E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BD616D">
              <w:rPr>
                <w:sz w:val="28"/>
                <w:szCs w:val="28"/>
              </w:rPr>
              <w:t>583450,00</w:t>
            </w:r>
          </w:p>
        </w:tc>
      </w:tr>
      <w:tr w:rsidR="00BD616D" w:rsidRPr="00BD616D" w14:paraId="2FF0319C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6230E" w14:textId="77777777" w:rsidR="00BD616D" w:rsidRPr="00BD616D" w:rsidRDefault="00BD616D" w:rsidP="006F759C">
            <w:pPr>
              <w:numPr>
                <w:ilvl w:val="0"/>
                <w:numId w:val="23"/>
              </w:numPr>
              <w:ind w:left="205" w:hanging="142"/>
              <w:jc w:val="both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Подпрограмма  «Эффективное 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B8116" w14:textId="77777777" w:rsidR="00BD616D" w:rsidRPr="00BD616D" w:rsidRDefault="00BD616D" w:rsidP="00BD616D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141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829E" w14:textId="7A1E4FB1" w:rsidR="00BD616D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11632149</w:t>
            </w:r>
            <w:r w:rsidR="00BD616D" w:rsidRPr="00BD616D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D697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502450,00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4DFA" w14:textId="77777777" w:rsidR="00BD616D" w:rsidRPr="00BD616D" w:rsidRDefault="00BD616D" w:rsidP="00BD616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502450,00</w:t>
            </w:r>
          </w:p>
        </w:tc>
      </w:tr>
      <w:tr w:rsidR="008C7C31" w:rsidRPr="00BD616D" w14:paraId="12C675BE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BF395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60A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2C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633A" w14:textId="0FE58CF2" w:rsidR="008C7C31" w:rsidRPr="00BD616D" w:rsidRDefault="008C7C31" w:rsidP="008C7C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5DA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57E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4ADCE4BD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FA34F" w14:textId="77777777" w:rsidR="008C7C31" w:rsidRPr="00BD616D" w:rsidRDefault="008C7C31" w:rsidP="006F759C">
            <w:p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8EAC3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53F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0386" w14:textId="17276F8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214909</w:t>
            </w:r>
            <w:r w:rsidRPr="00BD616D">
              <w:rPr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0A0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502450,00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93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502450,00</w:t>
            </w:r>
          </w:p>
        </w:tc>
      </w:tr>
      <w:tr w:rsidR="008C7C31" w:rsidRPr="00BD616D" w14:paraId="6ABBEB37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00B5E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  <w:r w:rsidRPr="00BD616D">
              <w:rPr>
                <w:color w:val="000000"/>
                <w:sz w:val="28"/>
                <w:szCs w:val="28"/>
                <w:lang w:eastAsia="en-US"/>
              </w:rPr>
              <w:t>Основное мероприятие «Управление земельными ресурсами»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00CD6C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B8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AB81" w14:textId="66413B82" w:rsidR="008C7C31" w:rsidRPr="009D01D9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B424B">
              <w:rPr>
                <w:sz w:val="28"/>
                <w:szCs w:val="28"/>
              </w:rPr>
              <w:t>11549699,00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33B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50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89EA986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B89A0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A77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45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4099" w14:textId="285FC9B7" w:rsidR="008C7C31" w:rsidRPr="009D01D9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 w:rsidRPr="002B424B">
              <w:rPr>
                <w:bCs/>
                <w:sz w:val="28"/>
                <w:szCs w:val="28"/>
              </w:rPr>
              <w:t>9417240,00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F7C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6F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8C7C31" w:rsidRPr="00BD616D" w14:paraId="57D6250C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4656" w14:textId="77777777" w:rsidR="008C7C31" w:rsidRPr="00BD616D" w:rsidRDefault="008C7C31" w:rsidP="006F759C">
            <w:pPr>
              <w:numPr>
                <w:ilvl w:val="1"/>
                <w:numId w:val="23"/>
              </w:numPr>
              <w:ind w:left="205" w:hanging="142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8FDBF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848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183" w14:textId="10077910" w:rsidR="008C7C31" w:rsidRPr="009D01D9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2B424B">
              <w:rPr>
                <w:sz w:val="28"/>
                <w:szCs w:val="28"/>
              </w:rPr>
              <w:t>2132459,00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057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F399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2B70AF0C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82FD9" w14:textId="77777777" w:rsidR="008C7C31" w:rsidRPr="00BD616D" w:rsidRDefault="008C7C31" w:rsidP="006F759C">
            <w:pPr>
              <w:numPr>
                <w:ilvl w:val="2"/>
                <w:numId w:val="23"/>
              </w:numPr>
              <w:autoSpaceDE w:val="0"/>
              <w:autoSpaceDN w:val="0"/>
              <w:adjustRightInd w:val="0"/>
              <w:ind w:left="205" w:hanging="142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</w:rPr>
              <w:t>Мероприятие «Формирование земельных участков, включая расходы на топографическую съемку, межевание, разбивку земельных участков»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4B3086A7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0F3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9A4E" w14:textId="5B5CF38E" w:rsidR="008C7C31" w:rsidRPr="00BD616D" w:rsidRDefault="008C7C31" w:rsidP="009D01D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9D01D9">
              <w:rPr>
                <w:bCs/>
                <w:sz w:val="28"/>
                <w:szCs w:val="28"/>
              </w:rPr>
              <w:t>13699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8CB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DF70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420000,00</w:t>
            </w:r>
          </w:p>
        </w:tc>
      </w:tr>
      <w:tr w:rsidR="008C7C31" w:rsidRPr="00BD616D" w14:paraId="12077E5A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18A35" w14:textId="4CFC3041" w:rsidR="008C7C31" w:rsidRPr="00BD616D" w:rsidRDefault="008C7C31" w:rsidP="006F7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lastRenderedPageBreak/>
              <w:t>1.1.</w:t>
            </w:r>
            <w:r w:rsidR="006F759C">
              <w:rPr>
                <w:color w:val="000000"/>
                <w:sz w:val="28"/>
                <w:szCs w:val="28"/>
              </w:rPr>
              <w:t>2</w:t>
            </w:r>
            <w:r w:rsidRPr="00BD616D">
              <w:rPr>
                <w:color w:val="000000"/>
                <w:sz w:val="28"/>
                <w:szCs w:val="28"/>
              </w:rPr>
              <w:t>.Мероприятие «Разработка проектов межевания территории   и проведение комплексных кадастровых работ»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EFE67F" w14:textId="77777777" w:rsidR="008C7C31" w:rsidRPr="00BD616D" w:rsidRDefault="008C7C31" w:rsidP="008C7C31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EC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0658" w14:textId="126FE63D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1211000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40B4D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25EB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6CDB7465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6F233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66E84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536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CFB6" w14:textId="295665C2" w:rsidR="008C7C31" w:rsidRPr="00BD616D" w:rsidRDefault="008C7C31" w:rsidP="008C7C31">
            <w:pPr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9417240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26622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3191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8C7C31" w:rsidRPr="00BD616D" w14:paraId="07F024EC" w14:textId="77777777" w:rsidTr="00F94F98">
        <w:trPr>
          <w:cantSplit/>
          <w:trHeight w:val="173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361C" w14:textId="77777777" w:rsidR="008C7C31" w:rsidRPr="00BD616D" w:rsidRDefault="008C7C31" w:rsidP="008C7C3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1ADE9" w14:textId="77777777" w:rsidR="008C7C31" w:rsidRPr="00BD616D" w:rsidRDefault="008C7C31" w:rsidP="008C7C3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0A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C28C" w14:textId="77777777" w:rsidR="008C7C31" w:rsidRPr="00BD616D" w:rsidRDefault="008C7C31" w:rsidP="008C7C31">
            <w:pPr>
              <w:jc w:val="center"/>
              <w:rPr>
                <w:sz w:val="28"/>
              </w:rPr>
            </w:pPr>
            <w:r w:rsidRPr="00BD616D">
              <w:rPr>
                <w:bCs/>
                <w:sz w:val="28"/>
                <w:szCs w:val="28"/>
              </w:rPr>
              <w:t>1793760,00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13034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0F55" w14:textId="77777777" w:rsidR="008C7C31" w:rsidRPr="00BD616D" w:rsidRDefault="008C7C31" w:rsidP="008C7C3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DA42CE" w:rsidRPr="00BD616D" w14:paraId="349768A2" w14:textId="77777777" w:rsidTr="00F94F98">
        <w:trPr>
          <w:cantSplit/>
          <w:trHeight w:val="173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A261E" w14:textId="29ED3AED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A42CE">
              <w:rPr>
                <w:sz w:val="28"/>
                <w:szCs w:val="28"/>
              </w:rPr>
              <w:t>1.1.3. Внесение изменений в границы территориальных зон, расположенных на территории Кочевского муниципального округа Пермского края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1B854456" w14:textId="7A98B16A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F65" w14:textId="4EDB28E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A2D1" w14:textId="409B3B9A" w:rsidR="00DA42CE" w:rsidRPr="00BD616D" w:rsidRDefault="00DA42CE" w:rsidP="00DA42C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25000</w:t>
            </w:r>
            <w:r w:rsidRPr="00BD616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E392B" w14:textId="41A2FB0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E93B" w14:textId="248412B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0,00</w:t>
            </w:r>
          </w:p>
        </w:tc>
      </w:tr>
      <w:tr w:rsidR="00DA42CE" w:rsidRPr="00BD616D" w14:paraId="5903A169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9B0FF" w14:textId="77777777" w:rsidR="00DA42CE" w:rsidRPr="00BD616D" w:rsidRDefault="00DA42CE" w:rsidP="00DA42CE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346" w:hanging="346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 xml:space="preserve">Основное  мероприятие  «Обеспечение полноты и достоверности  учета  муниципального имущества»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7F0E4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4E4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F569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63CF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CB8C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82450,00</w:t>
            </w:r>
          </w:p>
        </w:tc>
      </w:tr>
      <w:tr w:rsidR="00DA42CE" w:rsidRPr="00BD616D" w14:paraId="71EF5410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4142E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1.2.1.Мероприятие  «Приобретение программного обеспечения по учету имущества»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63971D26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F2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3D83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7C1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6736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35700,00</w:t>
            </w:r>
          </w:p>
        </w:tc>
      </w:tr>
      <w:tr w:rsidR="00DA42CE" w:rsidRPr="00BD616D" w14:paraId="28C898F6" w14:textId="77777777" w:rsidTr="00F94F98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8D4AA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color w:val="000000"/>
                <w:sz w:val="28"/>
                <w:szCs w:val="28"/>
              </w:rPr>
              <w:t>1.2.2.Мероприятия, направленные на работу по взысканию задолженности по арендной плате за муниципальное имущество и землю</w:t>
            </w:r>
          </w:p>
          <w:p w14:paraId="07833223" w14:textId="77777777" w:rsidR="00DA42CE" w:rsidRPr="00BD616D" w:rsidRDefault="00DA42CE" w:rsidP="00DA42C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71AEB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7AC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D436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BD1C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6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616D">
              <w:rPr>
                <w:bCs/>
                <w:sz w:val="28"/>
                <w:szCs w:val="28"/>
              </w:rPr>
              <w:t>46750,00</w:t>
            </w:r>
          </w:p>
        </w:tc>
      </w:tr>
      <w:tr w:rsidR="00DA42CE" w:rsidRPr="00BD616D" w14:paraId="3E9A014C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0D668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Подпрограмма «</w:t>
            </w:r>
            <w:r w:rsidRPr="00BD616D">
              <w:rPr>
                <w:bCs/>
                <w:color w:val="000000"/>
                <w:sz w:val="28"/>
                <w:szCs w:val="28"/>
                <w:lang w:eastAsia="en-US"/>
              </w:rPr>
              <w:t>Эффективное управление  муниципальным имуществом»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0BB" w14:textId="2D56D625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4AD" w14:textId="1D472B2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9C84" w14:textId="22366B6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1636886,38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4D5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D30A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DA42CE" w:rsidRPr="00BD616D" w14:paraId="500FD3C1" w14:textId="77777777" w:rsidTr="003A7B73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A1A01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46B4F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9277" w14:textId="4E4FFCA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8DC2" w14:textId="3ECA5B26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43F6" w14:textId="741788F5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1135" w14:textId="45EE1C22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2FD89781" w14:textId="77777777" w:rsidTr="00513A9F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53AC" w14:textId="77777777" w:rsidR="00DA42CE" w:rsidRPr="00BD616D" w:rsidRDefault="00DA42CE" w:rsidP="00DA42C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2AF92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55D2" w14:textId="605DAE4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34B4" w14:textId="04F2C24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96558,87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A7F1" w14:textId="7014601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BE7D" w14:textId="58B6DF3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616D">
              <w:rPr>
                <w:b/>
                <w:sz w:val="28"/>
                <w:szCs w:val="28"/>
              </w:rPr>
              <w:t>81000,00</w:t>
            </w:r>
          </w:p>
        </w:tc>
      </w:tr>
      <w:tr w:rsidR="00DA42CE" w:rsidRPr="00BD616D" w14:paraId="59E3FC7C" w14:textId="77777777" w:rsidTr="00F94F98">
        <w:trPr>
          <w:cantSplit/>
          <w:trHeight w:val="177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09235" w14:textId="77777777" w:rsidR="00DA42CE" w:rsidRPr="00BD616D" w:rsidRDefault="00DA42CE" w:rsidP="00DA42CE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ind w:left="0" w:firstLine="63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Основное мероприятие «Оптимизация  муниципального имущества»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5CDAD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83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A18B" w14:textId="4814ADB1" w:rsidR="00DA42CE" w:rsidRPr="00BD616D" w:rsidRDefault="009D01D9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40999,99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2100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A5C2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DA42CE" w:rsidRPr="00BD616D" w14:paraId="25E65410" w14:textId="77777777" w:rsidTr="00F94F98">
        <w:trPr>
          <w:cantSplit/>
          <w:trHeight w:val="236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A084D" w14:textId="6E49E558" w:rsidR="00DA42CE" w:rsidRPr="00BD616D" w:rsidRDefault="00DA42CE" w:rsidP="00DA42C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lastRenderedPageBreak/>
              <w:t xml:space="preserve">2.1.1.Мероприятие  «Проведение технической инвентаризации  и оценки объектов </w:t>
            </w:r>
            <w:r>
              <w:rPr>
                <w:sz w:val="28"/>
                <w:szCs w:val="28"/>
                <w:lang w:eastAsia="en-US"/>
              </w:rPr>
              <w:t>движимого и недвижимого имущества</w:t>
            </w:r>
            <w:r w:rsidRPr="00BD616D">
              <w:rPr>
                <w:sz w:val="28"/>
                <w:szCs w:val="28"/>
                <w:lang w:eastAsia="en-US"/>
              </w:rPr>
              <w:t>, находящ</w:t>
            </w:r>
            <w:r>
              <w:rPr>
                <w:sz w:val="28"/>
                <w:szCs w:val="28"/>
                <w:lang w:eastAsia="en-US"/>
              </w:rPr>
              <w:t>егося</w:t>
            </w:r>
            <w:r w:rsidRPr="00BD616D">
              <w:rPr>
                <w:sz w:val="28"/>
                <w:szCs w:val="28"/>
                <w:lang w:eastAsia="en-US"/>
              </w:rPr>
              <w:t xml:space="preserve"> в собственности Кочевского муниципального округа Пермского края»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D30FE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A89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E54" w14:textId="73F995C6" w:rsidR="00DA42CE" w:rsidRPr="00BD616D" w:rsidRDefault="00DA42CE" w:rsidP="009D01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D01D9">
              <w:rPr>
                <w:sz w:val="28"/>
                <w:szCs w:val="28"/>
              </w:rPr>
              <w:t>0999,99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0E13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B56A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81000,00</w:t>
            </w:r>
          </w:p>
        </w:tc>
      </w:tr>
      <w:tr w:rsidR="00DA42CE" w:rsidRPr="00BD616D" w14:paraId="7549BC13" w14:textId="77777777" w:rsidTr="00F94F98">
        <w:trPr>
          <w:cantSplit/>
          <w:trHeight w:val="177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3B844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 xml:space="preserve">2.2.Основное мероприятие </w:t>
            </w:r>
            <w:r w:rsidRPr="00BD616D">
              <w:rPr>
                <w:color w:val="000000"/>
                <w:sz w:val="28"/>
                <w:szCs w:val="28"/>
              </w:rPr>
              <w:t>«Содержание муниципального имущества»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0C300" w14:textId="188C395D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969E" w14:textId="228D442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FE70B" w14:textId="180049F1" w:rsidR="00DA42CE" w:rsidRPr="00BD616D" w:rsidRDefault="00DA42CE" w:rsidP="009D01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1595886,3</w:t>
            </w:r>
            <w:r w:rsidR="009D01D9">
              <w:rPr>
                <w:sz w:val="28"/>
                <w:szCs w:val="28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F5AF4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100D5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3CCCAE6D" w14:textId="77777777" w:rsidTr="00A67C23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87155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0B614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BD5" w14:textId="207BD06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478F" w14:textId="30A309F5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EFDF" w14:textId="79C1C4C2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1D53" w14:textId="19A62EA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623A932E" w14:textId="77777777" w:rsidTr="00937377">
        <w:trPr>
          <w:cantSplit/>
          <w:trHeight w:val="177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83BD8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C98C6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AC75" w14:textId="60DD7181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DFE1D" w14:textId="0CA50723" w:rsidR="00DA42CE" w:rsidRPr="00BD616D" w:rsidRDefault="00DA42CE" w:rsidP="009D01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55558,8</w:t>
            </w:r>
            <w:r w:rsidR="009D01D9">
              <w:rPr>
                <w:sz w:val="28"/>
                <w:szCs w:val="28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A70E2" w14:textId="1608794A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9597A" w14:textId="5E21CC8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0B613A62" w14:textId="77777777" w:rsidTr="00FF345E">
        <w:trPr>
          <w:cantSplit/>
          <w:trHeight w:val="966"/>
        </w:trPr>
        <w:tc>
          <w:tcPr>
            <w:tcW w:w="2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116CC" w14:textId="07253404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BD616D">
              <w:rPr>
                <w:sz w:val="28"/>
                <w:szCs w:val="28"/>
                <w:lang w:eastAsia="en-US"/>
              </w:rPr>
              <w:t>2.2.1.Мероприятие «Снос расселенных жилых домов и нежилых зданий (сооружений), расположенных на территории муниципального образования Пермского края</w:t>
            </w:r>
            <w:r w:rsidRPr="00FB0D7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4472F" w14:textId="77777777" w:rsidR="00DA42CE" w:rsidRPr="00BD616D" w:rsidRDefault="00DA42CE" w:rsidP="00DA42CE">
            <w:pPr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CF4" w14:textId="50A647DD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3666" w14:textId="1A0E3EB1" w:rsidR="00DA42CE" w:rsidRPr="00BD616D" w:rsidRDefault="00DA42CE" w:rsidP="00B707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15558</w:t>
            </w:r>
            <w:r>
              <w:rPr>
                <w:sz w:val="28"/>
                <w:szCs w:val="28"/>
              </w:rPr>
              <w:t>86,3</w:t>
            </w:r>
            <w:r w:rsidR="00B7079B">
              <w:rPr>
                <w:sz w:val="28"/>
                <w:szCs w:val="28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C743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7DE" w14:textId="77777777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41F63DCA" w14:textId="77777777" w:rsidTr="00FF345E">
        <w:trPr>
          <w:cantSplit/>
          <w:trHeight w:val="966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FE15D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56EDF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2CA" w14:textId="161FC693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бюджет Пермского края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129" w14:textId="0053748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1540327,51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C72" w14:textId="16E0197D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E75B" w14:textId="2E3E7CE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6C415250" w14:textId="77777777" w:rsidTr="006B0102">
        <w:trPr>
          <w:cantSplit/>
          <w:trHeight w:val="966"/>
        </w:trPr>
        <w:tc>
          <w:tcPr>
            <w:tcW w:w="23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AEF8" w14:textId="77777777" w:rsidR="00DA42CE" w:rsidRPr="00BD616D" w:rsidRDefault="00DA42CE" w:rsidP="00DA42C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6404D" w14:textId="77777777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14:paraId="110DAC82" w14:textId="30F6B5BE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A53B" w14:textId="4DECD05B" w:rsidR="00DA42CE" w:rsidRPr="00BD616D" w:rsidRDefault="00DA42CE" w:rsidP="00B707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15558,8</w:t>
            </w:r>
            <w:r w:rsidR="00B7079B">
              <w:rPr>
                <w:sz w:val="28"/>
                <w:szCs w:val="28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B682" w14:textId="3BE8748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4630" w14:textId="5FCA2A50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D616D">
              <w:rPr>
                <w:sz w:val="28"/>
                <w:szCs w:val="28"/>
              </w:rPr>
              <w:t>0,00</w:t>
            </w:r>
          </w:p>
        </w:tc>
      </w:tr>
      <w:tr w:rsidR="00DA42CE" w:rsidRPr="00BD616D" w14:paraId="4F611734" w14:textId="77777777" w:rsidTr="00025D6B">
        <w:trPr>
          <w:cantSplit/>
          <w:trHeight w:val="966"/>
        </w:trPr>
        <w:tc>
          <w:tcPr>
            <w:tcW w:w="2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8FEF9" w14:textId="55F9A26D" w:rsidR="00DA42CE" w:rsidRPr="00BD616D" w:rsidRDefault="00DA42CE" w:rsidP="00420C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4303D">
              <w:rPr>
                <w:sz w:val="28"/>
                <w:szCs w:val="28"/>
                <w:lang w:eastAsia="en-US"/>
              </w:rPr>
              <w:t>2.2.</w:t>
            </w:r>
            <w:r w:rsidR="00420C99">
              <w:rPr>
                <w:sz w:val="28"/>
                <w:szCs w:val="28"/>
                <w:lang w:eastAsia="en-US"/>
              </w:rPr>
              <w:t>2</w:t>
            </w:r>
            <w:r w:rsidRPr="0014303D">
              <w:rPr>
                <w:sz w:val="28"/>
                <w:szCs w:val="28"/>
                <w:lang w:eastAsia="en-US"/>
              </w:rPr>
              <w:t xml:space="preserve">.1. Мероприятие </w:t>
            </w:r>
            <w:r>
              <w:rPr>
                <w:sz w:val="28"/>
                <w:szCs w:val="28"/>
                <w:lang w:eastAsia="en-US"/>
              </w:rPr>
              <w:t>«Организация работ и услуг по сносу объектов</w:t>
            </w:r>
            <w:r w:rsidRPr="0014303D">
              <w:rPr>
                <w:sz w:val="28"/>
                <w:szCs w:val="28"/>
                <w:lang w:eastAsia="en-US"/>
              </w:rPr>
              <w:t xml:space="preserve"> капитального строительства, расположенных на территории Кочевского муниципального округа Пермского края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64" w:type="pct"/>
            <w:tcBorders>
              <w:left w:val="single" w:sz="4" w:space="0" w:color="auto"/>
              <w:right w:val="single" w:sz="4" w:space="0" w:color="auto"/>
            </w:tcBorders>
          </w:tcPr>
          <w:p w14:paraId="227A93AA" w14:textId="28A8CF6B" w:rsidR="00DA42CE" w:rsidRPr="00BD616D" w:rsidRDefault="00DA42CE" w:rsidP="00DA42CE">
            <w:pPr>
              <w:rPr>
                <w:sz w:val="28"/>
                <w:szCs w:val="28"/>
                <w:lang w:eastAsia="en-US"/>
              </w:rPr>
            </w:pPr>
            <w:r w:rsidRPr="00FB0D7B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A83D" w14:textId="6F2A0B4B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10F0" w14:textId="5ABDB2B4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  <w:r w:rsidRPr="00FB0D7B">
              <w:rPr>
                <w:sz w:val="28"/>
                <w:szCs w:val="28"/>
              </w:rPr>
              <w:t>00,00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ACCA" w14:textId="1075780C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A6EA" w14:textId="058B2BD8" w:rsidR="00DA42CE" w:rsidRPr="00BD616D" w:rsidRDefault="00DA42CE" w:rsidP="00DA42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0,00</w:t>
            </w:r>
          </w:p>
        </w:tc>
      </w:tr>
    </w:tbl>
    <w:p w14:paraId="267B85F8" w14:textId="5C90D7B2" w:rsidR="00FB0D7B" w:rsidRPr="00FB0D7B" w:rsidRDefault="00FB0D7B" w:rsidP="00FB0D7B">
      <w:pPr>
        <w:tabs>
          <w:tab w:val="left" w:pos="660"/>
        </w:tabs>
        <w:autoSpaceDE w:val="0"/>
        <w:autoSpaceDN w:val="0"/>
        <w:adjustRightInd w:val="0"/>
        <w:rPr>
          <w:sz w:val="28"/>
        </w:rPr>
      </w:pPr>
    </w:p>
    <w:p w14:paraId="35FD4003" w14:textId="77777777" w:rsidR="0042340B" w:rsidRPr="00062C83" w:rsidRDefault="0042340B" w:rsidP="0042340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62C83">
        <w:rPr>
          <w:sz w:val="28"/>
          <w:szCs w:val="28"/>
        </w:rPr>
        <w:t>».</w:t>
      </w:r>
    </w:p>
    <w:p w14:paraId="58F52A6D" w14:textId="04E1B149" w:rsidR="00467505" w:rsidRDefault="00467505" w:rsidP="00FB0D7B">
      <w:pPr>
        <w:ind w:left="786"/>
        <w:jc w:val="right"/>
        <w:rPr>
          <w:sz w:val="28"/>
          <w:szCs w:val="28"/>
          <w:lang w:eastAsia="en-US"/>
        </w:rPr>
      </w:pPr>
    </w:p>
    <w:sectPr w:rsidR="00467505" w:rsidSect="004947DC">
      <w:footerReference w:type="default" r:id="rId10"/>
      <w:pgSz w:w="16838" w:h="11906" w:orient="landscape" w:code="9"/>
      <w:pgMar w:top="851" w:right="820" w:bottom="624" w:left="851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5B23F" w14:textId="77777777" w:rsidR="002445EB" w:rsidRDefault="002445EB" w:rsidP="008827AA">
      <w:r>
        <w:separator/>
      </w:r>
    </w:p>
  </w:endnote>
  <w:endnote w:type="continuationSeparator" w:id="0">
    <w:p w14:paraId="4B8A29AD" w14:textId="77777777" w:rsidR="002445EB" w:rsidRDefault="002445EB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6738E" w14:textId="4398EF06" w:rsidR="00407AB9" w:rsidRDefault="00407AB9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7CE3">
      <w:rPr>
        <w:noProof/>
      </w:rPr>
      <w:t>2</w:t>
    </w:r>
    <w:r>
      <w:fldChar w:fldCharType="end"/>
    </w:r>
  </w:p>
  <w:p w14:paraId="19CBCE94" w14:textId="77777777" w:rsidR="00407AB9" w:rsidRDefault="00407A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4CF2E" w14:textId="77777777" w:rsidR="00407AB9" w:rsidRDefault="00407AB9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1791E" w14:textId="77777777" w:rsidR="002445EB" w:rsidRDefault="002445EB" w:rsidP="008827AA">
      <w:r>
        <w:separator/>
      </w:r>
    </w:p>
  </w:footnote>
  <w:footnote w:type="continuationSeparator" w:id="0">
    <w:p w14:paraId="49599584" w14:textId="77777777" w:rsidR="002445EB" w:rsidRDefault="002445EB" w:rsidP="0088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3F4D"/>
    <w:multiLevelType w:val="hybridMultilevel"/>
    <w:tmpl w:val="B242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C3D8A"/>
    <w:multiLevelType w:val="hybridMultilevel"/>
    <w:tmpl w:val="44B8BD70"/>
    <w:lvl w:ilvl="0" w:tplc="FFFFFFFF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0C64189"/>
    <w:multiLevelType w:val="hybridMultilevel"/>
    <w:tmpl w:val="A89CE71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158BE"/>
    <w:multiLevelType w:val="multilevel"/>
    <w:tmpl w:val="5D445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5" w15:restartNumberingAfterBreak="0">
    <w:nsid w:val="20E072E9"/>
    <w:multiLevelType w:val="hybridMultilevel"/>
    <w:tmpl w:val="10BC6E4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92BBF"/>
    <w:multiLevelType w:val="hybridMultilevel"/>
    <w:tmpl w:val="B74461F8"/>
    <w:lvl w:ilvl="0" w:tplc="C6484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CB585C"/>
    <w:multiLevelType w:val="hybridMultilevel"/>
    <w:tmpl w:val="55D6612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6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8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0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2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4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6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8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303" w:hanging="180"/>
      </w:pPr>
      <w:rPr>
        <w:rFonts w:cs="Times New Roman"/>
      </w:rPr>
    </w:lvl>
  </w:abstractNum>
  <w:abstractNum w:abstractNumId="11" w15:restartNumberingAfterBreak="0">
    <w:nsid w:val="493A7B49"/>
    <w:multiLevelType w:val="multilevel"/>
    <w:tmpl w:val="44340804"/>
    <w:lvl w:ilvl="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 w15:restartNumberingAfterBreak="0">
    <w:nsid w:val="4EAC6CFC"/>
    <w:multiLevelType w:val="hybridMultilevel"/>
    <w:tmpl w:val="6DF4A64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AB6465"/>
    <w:multiLevelType w:val="hybridMultilevel"/>
    <w:tmpl w:val="9BB296C4"/>
    <w:lvl w:ilvl="0" w:tplc="FFFFFFFF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534445F"/>
    <w:multiLevelType w:val="hybridMultilevel"/>
    <w:tmpl w:val="1D4E8724"/>
    <w:lvl w:ilvl="0" w:tplc="EC0AC7C4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1E0036"/>
    <w:multiLevelType w:val="hybridMultilevel"/>
    <w:tmpl w:val="75D26268"/>
    <w:lvl w:ilvl="0" w:tplc="FFFFFFFF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AAC07EF"/>
    <w:multiLevelType w:val="hybridMultilevel"/>
    <w:tmpl w:val="018CC67E"/>
    <w:lvl w:ilvl="0" w:tplc="89028046">
      <w:start w:val="1"/>
      <w:numFmt w:val="decimal"/>
      <w:lvlText w:val="%1."/>
      <w:lvlJc w:val="left"/>
      <w:pPr>
        <w:ind w:left="11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2" w:hanging="360"/>
      </w:pPr>
    </w:lvl>
    <w:lvl w:ilvl="2" w:tplc="0419001B" w:tentative="1">
      <w:start w:val="1"/>
      <w:numFmt w:val="lowerRoman"/>
      <w:lvlText w:val="%3."/>
      <w:lvlJc w:val="right"/>
      <w:pPr>
        <w:ind w:left="12932" w:hanging="180"/>
      </w:pPr>
    </w:lvl>
    <w:lvl w:ilvl="3" w:tplc="0419000F" w:tentative="1">
      <w:start w:val="1"/>
      <w:numFmt w:val="decimal"/>
      <w:lvlText w:val="%4."/>
      <w:lvlJc w:val="left"/>
      <w:pPr>
        <w:ind w:left="13652" w:hanging="360"/>
      </w:pPr>
    </w:lvl>
    <w:lvl w:ilvl="4" w:tplc="04190019" w:tentative="1">
      <w:start w:val="1"/>
      <w:numFmt w:val="lowerLetter"/>
      <w:lvlText w:val="%5."/>
      <w:lvlJc w:val="left"/>
      <w:pPr>
        <w:ind w:left="14372" w:hanging="360"/>
      </w:pPr>
    </w:lvl>
    <w:lvl w:ilvl="5" w:tplc="0419001B" w:tentative="1">
      <w:start w:val="1"/>
      <w:numFmt w:val="lowerRoman"/>
      <w:lvlText w:val="%6."/>
      <w:lvlJc w:val="right"/>
      <w:pPr>
        <w:ind w:left="15092" w:hanging="180"/>
      </w:pPr>
    </w:lvl>
    <w:lvl w:ilvl="6" w:tplc="0419000F" w:tentative="1">
      <w:start w:val="1"/>
      <w:numFmt w:val="decimal"/>
      <w:lvlText w:val="%7."/>
      <w:lvlJc w:val="left"/>
      <w:pPr>
        <w:ind w:left="15812" w:hanging="360"/>
      </w:pPr>
    </w:lvl>
    <w:lvl w:ilvl="7" w:tplc="04190019" w:tentative="1">
      <w:start w:val="1"/>
      <w:numFmt w:val="lowerLetter"/>
      <w:lvlText w:val="%8."/>
      <w:lvlJc w:val="left"/>
      <w:pPr>
        <w:ind w:left="16532" w:hanging="360"/>
      </w:pPr>
    </w:lvl>
    <w:lvl w:ilvl="8" w:tplc="0419001B" w:tentative="1">
      <w:start w:val="1"/>
      <w:numFmt w:val="lowerRoman"/>
      <w:lvlText w:val="%9."/>
      <w:lvlJc w:val="right"/>
      <w:pPr>
        <w:ind w:left="17252" w:hanging="180"/>
      </w:pPr>
    </w:lvl>
  </w:abstractNum>
  <w:abstractNum w:abstractNumId="17" w15:restartNumberingAfterBreak="0">
    <w:nsid w:val="6C4D03B5"/>
    <w:multiLevelType w:val="hybridMultilevel"/>
    <w:tmpl w:val="90F8EDB0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AB07D2"/>
    <w:multiLevelType w:val="multilevel"/>
    <w:tmpl w:val="1338B9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658674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C97607"/>
    <w:multiLevelType w:val="multilevel"/>
    <w:tmpl w:val="32C4F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592F65"/>
    <w:multiLevelType w:val="hybridMultilevel"/>
    <w:tmpl w:val="4DA66E36"/>
    <w:lvl w:ilvl="0" w:tplc="FFFFFFFF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222072"/>
    <w:multiLevelType w:val="hybridMultilevel"/>
    <w:tmpl w:val="DC30B9B0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18"/>
  </w:num>
  <w:num w:numId="16">
    <w:abstractNumId w:val="17"/>
  </w:num>
  <w:num w:numId="17">
    <w:abstractNumId w:val="5"/>
  </w:num>
  <w:num w:numId="18">
    <w:abstractNumId w:val="22"/>
  </w:num>
  <w:num w:numId="19">
    <w:abstractNumId w:val="12"/>
  </w:num>
  <w:num w:numId="20">
    <w:abstractNumId w:val="2"/>
  </w:num>
  <w:num w:numId="21">
    <w:abstractNumId w:val="16"/>
  </w:num>
  <w:num w:numId="22">
    <w:abstractNumId w:val="14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02380"/>
    <w:rsid w:val="00004932"/>
    <w:rsid w:val="00005FED"/>
    <w:rsid w:val="00007B34"/>
    <w:rsid w:val="00010E5A"/>
    <w:rsid w:val="00013CA9"/>
    <w:rsid w:val="00014C42"/>
    <w:rsid w:val="00023409"/>
    <w:rsid w:val="00024063"/>
    <w:rsid w:val="000242B8"/>
    <w:rsid w:val="00031BFA"/>
    <w:rsid w:val="00032C4D"/>
    <w:rsid w:val="00032F94"/>
    <w:rsid w:val="00033166"/>
    <w:rsid w:val="00042BF7"/>
    <w:rsid w:val="000438C4"/>
    <w:rsid w:val="00046C4F"/>
    <w:rsid w:val="000474B6"/>
    <w:rsid w:val="0005037E"/>
    <w:rsid w:val="00052772"/>
    <w:rsid w:val="0005344B"/>
    <w:rsid w:val="0005474A"/>
    <w:rsid w:val="00056D50"/>
    <w:rsid w:val="00056E0A"/>
    <w:rsid w:val="00061603"/>
    <w:rsid w:val="00062C83"/>
    <w:rsid w:val="00064AD2"/>
    <w:rsid w:val="00066C05"/>
    <w:rsid w:val="00070039"/>
    <w:rsid w:val="00070471"/>
    <w:rsid w:val="000711A5"/>
    <w:rsid w:val="000817A5"/>
    <w:rsid w:val="000826F2"/>
    <w:rsid w:val="000827DB"/>
    <w:rsid w:val="000833D7"/>
    <w:rsid w:val="000859DD"/>
    <w:rsid w:val="00085AA3"/>
    <w:rsid w:val="00086432"/>
    <w:rsid w:val="00090D73"/>
    <w:rsid w:val="00093732"/>
    <w:rsid w:val="0009747D"/>
    <w:rsid w:val="0009755C"/>
    <w:rsid w:val="000A72B4"/>
    <w:rsid w:val="000A7B79"/>
    <w:rsid w:val="000B6107"/>
    <w:rsid w:val="000B74FE"/>
    <w:rsid w:val="000C289B"/>
    <w:rsid w:val="000C44F1"/>
    <w:rsid w:val="000D250F"/>
    <w:rsid w:val="000D33EF"/>
    <w:rsid w:val="000D35C2"/>
    <w:rsid w:val="000D3810"/>
    <w:rsid w:val="000D4F6A"/>
    <w:rsid w:val="000E087D"/>
    <w:rsid w:val="000E20DE"/>
    <w:rsid w:val="000E291C"/>
    <w:rsid w:val="000E3548"/>
    <w:rsid w:val="000E4029"/>
    <w:rsid w:val="000E63F1"/>
    <w:rsid w:val="000F1288"/>
    <w:rsid w:val="000F479F"/>
    <w:rsid w:val="000F5A8A"/>
    <w:rsid w:val="00100224"/>
    <w:rsid w:val="00104AD0"/>
    <w:rsid w:val="00104C50"/>
    <w:rsid w:val="00105138"/>
    <w:rsid w:val="001064A2"/>
    <w:rsid w:val="001070CA"/>
    <w:rsid w:val="00111FBD"/>
    <w:rsid w:val="001131EB"/>
    <w:rsid w:val="00113751"/>
    <w:rsid w:val="00120C3A"/>
    <w:rsid w:val="00124139"/>
    <w:rsid w:val="00131DD9"/>
    <w:rsid w:val="001328D1"/>
    <w:rsid w:val="0013455A"/>
    <w:rsid w:val="001348C1"/>
    <w:rsid w:val="00135907"/>
    <w:rsid w:val="00136FB1"/>
    <w:rsid w:val="00137C21"/>
    <w:rsid w:val="0014303D"/>
    <w:rsid w:val="001435EF"/>
    <w:rsid w:val="00145DCD"/>
    <w:rsid w:val="00147EFD"/>
    <w:rsid w:val="00151BE1"/>
    <w:rsid w:val="00151C0D"/>
    <w:rsid w:val="00152251"/>
    <w:rsid w:val="00152CD8"/>
    <w:rsid w:val="00155086"/>
    <w:rsid w:val="00155CEB"/>
    <w:rsid w:val="001618A5"/>
    <w:rsid w:val="00163BAB"/>
    <w:rsid w:val="0016537C"/>
    <w:rsid w:val="0016683E"/>
    <w:rsid w:val="00167271"/>
    <w:rsid w:val="00172458"/>
    <w:rsid w:val="001768EF"/>
    <w:rsid w:val="00183BE1"/>
    <w:rsid w:val="00184687"/>
    <w:rsid w:val="00187DA8"/>
    <w:rsid w:val="0019047E"/>
    <w:rsid w:val="001905EE"/>
    <w:rsid w:val="001906BA"/>
    <w:rsid w:val="001921DB"/>
    <w:rsid w:val="00192ADF"/>
    <w:rsid w:val="00192C24"/>
    <w:rsid w:val="00193AE8"/>
    <w:rsid w:val="00194482"/>
    <w:rsid w:val="001970FD"/>
    <w:rsid w:val="00197345"/>
    <w:rsid w:val="00197405"/>
    <w:rsid w:val="001A0E43"/>
    <w:rsid w:val="001A154D"/>
    <w:rsid w:val="001A18AA"/>
    <w:rsid w:val="001A250B"/>
    <w:rsid w:val="001A32BF"/>
    <w:rsid w:val="001A4753"/>
    <w:rsid w:val="001A5504"/>
    <w:rsid w:val="001A7A48"/>
    <w:rsid w:val="001B1E27"/>
    <w:rsid w:val="001B50CE"/>
    <w:rsid w:val="001B5BF1"/>
    <w:rsid w:val="001C15D3"/>
    <w:rsid w:val="001C1F90"/>
    <w:rsid w:val="001D137F"/>
    <w:rsid w:val="001D3C4B"/>
    <w:rsid w:val="001D5395"/>
    <w:rsid w:val="001E043F"/>
    <w:rsid w:val="001E1C67"/>
    <w:rsid w:val="001E2655"/>
    <w:rsid w:val="001E3DDB"/>
    <w:rsid w:val="001E613E"/>
    <w:rsid w:val="001E67DD"/>
    <w:rsid w:val="001F22F7"/>
    <w:rsid w:val="001F5311"/>
    <w:rsid w:val="001F54B0"/>
    <w:rsid w:val="001F61EA"/>
    <w:rsid w:val="001F7CCD"/>
    <w:rsid w:val="00205B19"/>
    <w:rsid w:val="002103F6"/>
    <w:rsid w:val="00213749"/>
    <w:rsid w:val="00216AEF"/>
    <w:rsid w:val="0021775E"/>
    <w:rsid w:val="00225FED"/>
    <w:rsid w:val="00230392"/>
    <w:rsid w:val="0023187E"/>
    <w:rsid w:val="00231EC2"/>
    <w:rsid w:val="00235BDD"/>
    <w:rsid w:val="0024210B"/>
    <w:rsid w:val="002424C5"/>
    <w:rsid w:val="002445EB"/>
    <w:rsid w:val="00250699"/>
    <w:rsid w:val="00251655"/>
    <w:rsid w:val="00251C7D"/>
    <w:rsid w:val="00260041"/>
    <w:rsid w:val="00263974"/>
    <w:rsid w:val="00263A17"/>
    <w:rsid w:val="0026437E"/>
    <w:rsid w:val="00264D05"/>
    <w:rsid w:val="00266E10"/>
    <w:rsid w:val="00274158"/>
    <w:rsid w:val="002748A8"/>
    <w:rsid w:val="00276B3E"/>
    <w:rsid w:val="002772FE"/>
    <w:rsid w:val="002804BD"/>
    <w:rsid w:val="00286297"/>
    <w:rsid w:val="00287AC7"/>
    <w:rsid w:val="00287C07"/>
    <w:rsid w:val="00290C57"/>
    <w:rsid w:val="00292387"/>
    <w:rsid w:val="00293B8C"/>
    <w:rsid w:val="00294031"/>
    <w:rsid w:val="002940B7"/>
    <w:rsid w:val="002954D4"/>
    <w:rsid w:val="002A132E"/>
    <w:rsid w:val="002B08C1"/>
    <w:rsid w:val="002B424B"/>
    <w:rsid w:val="002B487E"/>
    <w:rsid w:val="002B4F23"/>
    <w:rsid w:val="002C141B"/>
    <w:rsid w:val="002C1BB9"/>
    <w:rsid w:val="002C2F2F"/>
    <w:rsid w:val="002C4FB2"/>
    <w:rsid w:val="002C5968"/>
    <w:rsid w:val="002C7922"/>
    <w:rsid w:val="002C7E50"/>
    <w:rsid w:val="002D1240"/>
    <w:rsid w:val="002D466A"/>
    <w:rsid w:val="002D49A7"/>
    <w:rsid w:val="002D4DFA"/>
    <w:rsid w:val="002D6577"/>
    <w:rsid w:val="002D6B91"/>
    <w:rsid w:val="002D7EB0"/>
    <w:rsid w:val="002E02A8"/>
    <w:rsid w:val="002E2175"/>
    <w:rsid w:val="002E5729"/>
    <w:rsid w:val="002E6671"/>
    <w:rsid w:val="002E7DA0"/>
    <w:rsid w:val="002F06E3"/>
    <w:rsid w:val="002F2EAF"/>
    <w:rsid w:val="002F3624"/>
    <w:rsid w:val="002F532B"/>
    <w:rsid w:val="0030047F"/>
    <w:rsid w:val="0030258F"/>
    <w:rsid w:val="003036A5"/>
    <w:rsid w:val="0030472D"/>
    <w:rsid w:val="003052D4"/>
    <w:rsid w:val="00305769"/>
    <w:rsid w:val="00305E64"/>
    <w:rsid w:val="00306802"/>
    <w:rsid w:val="0031216A"/>
    <w:rsid w:val="00315B84"/>
    <w:rsid w:val="003179F8"/>
    <w:rsid w:val="003231DF"/>
    <w:rsid w:val="003240B0"/>
    <w:rsid w:val="00324581"/>
    <w:rsid w:val="00325990"/>
    <w:rsid w:val="0032600E"/>
    <w:rsid w:val="003267BC"/>
    <w:rsid w:val="003271E6"/>
    <w:rsid w:val="003315BD"/>
    <w:rsid w:val="0033204E"/>
    <w:rsid w:val="003325AB"/>
    <w:rsid w:val="003345C5"/>
    <w:rsid w:val="003351CC"/>
    <w:rsid w:val="00335970"/>
    <w:rsid w:val="00336296"/>
    <w:rsid w:val="00336BC0"/>
    <w:rsid w:val="00337911"/>
    <w:rsid w:val="00337F22"/>
    <w:rsid w:val="00341AC9"/>
    <w:rsid w:val="00350982"/>
    <w:rsid w:val="003567E5"/>
    <w:rsid w:val="00356EBC"/>
    <w:rsid w:val="00360745"/>
    <w:rsid w:val="00360DAB"/>
    <w:rsid w:val="00361E60"/>
    <w:rsid w:val="00363E8F"/>
    <w:rsid w:val="00364932"/>
    <w:rsid w:val="00364D75"/>
    <w:rsid w:val="00367AE6"/>
    <w:rsid w:val="00371941"/>
    <w:rsid w:val="00371D73"/>
    <w:rsid w:val="0037482B"/>
    <w:rsid w:val="00375516"/>
    <w:rsid w:val="003836D0"/>
    <w:rsid w:val="00383871"/>
    <w:rsid w:val="00384F96"/>
    <w:rsid w:val="00385F29"/>
    <w:rsid w:val="0038623D"/>
    <w:rsid w:val="00386552"/>
    <w:rsid w:val="00386A97"/>
    <w:rsid w:val="0039754C"/>
    <w:rsid w:val="003A2680"/>
    <w:rsid w:val="003A2693"/>
    <w:rsid w:val="003B1131"/>
    <w:rsid w:val="003B608F"/>
    <w:rsid w:val="003B7F87"/>
    <w:rsid w:val="003C1827"/>
    <w:rsid w:val="003C2846"/>
    <w:rsid w:val="003C2D34"/>
    <w:rsid w:val="003C54BC"/>
    <w:rsid w:val="003C705D"/>
    <w:rsid w:val="003C7703"/>
    <w:rsid w:val="003D0F42"/>
    <w:rsid w:val="003E5892"/>
    <w:rsid w:val="003E5DF9"/>
    <w:rsid w:val="003E6A53"/>
    <w:rsid w:val="003F1164"/>
    <w:rsid w:val="003F405A"/>
    <w:rsid w:val="004025F7"/>
    <w:rsid w:val="00404DC3"/>
    <w:rsid w:val="00407AB9"/>
    <w:rsid w:val="00407E19"/>
    <w:rsid w:val="004103F0"/>
    <w:rsid w:val="00410A9B"/>
    <w:rsid w:val="00411AB1"/>
    <w:rsid w:val="00412143"/>
    <w:rsid w:val="00413B15"/>
    <w:rsid w:val="0041782A"/>
    <w:rsid w:val="00420C99"/>
    <w:rsid w:val="004212EC"/>
    <w:rsid w:val="0042340B"/>
    <w:rsid w:val="00425CD8"/>
    <w:rsid w:val="00427148"/>
    <w:rsid w:val="00430539"/>
    <w:rsid w:val="0043069B"/>
    <w:rsid w:val="004318AE"/>
    <w:rsid w:val="004318BC"/>
    <w:rsid w:val="004322AD"/>
    <w:rsid w:val="004341CE"/>
    <w:rsid w:val="004347CC"/>
    <w:rsid w:val="00436087"/>
    <w:rsid w:val="00437761"/>
    <w:rsid w:val="00437932"/>
    <w:rsid w:val="00440805"/>
    <w:rsid w:val="00441FFF"/>
    <w:rsid w:val="0044615C"/>
    <w:rsid w:val="00446306"/>
    <w:rsid w:val="0044668C"/>
    <w:rsid w:val="0045071A"/>
    <w:rsid w:val="0045102C"/>
    <w:rsid w:val="00451125"/>
    <w:rsid w:val="0045195B"/>
    <w:rsid w:val="00451C12"/>
    <w:rsid w:val="00452048"/>
    <w:rsid w:val="00455B58"/>
    <w:rsid w:val="00456A47"/>
    <w:rsid w:val="004604E1"/>
    <w:rsid w:val="00460636"/>
    <w:rsid w:val="004611E9"/>
    <w:rsid w:val="004611FA"/>
    <w:rsid w:val="00463D7C"/>
    <w:rsid w:val="00463E4E"/>
    <w:rsid w:val="00465991"/>
    <w:rsid w:val="00467505"/>
    <w:rsid w:val="00470098"/>
    <w:rsid w:val="00473682"/>
    <w:rsid w:val="00480659"/>
    <w:rsid w:val="004816D6"/>
    <w:rsid w:val="00481CA3"/>
    <w:rsid w:val="004821DB"/>
    <w:rsid w:val="00482255"/>
    <w:rsid w:val="00483329"/>
    <w:rsid w:val="00485CA0"/>
    <w:rsid w:val="0048669A"/>
    <w:rsid w:val="0048717C"/>
    <w:rsid w:val="0049429E"/>
    <w:rsid w:val="004942E6"/>
    <w:rsid w:val="004947DC"/>
    <w:rsid w:val="004A1A52"/>
    <w:rsid w:val="004A5195"/>
    <w:rsid w:val="004A5F92"/>
    <w:rsid w:val="004B13A5"/>
    <w:rsid w:val="004B5CAC"/>
    <w:rsid w:val="004B7DFE"/>
    <w:rsid w:val="004C5FB8"/>
    <w:rsid w:val="004D25CE"/>
    <w:rsid w:val="004D2952"/>
    <w:rsid w:val="004D3B13"/>
    <w:rsid w:val="004D3E1C"/>
    <w:rsid w:val="004D5648"/>
    <w:rsid w:val="004D5C55"/>
    <w:rsid w:val="004E00FE"/>
    <w:rsid w:val="004E0AE7"/>
    <w:rsid w:val="004E163E"/>
    <w:rsid w:val="004F28FB"/>
    <w:rsid w:val="004F2D8F"/>
    <w:rsid w:val="00500011"/>
    <w:rsid w:val="00500167"/>
    <w:rsid w:val="00501297"/>
    <w:rsid w:val="00502FBB"/>
    <w:rsid w:val="0050337B"/>
    <w:rsid w:val="00505B6D"/>
    <w:rsid w:val="00506203"/>
    <w:rsid w:val="00506215"/>
    <w:rsid w:val="005063E3"/>
    <w:rsid w:val="00510947"/>
    <w:rsid w:val="00517EF8"/>
    <w:rsid w:val="00521AF8"/>
    <w:rsid w:val="00523B81"/>
    <w:rsid w:val="005258C9"/>
    <w:rsid w:val="0052761D"/>
    <w:rsid w:val="00532F03"/>
    <w:rsid w:val="0053339D"/>
    <w:rsid w:val="00534269"/>
    <w:rsid w:val="0053522E"/>
    <w:rsid w:val="005357B0"/>
    <w:rsid w:val="00544D47"/>
    <w:rsid w:val="0055076A"/>
    <w:rsid w:val="005558E4"/>
    <w:rsid w:val="00557E84"/>
    <w:rsid w:val="00560A64"/>
    <w:rsid w:val="005615B1"/>
    <w:rsid w:val="00561F9B"/>
    <w:rsid w:val="00563C52"/>
    <w:rsid w:val="005642A6"/>
    <w:rsid w:val="00565BAB"/>
    <w:rsid w:val="00566C08"/>
    <w:rsid w:val="00567348"/>
    <w:rsid w:val="00570E81"/>
    <w:rsid w:val="00571ECB"/>
    <w:rsid w:val="00574DB8"/>
    <w:rsid w:val="00575D57"/>
    <w:rsid w:val="00576844"/>
    <w:rsid w:val="00577778"/>
    <w:rsid w:val="00585765"/>
    <w:rsid w:val="00591D87"/>
    <w:rsid w:val="00592455"/>
    <w:rsid w:val="00592B6D"/>
    <w:rsid w:val="005948AD"/>
    <w:rsid w:val="00596B6C"/>
    <w:rsid w:val="00596C88"/>
    <w:rsid w:val="005A062C"/>
    <w:rsid w:val="005A0AA9"/>
    <w:rsid w:val="005A171A"/>
    <w:rsid w:val="005A1BAC"/>
    <w:rsid w:val="005A2B02"/>
    <w:rsid w:val="005B0427"/>
    <w:rsid w:val="005B0D81"/>
    <w:rsid w:val="005B378D"/>
    <w:rsid w:val="005B445E"/>
    <w:rsid w:val="005C2219"/>
    <w:rsid w:val="005C389F"/>
    <w:rsid w:val="005C4714"/>
    <w:rsid w:val="005C559C"/>
    <w:rsid w:val="005C6755"/>
    <w:rsid w:val="005E040B"/>
    <w:rsid w:val="005E0B19"/>
    <w:rsid w:val="005E1043"/>
    <w:rsid w:val="005E1BD7"/>
    <w:rsid w:val="005E5027"/>
    <w:rsid w:val="005E6C07"/>
    <w:rsid w:val="005E74D8"/>
    <w:rsid w:val="005F1AD0"/>
    <w:rsid w:val="005F224C"/>
    <w:rsid w:val="005F428F"/>
    <w:rsid w:val="005F5689"/>
    <w:rsid w:val="005F5B5C"/>
    <w:rsid w:val="005F7C12"/>
    <w:rsid w:val="006029DB"/>
    <w:rsid w:val="00603A18"/>
    <w:rsid w:val="00607575"/>
    <w:rsid w:val="00614111"/>
    <w:rsid w:val="0061605D"/>
    <w:rsid w:val="006206F9"/>
    <w:rsid w:val="006217B4"/>
    <w:rsid w:val="00621833"/>
    <w:rsid w:val="0062703D"/>
    <w:rsid w:val="006311E5"/>
    <w:rsid w:val="00631922"/>
    <w:rsid w:val="00632B84"/>
    <w:rsid w:val="006356B4"/>
    <w:rsid w:val="00635A20"/>
    <w:rsid w:val="00635BA5"/>
    <w:rsid w:val="00636D1D"/>
    <w:rsid w:val="00640283"/>
    <w:rsid w:val="00640A26"/>
    <w:rsid w:val="006422DB"/>
    <w:rsid w:val="00644430"/>
    <w:rsid w:val="00644B79"/>
    <w:rsid w:val="006456A5"/>
    <w:rsid w:val="00646672"/>
    <w:rsid w:val="00646FFC"/>
    <w:rsid w:val="00647A12"/>
    <w:rsid w:val="00650B72"/>
    <w:rsid w:val="00651FF4"/>
    <w:rsid w:val="0065379F"/>
    <w:rsid w:val="00654F7E"/>
    <w:rsid w:val="00656149"/>
    <w:rsid w:val="0065650A"/>
    <w:rsid w:val="00657048"/>
    <w:rsid w:val="00657099"/>
    <w:rsid w:val="00662846"/>
    <w:rsid w:val="0066380B"/>
    <w:rsid w:val="00665C47"/>
    <w:rsid w:val="00666D48"/>
    <w:rsid w:val="00670EA2"/>
    <w:rsid w:val="00675011"/>
    <w:rsid w:val="00675637"/>
    <w:rsid w:val="00676E76"/>
    <w:rsid w:val="00676EB8"/>
    <w:rsid w:val="00677C2B"/>
    <w:rsid w:val="00680016"/>
    <w:rsid w:val="006830E1"/>
    <w:rsid w:val="006874A0"/>
    <w:rsid w:val="00687896"/>
    <w:rsid w:val="00692203"/>
    <w:rsid w:val="0069349E"/>
    <w:rsid w:val="00693BAA"/>
    <w:rsid w:val="00694553"/>
    <w:rsid w:val="00694E00"/>
    <w:rsid w:val="006961B5"/>
    <w:rsid w:val="00696B47"/>
    <w:rsid w:val="00696ED7"/>
    <w:rsid w:val="006A33F4"/>
    <w:rsid w:val="006A39AD"/>
    <w:rsid w:val="006A47EA"/>
    <w:rsid w:val="006B09CE"/>
    <w:rsid w:val="006B0AFC"/>
    <w:rsid w:val="006B2B46"/>
    <w:rsid w:val="006B6209"/>
    <w:rsid w:val="006B78E3"/>
    <w:rsid w:val="006C0DCD"/>
    <w:rsid w:val="006C13DC"/>
    <w:rsid w:val="006C3C3C"/>
    <w:rsid w:val="006C5288"/>
    <w:rsid w:val="006C73F0"/>
    <w:rsid w:val="006C7DCE"/>
    <w:rsid w:val="006D0017"/>
    <w:rsid w:val="006D458D"/>
    <w:rsid w:val="006D5372"/>
    <w:rsid w:val="006D5918"/>
    <w:rsid w:val="006D6D57"/>
    <w:rsid w:val="006D77A3"/>
    <w:rsid w:val="006E1488"/>
    <w:rsid w:val="006E38AC"/>
    <w:rsid w:val="006E547A"/>
    <w:rsid w:val="006F0BF5"/>
    <w:rsid w:val="006F0F36"/>
    <w:rsid w:val="006F1692"/>
    <w:rsid w:val="006F3695"/>
    <w:rsid w:val="006F4001"/>
    <w:rsid w:val="006F427B"/>
    <w:rsid w:val="006F4F9E"/>
    <w:rsid w:val="006F52CE"/>
    <w:rsid w:val="006F665B"/>
    <w:rsid w:val="006F759C"/>
    <w:rsid w:val="006F76A8"/>
    <w:rsid w:val="0070035A"/>
    <w:rsid w:val="00702648"/>
    <w:rsid w:val="007032E4"/>
    <w:rsid w:val="00704E79"/>
    <w:rsid w:val="00707387"/>
    <w:rsid w:val="007074D7"/>
    <w:rsid w:val="00707654"/>
    <w:rsid w:val="007078EF"/>
    <w:rsid w:val="00711FF2"/>
    <w:rsid w:val="00713992"/>
    <w:rsid w:val="00713BAD"/>
    <w:rsid w:val="00714BDF"/>
    <w:rsid w:val="00716862"/>
    <w:rsid w:val="00717372"/>
    <w:rsid w:val="00717EE4"/>
    <w:rsid w:val="007207F6"/>
    <w:rsid w:val="00720A46"/>
    <w:rsid w:val="00721D82"/>
    <w:rsid w:val="00721ED3"/>
    <w:rsid w:val="00724ECD"/>
    <w:rsid w:val="00725250"/>
    <w:rsid w:val="00725F06"/>
    <w:rsid w:val="007267B7"/>
    <w:rsid w:val="00726A09"/>
    <w:rsid w:val="00727017"/>
    <w:rsid w:val="00733CB8"/>
    <w:rsid w:val="00734C2A"/>
    <w:rsid w:val="007477AB"/>
    <w:rsid w:val="00750A3D"/>
    <w:rsid w:val="007510D6"/>
    <w:rsid w:val="007604D5"/>
    <w:rsid w:val="00761F71"/>
    <w:rsid w:val="0076200E"/>
    <w:rsid w:val="007624C1"/>
    <w:rsid w:val="0076315F"/>
    <w:rsid w:val="0076323C"/>
    <w:rsid w:val="00764900"/>
    <w:rsid w:val="00765A4E"/>
    <w:rsid w:val="00765D11"/>
    <w:rsid w:val="00765EEC"/>
    <w:rsid w:val="00772833"/>
    <w:rsid w:val="00775D62"/>
    <w:rsid w:val="00776F32"/>
    <w:rsid w:val="00782256"/>
    <w:rsid w:val="00784216"/>
    <w:rsid w:val="00784F3F"/>
    <w:rsid w:val="00791124"/>
    <w:rsid w:val="00794217"/>
    <w:rsid w:val="00794346"/>
    <w:rsid w:val="00797B01"/>
    <w:rsid w:val="007A09A0"/>
    <w:rsid w:val="007A338C"/>
    <w:rsid w:val="007A3AEA"/>
    <w:rsid w:val="007A50E0"/>
    <w:rsid w:val="007A5634"/>
    <w:rsid w:val="007A68DF"/>
    <w:rsid w:val="007B1AF0"/>
    <w:rsid w:val="007B41D8"/>
    <w:rsid w:val="007C1A8D"/>
    <w:rsid w:val="007C37E9"/>
    <w:rsid w:val="007C4300"/>
    <w:rsid w:val="007C52AC"/>
    <w:rsid w:val="007C5E4C"/>
    <w:rsid w:val="007C74F3"/>
    <w:rsid w:val="007D0AEE"/>
    <w:rsid w:val="007D5586"/>
    <w:rsid w:val="007D76F6"/>
    <w:rsid w:val="007E000D"/>
    <w:rsid w:val="007E4B55"/>
    <w:rsid w:val="007E5787"/>
    <w:rsid w:val="007E67AF"/>
    <w:rsid w:val="007F1168"/>
    <w:rsid w:val="007F255B"/>
    <w:rsid w:val="007F297F"/>
    <w:rsid w:val="007F5421"/>
    <w:rsid w:val="007F791C"/>
    <w:rsid w:val="0080009B"/>
    <w:rsid w:val="00800C98"/>
    <w:rsid w:val="00805169"/>
    <w:rsid w:val="00807821"/>
    <w:rsid w:val="00811778"/>
    <w:rsid w:val="0081421B"/>
    <w:rsid w:val="0081600F"/>
    <w:rsid w:val="00816ADA"/>
    <w:rsid w:val="008171FE"/>
    <w:rsid w:val="008204AA"/>
    <w:rsid w:val="0082401B"/>
    <w:rsid w:val="00830205"/>
    <w:rsid w:val="00831A1C"/>
    <w:rsid w:val="00831C26"/>
    <w:rsid w:val="00831DAF"/>
    <w:rsid w:val="00831DF4"/>
    <w:rsid w:val="008343DA"/>
    <w:rsid w:val="008349B8"/>
    <w:rsid w:val="00834C9A"/>
    <w:rsid w:val="00841459"/>
    <w:rsid w:val="0084169F"/>
    <w:rsid w:val="0084378F"/>
    <w:rsid w:val="00845731"/>
    <w:rsid w:val="00845A92"/>
    <w:rsid w:val="0084793E"/>
    <w:rsid w:val="00850E17"/>
    <w:rsid w:val="00854397"/>
    <w:rsid w:val="00854755"/>
    <w:rsid w:val="00855A4D"/>
    <w:rsid w:val="00856B83"/>
    <w:rsid w:val="0086067F"/>
    <w:rsid w:val="00863C16"/>
    <w:rsid w:val="008645DA"/>
    <w:rsid w:val="00864C69"/>
    <w:rsid w:val="008661AF"/>
    <w:rsid w:val="008740F3"/>
    <w:rsid w:val="00876FD7"/>
    <w:rsid w:val="008801AE"/>
    <w:rsid w:val="00881037"/>
    <w:rsid w:val="00882783"/>
    <w:rsid w:val="008827AA"/>
    <w:rsid w:val="00883847"/>
    <w:rsid w:val="008842F5"/>
    <w:rsid w:val="00884DA1"/>
    <w:rsid w:val="008853A0"/>
    <w:rsid w:val="00886697"/>
    <w:rsid w:val="00887957"/>
    <w:rsid w:val="008879AB"/>
    <w:rsid w:val="00887C60"/>
    <w:rsid w:val="00887C82"/>
    <w:rsid w:val="00894657"/>
    <w:rsid w:val="00895CC8"/>
    <w:rsid w:val="008A1E0E"/>
    <w:rsid w:val="008A36E1"/>
    <w:rsid w:val="008A462E"/>
    <w:rsid w:val="008B1E9B"/>
    <w:rsid w:val="008B2C1F"/>
    <w:rsid w:val="008B3E83"/>
    <w:rsid w:val="008B4F82"/>
    <w:rsid w:val="008C2000"/>
    <w:rsid w:val="008C44D1"/>
    <w:rsid w:val="008C71DB"/>
    <w:rsid w:val="008C730F"/>
    <w:rsid w:val="008C7C31"/>
    <w:rsid w:val="008D1D0A"/>
    <w:rsid w:val="008D1D17"/>
    <w:rsid w:val="008D39EA"/>
    <w:rsid w:val="008D3CFC"/>
    <w:rsid w:val="008D6343"/>
    <w:rsid w:val="008D7025"/>
    <w:rsid w:val="008E0B69"/>
    <w:rsid w:val="008E575C"/>
    <w:rsid w:val="008F0B48"/>
    <w:rsid w:val="008F15D6"/>
    <w:rsid w:val="008F3404"/>
    <w:rsid w:val="008F38C7"/>
    <w:rsid w:val="008F5933"/>
    <w:rsid w:val="00910E3E"/>
    <w:rsid w:val="00911B90"/>
    <w:rsid w:val="00913407"/>
    <w:rsid w:val="009169F8"/>
    <w:rsid w:val="0091724E"/>
    <w:rsid w:val="009175E9"/>
    <w:rsid w:val="009273FE"/>
    <w:rsid w:val="009316BC"/>
    <w:rsid w:val="00931CB4"/>
    <w:rsid w:val="009354F0"/>
    <w:rsid w:val="009357E9"/>
    <w:rsid w:val="009410E9"/>
    <w:rsid w:val="00942253"/>
    <w:rsid w:val="009444A6"/>
    <w:rsid w:val="00945987"/>
    <w:rsid w:val="00950C93"/>
    <w:rsid w:val="009523E1"/>
    <w:rsid w:val="0095273F"/>
    <w:rsid w:val="00953E2F"/>
    <w:rsid w:val="00955F8C"/>
    <w:rsid w:val="009563E3"/>
    <w:rsid w:val="009606C1"/>
    <w:rsid w:val="00961E90"/>
    <w:rsid w:val="009642A0"/>
    <w:rsid w:val="00971255"/>
    <w:rsid w:val="00971898"/>
    <w:rsid w:val="00973B3C"/>
    <w:rsid w:val="00974098"/>
    <w:rsid w:val="00980713"/>
    <w:rsid w:val="00983DAD"/>
    <w:rsid w:val="00985B65"/>
    <w:rsid w:val="0098684F"/>
    <w:rsid w:val="009900AD"/>
    <w:rsid w:val="00993330"/>
    <w:rsid w:val="009A4004"/>
    <w:rsid w:val="009A6C3C"/>
    <w:rsid w:val="009A6F19"/>
    <w:rsid w:val="009A7A96"/>
    <w:rsid w:val="009B0DF2"/>
    <w:rsid w:val="009B2832"/>
    <w:rsid w:val="009B28A6"/>
    <w:rsid w:val="009B59E7"/>
    <w:rsid w:val="009B6744"/>
    <w:rsid w:val="009C2434"/>
    <w:rsid w:val="009C2A43"/>
    <w:rsid w:val="009C2EB4"/>
    <w:rsid w:val="009D01D9"/>
    <w:rsid w:val="009D0486"/>
    <w:rsid w:val="009D2948"/>
    <w:rsid w:val="009D2B3A"/>
    <w:rsid w:val="009D2EB5"/>
    <w:rsid w:val="009D5A3F"/>
    <w:rsid w:val="009D6433"/>
    <w:rsid w:val="009D7A03"/>
    <w:rsid w:val="009E4277"/>
    <w:rsid w:val="009E6690"/>
    <w:rsid w:val="009F0459"/>
    <w:rsid w:val="009F22BD"/>
    <w:rsid w:val="009F54C1"/>
    <w:rsid w:val="00A00439"/>
    <w:rsid w:val="00A01864"/>
    <w:rsid w:val="00A05158"/>
    <w:rsid w:val="00A05376"/>
    <w:rsid w:val="00A0613A"/>
    <w:rsid w:val="00A065A3"/>
    <w:rsid w:val="00A10EE0"/>
    <w:rsid w:val="00A13794"/>
    <w:rsid w:val="00A138EF"/>
    <w:rsid w:val="00A15E8F"/>
    <w:rsid w:val="00A162D7"/>
    <w:rsid w:val="00A203CC"/>
    <w:rsid w:val="00A20DDF"/>
    <w:rsid w:val="00A210A6"/>
    <w:rsid w:val="00A24E45"/>
    <w:rsid w:val="00A25488"/>
    <w:rsid w:val="00A267F2"/>
    <w:rsid w:val="00A27EE9"/>
    <w:rsid w:val="00A30D34"/>
    <w:rsid w:val="00A31188"/>
    <w:rsid w:val="00A32A6A"/>
    <w:rsid w:val="00A33F80"/>
    <w:rsid w:val="00A3486A"/>
    <w:rsid w:val="00A34B72"/>
    <w:rsid w:val="00A40211"/>
    <w:rsid w:val="00A53B82"/>
    <w:rsid w:val="00A55B46"/>
    <w:rsid w:val="00A62B5B"/>
    <w:rsid w:val="00A6480A"/>
    <w:rsid w:val="00A648F1"/>
    <w:rsid w:val="00A65659"/>
    <w:rsid w:val="00A66685"/>
    <w:rsid w:val="00A7089B"/>
    <w:rsid w:val="00A73DEA"/>
    <w:rsid w:val="00A74185"/>
    <w:rsid w:val="00A74371"/>
    <w:rsid w:val="00A7448C"/>
    <w:rsid w:val="00A775BC"/>
    <w:rsid w:val="00A77E78"/>
    <w:rsid w:val="00A8234A"/>
    <w:rsid w:val="00A83AD3"/>
    <w:rsid w:val="00A84C6B"/>
    <w:rsid w:val="00A85623"/>
    <w:rsid w:val="00A86A01"/>
    <w:rsid w:val="00A872B0"/>
    <w:rsid w:val="00A8748C"/>
    <w:rsid w:val="00A90CD8"/>
    <w:rsid w:val="00A975EA"/>
    <w:rsid w:val="00A97BFD"/>
    <w:rsid w:val="00AA052F"/>
    <w:rsid w:val="00AA054A"/>
    <w:rsid w:val="00AA66FF"/>
    <w:rsid w:val="00AA76B8"/>
    <w:rsid w:val="00AB02B0"/>
    <w:rsid w:val="00AB06A5"/>
    <w:rsid w:val="00AB13DB"/>
    <w:rsid w:val="00AB18E1"/>
    <w:rsid w:val="00AB762B"/>
    <w:rsid w:val="00AC0F39"/>
    <w:rsid w:val="00AC1F39"/>
    <w:rsid w:val="00AC1F8F"/>
    <w:rsid w:val="00AC4216"/>
    <w:rsid w:val="00AD1C27"/>
    <w:rsid w:val="00AD33DA"/>
    <w:rsid w:val="00AD5013"/>
    <w:rsid w:val="00AD642A"/>
    <w:rsid w:val="00AD6D6B"/>
    <w:rsid w:val="00AE16A8"/>
    <w:rsid w:val="00AE4F3A"/>
    <w:rsid w:val="00AF20DF"/>
    <w:rsid w:val="00AF70E5"/>
    <w:rsid w:val="00AF7DEF"/>
    <w:rsid w:val="00B00BA5"/>
    <w:rsid w:val="00B00D89"/>
    <w:rsid w:val="00B01499"/>
    <w:rsid w:val="00B03082"/>
    <w:rsid w:val="00B04580"/>
    <w:rsid w:val="00B06397"/>
    <w:rsid w:val="00B07F6B"/>
    <w:rsid w:val="00B1010B"/>
    <w:rsid w:val="00B1103C"/>
    <w:rsid w:val="00B1128C"/>
    <w:rsid w:val="00B11DF8"/>
    <w:rsid w:val="00B134FD"/>
    <w:rsid w:val="00B16019"/>
    <w:rsid w:val="00B27F43"/>
    <w:rsid w:val="00B329CD"/>
    <w:rsid w:val="00B352F3"/>
    <w:rsid w:val="00B4587C"/>
    <w:rsid w:val="00B4653B"/>
    <w:rsid w:val="00B4698C"/>
    <w:rsid w:val="00B5078C"/>
    <w:rsid w:val="00B52FB4"/>
    <w:rsid w:val="00B54840"/>
    <w:rsid w:val="00B56FD6"/>
    <w:rsid w:val="00B60E65"/>
    <w:rsid w:val="00B615B5"/>
    <w:rsid w:val="00B6698E"/>
    <w:rsid w:val="00B67A33"/>
    <w:rsid w:val="00B7079B"/>
    <w:rsid w:val="00B71CEF"/>
    <w:rsid w:val="00B728CD"/>
    <w:rsid w:val="00B774B1"/>
    <w:rsid w:val="00B8162A"/>
    <w:rsid w:val="00B8603D"/>
    <w:rsid w:val="00B91903"/>
    <w:rsid w:val="00B9255D"/>
    <w:rsid w:val="00B92D0A"/>
    <w:rsid w:val="00B9303F"/>
    <w:rsid w:val="00B939F4"/>
    <w:rsid w:val="00B94CEF"/>
    <w:rsid w:val="00B95148"/>
    <w:rsid w:val="00B95B5A"/>
    <w:rsid w:val="00BA102F"/>
    <w:rsid w:val="00BA2359"/>
    <w:rsid w:val="00BA448D"/>
    <w:rsid w:val="00BA5AD6"/>
    <w:rsid w:val="00BA61E1"/>
    <w:rsid w:val="00BA7079"/>
    <w:rsid w:val="00BA7418"/>
    <w:rsid w:val="00BB2B16"/>
    <w:rsid w:val="00BB725A"/>
    <w:rsid w:val="00BC0714"/>
    <w:rsid w:val="00BC4447"/>
    <w:rsid w:val="00BC572A"/>
    <w:rsid w:val="00BC6601"/>
    <w:rsid w:val="00BD026A"/>
    <w:rsid w:val="00BD0A84"/>
    <w:rsid w:val="00BD616D"/>
    <w:rsid w:val="00BE12CD"/>
    <w:rsid w:val="00BE3DCB"/>
    <w:rsid w:val="00BE5B57"/>
    <w:rsid w:val="00BE66CA"/>
    <w:rsid w:val="00BE6D21"/>
    <w:rsid w:val="00BF2AB0"/>
    <w:rsid w:val="00BF5E72"/>
    <w:rsid w:val="00C034A1"/>
    <w:rsid w:val="00C04448"/>
    <w:rsid w:val="00C060DE"/>
    <w:rsid w:val="00C0623D"/>
    <w:rsid w:val="00C0624A"/>
    <w:rsid w:val="00C108FE"/>
    <w:rsid w:val="00C122C2"/>
    <w:rsid w:val="00C1421C"/>
    <w:rsid w:val="00C166C7"/>
    <w:rsid w:val="00C176CC"/>
    <w:rsid w:val="00C20155"/>
    <w:rsid w:val="00C228CE"/>
    <w:rsid w:val="00C23555"/>
    <w:rsid w:val="00C2441A"/>
    <w:rsid w:val="00C258EA"/>
    <w:rsid w:val="00C27D11"/>
    <w:rsid w:val="00C316D3"/>
    <w:rsid w:val="00C34739"/>
    <w:rsid w:val="00C37603"/>
    <w:rsid w:val="00C40DB3"/>
    <w:rsid w:val="00C410FD"/>
    <w:rsid w:val="00C433B0"/>
    <w:rsid w:val="00C43942"/>
    <w:rsid w:val="00C43EA1"/>
    <w:rsid w:val="00C444C0"/>
    <w:rsid w:val="00C44F4A"/>
    <w:rsid w:val="00C51854"/>
    <w:rsid w:val="00C519C0"/>
    <w:rsid w:val="00C60081"/>
    <w:rsid w:val="00C60DD6"/>
    <w:rsid w:val="00C618F4"/>
    <w:rsid w:val="00C63A84"/>
    <w:rsid w:val="00C6753C"/>
    <w:rsid w:val="00C71CE9"/>
    <w:rsid w:val="00C724FE"/>
    <w:rsid w:val="00C837B6"/>
    <w:rsid w:val="00C850A0"/>
    <w:rsid w:val="00C856BC"/>
    <w:rsid w:val="00C86DC1"/>
    <w:rsid w:val="00C9345C"/>
    <w:rsid w:val="00C959DE"/>
    <w:rsid w:val="00C96175"/>
    <w:rsid w:val="00C971C6"/>
    <w:rsid w:val="00CA1470"/>
    <w:rsid w:val="00CA1B4D"/>
    <w:rsid w:val="00CA2804"/>
    <w:rsid w:val="00CA6407"/>
    <w:rsid w:val="00CA6E0D"/>
    <w:rsid w:val="00CA6EB5"/>
    <w:rsid w:val="00CB1ECF"/>
    <w:rsid w:val="00CB408C"/>
    <w:rsid w:val="00CB4F74"/>
    <w:rsid w:val="00CB7940"/>
    <w:rsid w:val="00CC062F"/>
    <w:rsid w:val="00CC2745"/>
    <w:rsid w:val="00CD1000"/>
    <w:rsid w:val="00CD383E"/>
    <w:rsid w:val="00CD71C2"/>
    <w:rsid w:val="00CE1139"/>
    <w:rsid w:val="00CE6C9E"/>
    <w:rsid w:val="00CF48F7"/>
    <w:rsid w:val="00CF4CDD"/>
    <w:rsid w:val="00CF595A"/>
    <w:rsid w:val="00CF7810"/>
    <w:rsid w:val="00D01C98"/>
    <w:rsid w:val="00D02D5A"/>
    <w:rsid w:val="00D031A7"/>
    <w:rsid w:val="00D031FA"/>
    <w:rsid w:val="00D03305"/>
    <w:rsid w:val="00D042CF"/>
    <w:rsid w:val="00D04659"/>
    <w:rsid w:val="00D04FC6"/>
    <w:rsid w:val="00D05ACD"/>
    <w:rsid w:val="00D1005C"/>
    <w:rsid w:val="00D10462"/>
    <w:rsid w:val="00D13C5E"/>
    <w:rsid w:val="00D14206"/>
    <w:rsid w:val="00D15131"/>
    <w:rsid w:val="00D16396"/>
    <w:rsid w:val="00D20A3C"/>
    <w:rsid w:val="00D22098"/>
    <w:rsid w:val="00D2661F"/>
    <w:rsid w:val="00D26DB9"/>
    <w:rsid w:val="00D3000F"/>
    <w:rsid w:val="00D30037"/>
    <w:rsid w:val="00D30D66"/>
    <w:rsid w:val="00D30DF4"/>
    <w:rsid w:val="00D32213"/>
    <w:rsid w:val="00D3597B"/>
    <w:rsid w:val="00D4030A"/>
    <w:rsid w:val="00D42AFE"/>
    <w:rsid w:val="00D444F0"/>
    <w:rsid w:val="00D47A5A"/>
    <w:rsid w:val="00D50FB7"/>
    <w:rsid w:val="00D525C3"/>
    <w:rsid w:val="00D53650"/>
    <w:rsid w:val="00D559E1"/>
    <w:rsid w:val="00D56268"/>
    <w:rsid w:val="00D60D41"/>
    <w:rsid w:val="00D6627F"/>
    <w:rsid w:val="00D70541"/>
    <w:rsid w:val="00D713B4"/>
    <w:rsid w:val="00D72FF0"/>
    <w:rsid w:val="00D74818"/>
    <w:rsid w:val="00D75856"/>
    <w:rsid w:val="00D76EB4"/>
    <w:rsid w:val="00D81C60"/>
    <w:rsid w:val="00D82FB9"/>
    <w:rsid w:val="00D85DD0"/>
    <w:rsid w:val="00D8705F"/>
    <w:rsid w:val="00D9000F"/>
    <w:rsid w:val="00D935A6"/>
    <w:rsid w:val="00D935A8"/>
    <w:rsid w:val="00D970B4"/>
    <w:rsid w:val="00DA19D3"/>
    <w:rsid w:val="00DA1AED"/>
    <w:rsid w:val="00DA323A"/>
    <w:rsid w:val="00DA32CA"/>
    <w:rsid w:val="00DA35AB"/>
    <w:rsid w:val="00DA37FE"/>
    <w:rsid w:val="00DA4156"/>
    <w:rsid w:val="00DA42CE"/>
    <w:rsid w:val="00DA7D1A"/>
    <w:rsid w:val="00DB0572"/>
    <w:rsid w:val="00DB18DD"/>
    <w:rsid w:val="00DB28F2"/>
    <w:rsid w:val="00DB3B1A"/>
    <w:rsid w:val="00DB6307"/>
    <w:rsid w:val="00DB6EE8"/>
    <w:rsid w:val="00DC020D"/>
    <w:rsid w:val="00DC0EDC"/>
    <w:rsid w:val="00DC5FE7"/>
    <w:rsid w:val="00DC6B6E"/>
    <w:rsid w:val="00DC7813"/>
    <w:rsid w:val="00DD1927"/>
    <w:rsid w:val="00DD561D"/>
    <w:rsid w:val="00DD769B"/>
    <w:rsid w:val="00DE6935"/>
    <w:rsid w:val="00DE7816"/>
    <w:rsid w:val="00DE7DB7"/>
    <w:rsid w:val="00DF0CCB"/>
    <w:rsid w:val="00DF4B27"/>
    <w:rsid w:val="00DF5C57"/>
    <w:rsid w:val="00DF740E"/>
    <w:rsid w:val="00E00209"/>
    <w:rsid w:val="00E002D5"/>
    <w:rsid w:val="00E00E9F"/>
    <w:rsid w:val="00E04E7D"/>
    <w:rsid w:val="00E061F8"/>
    <w:rsid w:val="00E06CFD"/>
    <w:rsid w:val="00E07365"/>
    <w:rsid w:val="00E13962"/>
    <w:rsid w:val="00E151F2"/>
    <w:rsid w:val="00E20056"/>
    <w:rsid w:val="00E213F5"/>
    <w:rsid w:val="00E26939"/>
    <w:rsid w:val="00E320E2"/>
    <w:rsid w:val="00E339F7"/>
    <w:rsid w:val="00E36610"/>
    <w:rsid w:val="00E36D75"/>
    <w:rsid w:val="00E40514"/>
    <w:rsid w:val="00E41EC7"/>
    <w:rsid w:val="00E41F01"/>
    <w:rsid w:val="00E4268E"/>
    <w:rsid w:val="00E42DD4"/>
    <w:rsid w:val="00E42E83"/>
    <w:rsid w:val="00E43B31"/>
    <w:rsid w:val="00E443D7"/>
    <w:rsid w:val="00E44CAB"/>
    <w:rsid w:val="00E458FE"/>
    <w:rsid w:val="00E47458"/>
    <w:rsid w:val="00E5549C"/>
    <w:rsid w:val="00E56363"/>
    <w:rsid w:val="00E56DB6"/>
    <w:rsid w:val="00E5780F"/>
    <w:rsid w:val="00E57DE5"/>
    <w:rsid w:val="00E651C2"/>
    <w:rsid w:val="00E71ADB"/>
    <w:rsid w:val="00E808B2"/>
    <w:rsid w:val="00E84FEB"/>
    <w:rsid w:val="00E85045"/>
    <w:rsid w:val="00E85113"/>
    <w:rsid w:val="00E942ED"/>
    <w:rsid w:val="00E96858"/>
    <w:rsid w:val="00E9711C"/>
    <w:rsid w:val="00E97264"/>
    <w:rsid w:val="00EA3BB9"/>
    <w:rsid w:val="00EA4D7D"/>
    <w:rsid w:val="00EA59B0"/>
    <w:rsid w:val="00EB03D8"/>
    <w:rsid w:val="00EB1218"/>
    <w:rsid w:val="00EB1612"/>
    <w:rsid w:val="00EB1CAB"/>
    <w:rsid w:val="00EB2E90"/>
    <w:rsid w:val="00EB69C2"/>
    <w:rsid w:val="00EB7755"/>
    <w:rsid w:val="00EC19DC"/>
    <w:rsid w:val="00EC223B"/>
    <w:rsid w:val="00EC45DC"/>
    <w:rsid w:val="00EC5B85"/>
    <w:rsid w:val="00EC76A1"/>
    <w:rsid w:val="00EC7AF8"/>
    <w:rsid w:val="00ED3A16"/>
    <w:rsid w:val="00ED52A9"/>
    <w:rsid w:val="00ED5EBD"/>
    <w:rsid w:val="00EE1B67"/>
    <w:rsid w:val="00EE2396"/>
    <w:rsid w:val="00EE42B4"/>
    <w:rsid w:val="00EE7CE3"/>
    <w:rsid w:val="00EF2331"/>
    <w:rsid w:val="00EF2A80"/>
    <w:rsid w:val="00EF306F"/>
    <w:rsid w:val="00EF3249"/>
    <w:rsid w:val="00F002BC"/>
    <w:rsid w:val="00F01B07"/>
    <w:rsid w:val="00F04146"/>
    <w:rsid w:val="00F05DA7"/>
    <w:rsid w:val="00F1260D"/>
    <w:rsid w:val="00F12677"/>
    <w:rsid w:val="00F128F3"/>
    <w:rsid w:val="00F15E48"/>
    <w:rsid w:val="00F1690E"/>
    <w:rsid w:val="00F17757"/>
    <w:rsid w:val="00F21E9C"/>
    <w:rsid w:val="00F24230"/>
    <w:rsid w:val="00F24DA7"/>
    <w:rsid w:val="00F259EC"/>
    <w:rsid w:val="00F25D99"/>
    <w:rsid w:val="00F278C3"/>
    <w:rsid w:val="00F27D83"/>
    <w:rsid w:val="00F30021"/>
    <w:rsid w:val="00F36B9D"/>
    <w:rsid w:val="00F42823"/>
    <w:rsid w:val="00F4283C"/>
    <w:rsid w:val="00F44F5E"/>
    <w:rsid w:val="00F4501A"/>
    <w:rsid w:val="00F511EF"/>
    <w:rsid w:val="00F54EE4"/>
    <w:rsid w:val="00F57F52"/>
    <w:rsid w:val="00F6185D"/>
    <w:rsid w:val="00F624DB"/>
    <w:rsid w:val="00F63334"/>
    <w:rsid w:val="00F65F9C"/>
    <w:rsid w:val="00F67970"/>
    <w:rsid w:val="00F7176A"/>
    <w:rsid w:val="00F71B87"/>
    <w:rsid w:val="00F71BD7"/>
    <w:rsid w:val="00F72B0D"/>
    <w:rsid w:val="00F73BCE"/>
    <w:rsid w:val="00F745A1"/>
    <w:rsid w:val="00F74B14"/>
    <w:rsid w:val="00F75141"/>
    <w:rsid w:val="00F77391"/>
    <w:rsid w:val="00F8181C"/>
    <w:rsid w:val="00F83BC0"/>
    <w:rsid w:val="00F92C98"/>
    <w:rsid w:val="00F95250"/>
    <w:rsid w:val="00F96C98"/>
    <w:rsid w:val="00FA3E6D"/>
    <w:rsid w:val="00FA4B5F"/>
    <w:rsid w:val="00FA54A6"/>
    <w:rsid w:val="00FA5867"/>
    <w:rsid w:val="00FA5899"/>
    <w:rsid w:val="00FA68EC"/>
    <w:rsid w:val="00FA6EAF"/>
    <w:rsid w:val="00FA7085"/>
    <w:rsid w:val="00FB075C"/>
    <w:rsid w:val="00FB0A6C"/>
    <w:rsid w:val="00FB0D7B"/>
    <w:rsid w:val="00FB38A9"/>
    <w:rsid w:val="00FB58C3"/>
    <w:rsid w:val="00FB5DDB"/>
    <w:rsid w:val="00FC01E9"/>
    <w:rsid w:val="00FC0209"/>
    <w:rsid w:val="00FC0975"/>
    <w:rsid w:val="00FC239C"/>
    <w:rsid w:val="00FC3B84"/>
    <w:rsid w:val="00FC3EF0"/>
    <w:rsid w:val="00FD7B68"/>
    <w:rsid w:val="00FD7FF1"/>
    <w:rsid w:val="00FE023F"/>
    <w:rsid w:val="00FE04BA"/>
    <w:rsid w:val="00FE076D"/>
    <w:rsid w:val="00FE1708"/>
    <w:rsid w:val="00FE324B"/>
    <w:rsid w:val="00FE66B7"/>
    <w:rsid w:val="00FF2B56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B7D8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qFormat/>
    <w:rsid w:val="009C2EB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308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C2EB4"/>
    <w:rPr>
      <w:rFonts w:ascii="Cambria" w:hAnsi="Cambria"/>
      <w:b/>
      <w:bCs/>
      <w:color w:val="365F91"/>
      <w:sz w:val="28"/>
      <w:szCs w:val="28"/>
      <w:lang w:val="x-none" w:eastAsia="x-none"/>
    </w:rPr>
  </w:style>
  <w:style w:type="numbering" w:customStyle="1" w:styleId="13">
    <w:name w:val="Нет списка1"/>
    <w:next w:val="a2"/>
    <w:semiHidden/>
    <w:unhideWhenUsed/>
    <w:rsid w:val="009C2EB4"/>
  </w:style>
  <w:style w:type="paragraph" w:customStyle="1" w:styleId="af2">
    <w:name w:val="Адресат"/>
    <w:basedOn w:val="a"/>
    <w:rsid w:val="009C2EB4"/>
    <w:pPr>
      <w:suppressAutoHyphens/>
      <w:spacing w:line="240" w:lineRule="exact"/>
    </w:pPr>
    <w:rPr>
      <w:sz w:val="28"/>
    </w:rPr>
  </w:style>
  <w:style w:type="character" w:styleId="af3">
    <w:name w:val="page number"/>
    <w:rsid w:val="009C2EB4"/>
  </w:style>
  <w:style w:type="paragraph" w:styleId="af4">
    <w:name w:val="Signature"/>
    <w:basedOn w:val="a"/>
    <w:next w:val="a3"/>
    <w:link w:val="af5"/>
    <w:rsid w:val="009C2EB4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sz w:val="28"/>
      <w:lang w:val="x-none" w:eastAsia="x-none"/>
    </w:rPr>
  </w:style>
  <w:style w:type="character" w:customStyle="1" w:styleId="af5">
    <w:name w:val="Подпись Знак"/>
    <w:basedOn w:val="a0"/>
    <w:link w:val="af4"/>
    <w:rsid w:val="009C2EB4"/>
    <w:rPr>
      <w:sz w:val="28"/>
      <w:lang w:val="x-none" w:eastAsia="x-none"/>
    </w:rPr>
  </w:style>
  <w:style w:type="paragraph" w:customStyle="1" w:styleId="af6">
    <w:name w:val="Подпись на  бланке должностного лица"/>
    <w:basedOn w:val="a"/>
    <w:next w:val="a3"/>
    <w:rsid w:val="009C2EB4"/>
    <w:pPr>
      <w:spacing w:before="480" w:line="240" w:lineRule="exact"/>
      <w:ind w:left="7088"/>
    </w:pPr>
    <w:rPr>
      <w:sz w:val="28"/>
    </w:rPr>
  </w:style>
  <w:style w:type="paragraph" w:customStyle="1" w:styleId="af7">
    <w:name w:val="Приложение"/>
    <w:basedOn w:val="a3"/>
    <w:rsid w:val="009C2EB4"/>
    <w:pPr>
      <w:shd w:val="clear" w:color="auto" w:fill="auto"/>
      <w:tabs>
        <w:tab w:val="left" w:pos="1673"/>
      </w:tabs>
      <w:suppressAutoHyphens/>
      <w:spacing w:before="240" w:line="240" w:lineRule="exact"/>
      <w:ind w:left="1985" w:hanging="1985"/>
    </w:pPr>
    <w:rPr>
      <w:noProof w:val="0"/>
      <w:sz w:val="28"/>
      <w:szCs w:val="20"/>
      <w:lang w:val="x-none" w:eastAsia="x-none"/>
    </w:rPr>
  </w:style>
  <w:style w:type="paragraph" w:styleId="af8">
    <w:name w:val="Normal (Web)"/>
    <w:basedOn w:val="a"/>
    <w:rsid w:val="009C2EB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C2EB4"/>
    <w:rPr>
      <w:rFonts w:ascii="Arial" w:hAnsi="Arial" w:cs="Arial"/>
    </w:rPr>
  </w:style>
  <w:style w:type="paragraph" w:customStyle="1" w:styleId="af9">
    <w:name w:val="Содержимое таблицы"/>
    <w:basedOn w:val="a"/>
    <w:rsid w:val="009C2EB4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34"/>
    <w:qFormat/>
    <w:rsid w:val="009C2EB4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afb">
    <w:name w:val="Подпись на общем бланке"/>
    <w:next w:val="af0"/>
    <w:rsid w:val="009C2EB4"/>
    <w:pPr>
      <w:tabs>
        <w:tab w:val="right" w:pos="9639"/>
      </w:tabs>
      <w:suppressAutoHyphens/>
      <w:spacing w:before="480" w:line="240" w:lineRule="exact"/>
    </w:pPr>
    <w:rPr>
      <w:sz w:val="28"/>
    </w:rPr>
  </w:style>
  <w:style w:type="paragraph" w:customStyle="1" w:styleId="ConsPlusCell">
    <w:name w:val="ConsPlusCell"/>
    <w:rsid w:val="009C2EB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0">
    <w:name w:val="0Абзац Знак"/>
    <w:link w:val="00"/>
    <w:locked/>
    <w:rsid w:val="009C2EB4"/>
    <w:rPr>
      <w:color w:val="000000"/>
      <w:sz w:val="28"/>
    </w:rPr>
  </w:style>
  <w:style w:type="paragraph" w:customStyle="1" w:styleId="00">
    <w:name w:val="0Абзац"/>
    <w:basedOn w:val="af8"/>
    <w:link w:val="0"/>
    <w:rsid w:val="009C2EB4"/>
    <w:pPr>
      <w:spacing w:before="0" w:beforeAutospacing="0" w:after="120" w:afterAutospacing="0"/>
      <w:ind w:firstLine="709"/>
      <w:jc w:val="both"/>
    </w:pPr>
    <w:rPr>
      <w:color w:val="000000"/>
      <w:sz w:val="28"/>
      <w:szCs w:val="20"/>
    </w:rPr>
  </w:style>
  <w:style w:type="character" w:styleId="afc">
    <w:name w:val="line number"/>
    <w:rsid w:val="009C2EB4"/>
    <w:rPr>
      <w:rFonts w:cs="Times New Roman"/>
    </w:rPr>
  </w:style>
  <w:style w:type="paragraph" w:styleId="afd">
    <w:name w:val="No Spacing"/>
    <w:uiPriority w:val="1"/>
    <w:qFormat/>
    <w:rsid w:val="009C2EB4"/>
    <w:rPr>
      <w:rFonts w:ascii="Calibri" w:hAnsi="Calibri"/>
      <w:sz w:val="22"/>
      <w:szCs w:val="22"/>
    </w:rPr>
  </w:style>
  <w:style w:type="paragraph" w:customStyle="1" w:styleId="ConsPlusDocList">
    <w:name w:val="ConsPlusDocList"/>
    <w:next w:val="a"/>
    <w:rsid w:val="009C2EB4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customStyle="1" w:styleId="14">
    <w:name w:val="Стиль1"/>
    <w:rsid w:val="009C2EB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e">
    <w:name w:val="Emphasis"/>
    <w:qFormat/>
    <w:rsid w:val="009C2EB4"/>
    <w:rPr>
      <w:i/>
    </w:rPr>
  </w:style>
  <w:style w:type="character" w:customStyle="1" w:styleId="34">
    <w:name w:val="Основной текст34"/>
    <w:rsid w:val="009C2EB4"/>
    <w:rPr>
      <w:rFonts w:ascii="Times New Roman" w:hAnsi="Times New Roman"/>
      <w:spacing w:val="10"/>
      <w:sz w:val="25"/>
      <w:shd w:val="clear" w:color="auto" w:fill="FFFFFF"/>
    </w:rPr>
  </w:style>
  <w:style w:type="paragraph" w:customStyle="1" w:styleId="15">
    <w:name w:val="Без интервала1"/>
    <w:rsid w:val="009C2EB4"/>
    <w:rPr>
      <w:rFonts w:ascii="Calibri" w:hAnsi="Calibri"/>
      <w:sz w:val="22"/>
      <w:szCs w:val="22"/>
    </w:rPr>
  </w:style>
  <w:style w:type="character" w:customStyle="1" w:styleId="2">
    <w:name w:val="Основной текст (2)"/>
    <w:rsid w:val="009C2EB4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aff">
    <w:name w:val="Заголовок Знак"/>
    <w:link w:val="aff0"/>
    <w:rsid w:val="009C2EB4"/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paragraph" w:customStyle="1" w:styleId="20">
    <w:name w:val="Без интервала2"/>
    <w:rsid w:val="009C2EB4"/>
    <w:rPr>
      <w:rFonts w:ascii="Calibri" w:hAnsi="Calibri"/>
      <w:sz w:val="22"/>
      <w:szCs w:val="22"/>
    </w:rPr>
  </w:style>
  <w:style w:type="character" w:customStyle="1" w:styleId="aff1">
    <w:name w:val="Название Знак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0">
    <w:name w:val="Title"/>
    <w:basedOn w:val="a"/>
    <w:next w:val="a"/>
    <w:link w:val="aff"/>
    <w:qFormat/>
    <w:rsid w:val="009C2EB4"/>
    <w:pPr>
      <w:spacing w:before="240" w:after="60"/>
      <w:jc w:val="center"/>
      <w:outlineLvl w:val="0"/>
    </w:pPr>
    <w:rPr>
      <w:rFonts w:ascii="Arial" w:eastAsia="Arial Unicode MS" w:hAnsi="Arial" w:cs="Mangal"/>
      <w:kern w:val="1"/>
      <w:sz w:val="24"/>
      <w:szCs w:val="28"/>
      <w:lang w:eastAsia="hi-IN" w:bidi="hi-IN"/>
    </w:rPr>
  </w:style>
  <w:style w:type="character" w:customStyle="1" w:styleId="16">
    <w:name w:val="Заголовок Знак1"/>
    <w:basedOn w:val="a0"/>
    <w:uiPriority w:val="10"/>
    <w:rsid w:val="009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rsid w:val="009C2EB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2">
    <w:name w:val="annotation reference"/>
    <w:basedOn w:val="a0"/>
    <w:uiPriority w:val="99"/>
    <w:semiHidden/>
    <w:unhideWhenUsed/>
    <w:rsid w:val="00850E17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850E17"/>
  </w:style>
  <w:style w:type="character" w:customStyle="1" w:styleId="aff4">
    <w:name w:val="Текст примечания Знак"/>
    <w:basedOn w:val="a0"/>
    <w:link w:val="aff3"/>
    <w:uiPriority w:val="99"/>
    <w:semiHidden/>
    <w:rsid w:val="0085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D1D7-FA16-48E9-8BA5-5BF8310A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0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 отдела экономики 1</dc:creator>
  <cp:lastModifiedBy>Пользователь Windows</cp:lastModifiedBy>
  <cp:revision>2</cp:revision>
  <cp:lastPrinted>2024-08-08T06:47:00Z</cp:lastPrinted>
  <dcterms:created xsi:type="dcterms:W3CDTF">2024-08-08T12:55:00Z</dcterms:created>
  <dcterms:modified xsi:type="dcterms:W3CDTF">2024-08-08T12:55:00Z</dcterms:modified>
</cp:coreProperties>
</file>